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FDA05" w14:textId="77777777" w:rsidR="0003413A" w:rsidRPr="00325628" w:rsidRDefault="0003413A" w:rsidP="00325628">
      <w:pPr>
        <w:pStyle w:val="HeadingLevel1"/>
        <w:spacing w:after="0"/>
        <w:ind w:right="245"/>
        <w:jc w:val="left"/>
        <w:rPr>
          <w:b w:val="0"/>
          <w:szCs w:val="22"/>
        </w:rPr>
      </w:pPr>
    </w:p>
    <w:p w14:paraId="1E6BAC66" w14:textId="77777777" w:rsidR="001A1380" w:rsidRDefault="001A1380" w:rsidP="001A1380">
      <w:r w:rsidRPr="001E473C">
        <w:rPr>
          <w:b/>
          <w:noProof/>
          <w:sz w:val="32"/>
          <w:lang w:val="en-AU" w:eastAsia="en-AU"/>
        </w:rPr>
        <w:drawing>
          <wp:anchor distT="0" distB="0" distL="114300" distR="114300" simplePos="0" relativeHeight="251741184" behindDoc="0" locked="0" layoutInCell="1" allowOverlap="1" wp14:anchorId="0FCD43F3" wp14:editId="50B48D67">
            <wp:simplePos x="0" y="0"/>
            <wp:positionH relativeFrom="margin">
              <wp:posOffset>-342900</wp:posOffset>
            </wp:positionH>
            <wp:positionV relativeFrom="margin">
              <wp:posOffset>-228600</wp:posOffset>
            </wp:positionV>
            <wp:extent cx="1231900" cy="994410"/>
            <wp:effectExtent l="0" t="0" r="12700" b="0"/>
            <wp:wrapTight wrapText="bothSides">
              <wp:wrapPolygon edited="0">
                <wp:start x="0" y="0"/>
                <wp:lineTo x="0" y="20966"/>
                <wp:lineTo x="21377" y="20966"/>
                <wp:lineTo x="21377"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900" cy="9944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3C18F29" w14:textId="77777777" w:rsidR="001A1380" w:rsidRDefault="001A1380" w:rsidP="001A1380"/>
    <w:p w14:paraId="539DE405" w14:textId="77777777" w:rsidR="001A1380" w:rsidRDefault="001A1380" w:rsidP="001A1380"/>
    <w:p w14:paraId="6B4182A2" w14:textId="77777777" w:rsidR="001A1380" w:rsidRPr="004F36B1" w:rsidRDefault="001A1380" w:rsidP="001A1380">
      <w:pPr>
        <w:jc w:val="right"/>
        <w:rPr>
          <w:b/>
          <w:sz w:val="28"/>
          <w:szCs w:val="28"/>
        </w:rPr>
      </w:pPr>
      <w:r>
        <w:rPr>
          <w:b/>
          <w:sz w:val="28"/>
          <w:szCs w:val="28"/>
        </w:rPr>
        <w:t>Rossmoyne Senior High School</w:t>
      </w:r>
    </w:p>
    <w:p w14:paraId="4B3D737E" w14:textId="77777777" w:rsidR="001A1380" w:rsidRDefault="001A1380" w:rsidP="001A1380">
      <w:pPr>
        <w:jc w:val="right"/>
      </w:pPr>
    </w:p>
    <w:p w14:paraId="0F847F52" w14:textId="77777777" w:rsidR="001A1380" w:rsidRPr="006C4C41" w:rsidRDefault="001A1380" w:rsidP="001A1380">
      <w:pPr>
        <w:jc w:val="right"/>
        <w:rPr>
          <w:b/>
          <w:sz w:val="28"/>
          <w:szCs w:val="28"/>
        </w:rPr>
      </w:pPr>
      <w:r w:rsidRPr="006C4C41">
        <w:rPr>
          <w:b/>
          <w:sz w:val="28"/>
          <w:szCs w:val="28"/>
        </w:rPr>
        <w:t>ATAR course examination</w:t>
      </w:r>
      <w:r>
        <w:rPr>
          <w:b/>
          <w:sz w:val="28"/>
          <w:szCs w:val="28"/>
        </w:rPr>
        <w:t>, 2020</w:t>
      </w:r>
    </w:p>
    <w:p w14:paraId="69151865" w14:textId="77777777" w:rsidR="001A1380" w:rsidRPr="006C4C41" w:rsidRDefault="001A1380" w:rsidP="001A1380">
      <w:pPr>
        <w:jc w:val="right"/>
        <w:rPr>
          <w:b/>
          <w:sz w:val="28"/>
          <w:szCs w:val="28"/>
        </w:rPr>
      </w:pPr>
    </w:p>
    <w:p w14:paraId="6955CFF4" w14:textId="77777777" w:rsidR="001A1380" w:rsidRPr="006C4C41" w:rsidRDefault="001A1380" w:rsidP="001A1380">
      <w:pPr>
        <w:jc w:val="right"/>
        <w:rPr>
          <w:b/>
          <w:sz w:val="28"/>
          <w:szCs w:val="28"/>
        </w:rPr>
      </w:pPr>
      <w:r w:rsidRPr="006C4C41">
        <w:rPr>
          <w:b/>
          <w:sz w:val="28"/>
          <w:szCs w:val="28"/>
        </w:rPr>
        <w:t>Question/Answer booklet</w:t>
      </w:r>
    </w:p>
    <w:p w14:paraId="1C17A7BF" w14:textId="77777777" w:rsidR="001A1380" w:rsidRDefault="001A1380" w:rsidP="001A1380">
      <w:pPr>
        <w:jc w:val="right"/>
      </w:pPr>
    </w:p>
    <w:p w14:paraId="528B17A3" w14:textId="77777777" w:rsidR="001A1380" w:rsidRDefault="001A1380" w:rsidP="001A1380">
      <w:pPr>
        <w:jc w:val="right"/>
      </w:pPr>
    </w:p>
    <w:p w14:paraId="3D16AC78" w14:textId="77777777" w:rsidR="001A1380" w:rsidRDefault="001A1380" w:rsidP="001A1380">
      <w:pPr>
        <w:jc w:val="right"/>
      </w:pPr>
    </w:p>
    <w:p w14:paraId="29E352C8" w14:textId="77777777" w:rsidR="001A1380" w:rsidRDefault="001A1380" w:rsidP="001A1380">
      <w:pPr>
        <w:jc w:val="right"/>
      </w:pPr>
      <w:r>
        <w:rPr>
          <w:noProof/>
          <w:lang w:val="en-AU" w:eastAsia="en-AU"/>
        </w:rPr>
        <mc:AlternateContent>
          <mc:Choice Requires="wps">
            <w:drawing>
              <wp:anchor distT="0" distB="0" distL="114300" distR="114300" simplePos="0" relativeHeight="251738112" behindDoc="0" locked="0" layoutInCell="1" allowOverlap="1" wp14:anchorId="39A1973D" wp14:editId="0733CB71">
                <wp:simplePos x="0" y="0"/>
                <wp:positionH relativeFrom="column">
                  <wp:posOffset>2286000</wp:posOffset>
                </wp:positionH>
                <wp:positionV relativeFrom="paragraph">
                  <wp:posOffset>156210</wp:posOffset>
                </wp:positionV>
                <wp:extent cx="3314700" cy="800100"/>
                <wp:effectExtent l="0" t="0" r="38100" b="38100"/>
                <wp:wrapSquare wrapText="bothSides"/>
                <wp:docPr id="119" name="Text Box 119"/>
                <wp:cNvGraphicFramePr/>
                <a:graphic xmlns:a="http://schemas.openxmlformats.org/drawingml/2006/main">
                  <a:graphicData uri="http://schemas.microsoft.com/office/word/2010/wordprocessingShape">
                    <wps:wsp>
                      <wps:cNvSpPr txBox="1"/>
                      <wps:spPr>
                        <a:xfrm>
                          <a:off x="0" y="0"/>
                          <a:ext cx="3314700" cy="80010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E62C10E" w14:textId="77777777" w:rsidR="008914FB" w:rsidRDefault="008914FB" w:rsidP="001A1380">
                            <w:pPr>
                              <w:rPr>
                                <w:sz w:val="20"/>
                                <w:szCs w:val="20"/>
                              </w:rPr>
                            </w:pPr>
                          </w:p>
                          <w:p w14:paraId="0D952F8C" w14:textId="77777777" w:rsidR="008914FB" w:rsidRDefault="008914FB" w:rsidP="001A1380">
                            <w:pPr>
                              <w:rPr>
                                <w:sz w:val="20"/>
                                <w:szCs w:val="20"/>
                              </w:rPr>
                            </w:pPr>
                          </w:p>
                          <w:p w14:paraId="2F4DD232" w14:textId="77777777" w:rsidR="008914FB" w:rsidRPr="000A6D56" w:rsidRDefault="008914FB" w:rsidP="001A1380">
                            <w:pPr>
                              <w:rPr>
                                <w:sz w:val="20"/>
                                <w:szCs w:val="20"/>
                              </w:rPr>
                            </w:pPr>
                            <w:r>
                              <w:rPr>
                                <w:sz w:val="20"/>
                                <w:szCs w:val="20"/>
                              </w:rPr>
                              <w:t>Please place your student identification label in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A1973D" id="_x0000_t202" coordsize="21600,21600" o:spt="202" path="m,l,21600r21600,l21600,xe">
                <v:stroke joinstyle="miter"/>
                <v:path gradientshapeok="t" o:connecttype="rect"/>
              </v:shapetype>
              <v:shape id="Text Box 119" o:spid="_x0000_s1026" type="#_x0000_t202" style="position:absolute;left:0;text-align:left;margin-left:180pt;margin-top:12.3pt;width:261pt;height:63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" fillcolor="white [3201]" strokecolor="black [3200]" strokeweight=".25pt">
                <v:textbox>
                  <w:txbxContent>
                    <w:p w14:paraId="5E62C10E" w14:textId="77777777" w:rsidR="008914FB" w:rsidRDefault="008914FB" w:rsidP="001A1380">
                      <w:pPr>
                        <w:rPr>
                          <w:sz w:val="20"/>
                          <w:szCs w:val="20"/>
                        </w:rPr>
                      </w:pPr>
                    </w:p>
                    <w:p w14:paraId="0D952F8C" w14:textId="77777777" w:rsidR="008914FB" w:rsidRDefault="008914FB" w:rsidP="001A1380">
                      <w:pPr>
                        <w:rPr>
                          <w:sz w:val="20"/>
                          <w:szCs w:val="20"/>
                        </w:rPr>
                      </w:pPr>
                    </w:p>
                    <w:p w14:paraId="2F4DD232" w14:textId="77777777" w:rsidR="008914FB" w:rsidRPr="000A6D56" w:rsidRDefault="008914FB" w:rsidP="001A1380">
                      <w:pPr>
                        <w:rPr>
                          <w:sz w:val="20"/>
                          <w:szCs w:val="20"/>
                        </w:rPr>
                      </w:pPr>
                      <w:r>
                        <w:rPr>
                          <w:sz w:val="20"/>
                          <w:szCs w:val="20"/>
                        </w:rPr>
                        <w:t>Please place your student identification label in this box</w:t>
                      </w:r>
                    </w:p>
                  </w:txbxContent>
                </v:textbox>
                <w10:wrap type="square"/>
              </v:shape>
            </w:pict>
          </mc:Fallback>
        </mc:AlternateContent>
      </w:r>
    </w:p>
    <w:p w14:paraId="10EB9EAC" w14:textId="7B0B0978" w:rsidR="001A1380" w:rsidRDefault="001A1380" w:rsidP="001A1380">
      <w:pPr>
        <w:rPr>
          <w:sz w:val="36"/>
          <w:szCs w:val="36"/>
        </w:rPr>
      </w:pPr>
      <w:r>
        <w:rPr>
          <w:b/>
          <w:sz w:val="40"/>
          <w:szCs w:val="40"/>
        </w:rPr>
        <w:t>Physics Unit 3</w:t>
      </w:r>
    </w:p>
    <w:p w14:paraId="3A32E20F" w14:textId="77777777" w:rsidR="001A1380" w:rsidRDefault="001A1380" w:rsidP="001A1380">
      <w:pPr>
        <w:rPr>
          <w:sz w:val="36"/>
          <w:szCs w:val="36"/>
        </w:rPr>
      </w:pPr>
    </w:p>
    <w:p w14:paraId="4D172E6B" w14:textId="77777777" w:rsidR="001A1380" w:rsidRDefault="001A1380" w:rsidP="001A1380">
      <w:pPr>
        <w:rPr>
          <w:sz w:val="36"/>
          <w:szCs w:val="36"/>
        </w:rPr>
      </w:pPr>
    </w:p>
    <w:p w14:paraId="0D5C97F7" w14:textId="77777777" w:rsidR="001A1380" w:rsidRDefault="001A1380" w:rsidP="001A1380">
      <w:pPr>
        <w:rPr>
          <w:sz w:val="36"/>
          <w:szCs w:val="36"/>
        </w:rPr>
      </w:pPr>
    </w:p>
    <w:tbl>
      <w:tblPr>
        <w:tblStyle w:val="TableGrid"/>
        <w:tblpPr w:leftFromText="180" w:rightFromText="180" w:vertAnchor="page" w:horzAnchor="page" w:tblpX="5160" w:tblpY="6249"/>
        <w:tblW w:w="0" w:type="auto"/>
        <w:tblLook w:val="04A0" w:firstRow="1" w:lastRow="0" w:firstColumn="1" w:lastColumn="0" w:noHBand="0" w:noVBand="1"/>
      </w:tblPr>
      <w:tblGrid>
        <w:gridCol w:w="624"/>
        <w:gridCol w:w="624"/>
        <w:gridCol w:w="278"/>
        <w:gridCol w:w="567"/>
        <w:gridCol w:w="624"/>
        <w:gridCol w:w="624"/>
        <w:gridCol w:w="236"/>
        <w:gridCol w:w="567"/>
        <w:gridCol w:w="624"/>
        <w:gridCol w:w="624"/>
      </w:tblGrid>
      <w:tr w:rsidR="001A1380" w14:paraId="5D6D2B5B" w14:textId="77777777" w:rsidTr="001A1380">
        <w:trPr>
          <w:trHeight w:val="567"/>
        </w:trPr>
        <w:tc>
          <w:tcPr>
            <w:tcW w:w="624" w:type="dxa"/>
          </w:tcPr>
          <w:p w14:paraId="2594439E" w14:textId="77777777" w:rsidR="001A1380" w:rsidRDefault="001A1380" w:rsidP="001A1380">
            <w:pPr>
              <w:rPr>
                <w:sz w:val="36"/>
                <w:szCs w:val="36"/>
              </w:rPr>
            </w:pPr>
          </w:p>
        </w:tc>
        <w:tc>
          <w:tcPr>
            <w:tcW w:w="624" w:type="dxa"/>
          </w:tcPr>
          <w:p w14:paraId="43F2B806" w14:textId="77777777" w:rsidR="001A1380" w:rsidRDefault="001A1380" w:rsidP="001A1380">
            <w:pPr>
              <w:rPr>
                <w:sz w:val="36"/>
                <w:szCs w:val="36"/>
              </w:rPr>
            </w:pPr>
          </w:p>
        </w:tc>
        <w:tc>
          <w:tcPr>
            <w:tcW w:w="278" w:type="dxa"/>
            <w:tcBorders>
              <w:top w:val="nil"/>
              <w:bottom w:val="nil"/>
            </w:tcBorders>
          </w:tcPr>
          <w:p w14:paraId="518A9DCA" w14:textId="77777777" w:rsidR="001A1380" w:rsidRDefault="001A1380" w:rsidP="001A1380">
            <w:pPr>
              <w:rPr>
                <w:sz w:val="36"/>
                <w:szCs w:val="36"/>
              </w:rPr>
            </w:pPr>
          </w:p>
        </w:tc>
        <w:tc>
          <w:tcPr>
            <w:tcW w:w="567" w:type="dxa"/>
          </w:tcPr>
          <w:p w14:paraId="4DD41F88" w14:textId="77777777" w:rsidR="001A1380" w:rsidRDefault="001A1380" w:rsidP="001A1380">
            <w:pPr>
              <w:rPr>
                <w:sz w:val="36"/>
                <w:szCs w:val="36"/>
              </w:rPr>
            </w:pPr>
          </w:p>
        </w:tc>
        <w:tc>
          <w:tcPr>
            <w:tcW w:w="624" w:type="dxa"/>
          </w:tcPr>
          <w:p w14:paraId="5DCA7361" w14:textId="77777777" w:rsidR="001A1380" w:rsidRDefault="001A1380" w:rsidP="001A1380">
            <w:pPr>
              <w:rPr>
                <w:sz w:val="36"/>
                <w:szCs w:val="36"/>
              </w:rPr>
            </w:pPr>
          </w:p>
        </w:tc>
        <w:tc>
          <w:tcPr>
            <w:tcW w:w="624" w:type="dxa"/>
          </w:tcPr>
          <w:p w14:paraId="3AB93B50" w14:textId="77777777" w:rsidR="001A1380" w:rsidRDefault="001A1380" w:rsidP="001A1380">
            <w:pPr>
              <w:rPr>
                <w:sz w:val="36"/>
                <w:szCs w:val="36"/>
              </w:rPr>
            </w:pPr>
          </w:p>
        </w:tc>
        <w:tc>
          <w:tcPr>
            <w:tcW w:w="236" w:type="dxa"/>
            <w:tcBorders>
              <w:top w:val="nil"/>
              <w:bottom w:val="nil"/>
            </w:tcBorders>
          </w:tcPr>
          <w:p w14:paraId="6F253531" w14:textId="77777777" w:rsidR="001A1380" w:rsidRDefault="001A1380" w:rsidP="001A1380">
            <w:pPr>
              <w:rPr>
                <w:sz w:val="36"/>
                <w:szCs w:val="36"/>
              </w:rPr>
            </w:pPr>
          </w:p>
        </w:tc>
        <w:tc>
          <w:tcPr>
            <w:tcW w:w="567" w:type="dxa"/>
          </w:tcPr>
          <w:p w14:paraId="01767D6F" w14:textId="77777777" w:rsidR="001A1380" w:rsidRDefault="001A1380" w:rsidP="001A1380">
            <w:pPr>
              <w:rPr>
                <w:sz w:val="36"/>
                <w:szCs w:val="36"/>
              </w:rPr>
            </w:pPr>
          </w:p>
        </w:tc>
        <w:tc>
          <w:tcPr>
            <w:tcW w:w="624" w:type="dxa"/>
          </w:tcPr>
          <w:p w14:paraId="39B6BCB4" w14:textId="77777777" w:rsidR="001A1380" w:rsidRDefault="001A1380" w:rsidP="001A1380">
            <w:pPr>
              <w:rPr>
                <w:sz w:val="36"/>
                <w:szCs w:val="36"/>
              </w:rPr>
            </w:pPr>
          </w:p>
        </w:tc>
        <w:tc>
          <w:tcPr>
            <w:tcW w:w="624" w:type="dxa"/>
          </w:tcPr>
          <w:p w14:paraId="327213C5" w14:textId="77777777" w:rsidR="001A1380" w:rsidRDefault="001A1380" w:rsidP="001A1380">
            <w:pPr>
              <w:rPr>
                <w:sz w:val="36"/>
                <w:szCs w:val="36"/>
              </w:rPr>
            </w:pPr>
          </w:p>
        </w:tc>
      </w:tr>
    </w:tbl>
    <w:p w14:paraId="343E9115" w14:textId="77777777" w:rsidR="001A1380" w:rsidRDefault="001A1380" w:rsidP="001A1380">
      <w:pPr>
        <w:rPr>
          <w:sz w:val="36"/>
          <w:szCs w:val="36"/>
        </w:rPr>
      </w:pPr>
    </w:p>
    <w:p w14:paraId="0F511297" w14:textId="77777777" w:rsidR="001A1380" w:rsidRPr="004D380C" w:rsidRDefault="001A1380" w:rsidP="001A1380">
      <w:pPr>
        <w:spacing w:after="120"/>
        <w:rPr>
          <w:szCs w:val="22"/>
        </w:rPr>
      </w:pPr>
      <w:r w:rsidRPr="004D380C">
        <w:rPr>
          <w:szCs w:val="22"/>
        </w:rPr>
        <w:t>Student number:</w:t>
      </w:r>
      <w:r w:rsidRPr="004D380C">
        <w:rPr>
          <w:szCs w:val="22"/>
        </w:rPr>
        <w:tab/>
        <w:t xml:space="preserve">In figures </w:t>
      </w:r>
      <w:r w:rsidRPr="004D380C">
        <w:rPr>
          <w:szCs w:val="22"/>
        </w:rPr>
        <w:tab/>
      </w:r>
    </w:p>
    <w:p w14:paraId="54C3093B" w14:textId="77777777" w:rsidR="001A1380" w:rsidRDefault="001A1380" w:rsidP="001A1380">
      <w:pPr>
        <w:ind w:left="1440" w:firstLine="720"/>
        <w:rPr>
          <w:szCs w:val="22"/>
        </w:rPr>
      </w:pPr>
    </w:p>
    <w:p w14:paraId="3442F629" w14:textId="4EA99EBE" w:rsidR="001A1380" w:rsidRPr="004F36B1" w:rsidRDefault="001A1380" w:rsidP="001A1380">
      <w:pPr>
        <w:ind w:left="1440" w:firstLine="720"/>
        <w:rPr>
          <w:szCs w:val="22"/>
        </w:rPr>
      </w:pPr>
      <w:r w:rsidRPr="004D380C">
        <w:rPr>
          <w:szCs w:val="22"/>
        </w:rPr>
        <w:t>In words</w:t>
      </w:r>
      <w:r>
        <w:t xml:space="preserve">   </w:t>
      </w:r>
      <w:r>
        <w:tab/>
      </w:r>
      <w:r>
        <w:tab/>
        <w:t>________________________________________</w:t>
      </w:r>
    </w:p>
    <w:p w14:paraId="07EA4B6E" w14:textId="77777777" w:rsidR="001A1380" w:rsidRDefault="001A1380" w:rsidP="001A1380">
      <w:pPr>
        <w:jc w:val="right"/>
      </w:pPr>
    </w:p>
    <w:p w14:paraId="425C67D8" w14:textId="77777777" w:rsidR="001A1380" w:rsidRDefault="001A1380" w:rsidP="001A1380">
      <w:pPr>
        <w:ind w:left="3600"/>
        <w:jc w:val="center"/>
      </w:pPr>
      <w:r>
        <w:t>________________________________________</w:t>
      </w:r>
    </w:p>
    <w:p w14:paraId="6E089BBD" w14:textId="77777777" w:rsidR="001A1380" w:rsidRDefault="001A1380" w:rsidP="001A1380">
      <w:pPr>
        <w:jc w:val="right"/>
      </w:pPr>
    </w:p>
    <w:p w14:paraId="5B4B8C6E" w14:textId="77777777" w:rsidR="001A1380" w:rsidRPr="006C4C41" w:rsidRDefault="001A1380" w:rsidP="001A1380">
      <w:pPr>
        <w:rPr>
          <w:b/>
          <w:sz w:val="28"/>
          <w:szCs w:val="28"/>
        </w:rPr>
      </w:pPr>
      <w:r w:rsidRPr="006C4C41">
        <w:rPr>
          <w:b/>
          <w:sz w:val="28"/>
          <w:szCs w:val="28"/>
        </w:rPr>
        <w:t>Time allowed for this paper</w:t>
      </w:r>
    </w:p>
    <w:p w14:paraId="7C575204" w14:textId="77777777" w:rsidR="001A1380" w:rsidRPr="00546CA9" w:rsidRDefault="001A1380" w:rsidP="001A1380">
      <w:pPr>
        <w:rPr>
          <w:szCs w:val="22"/>
        </w:rPr>
      </w:pPr>
      <w:r w:rsidRPr="00CE50C4">
        <w:rPr>
          <w:szCs w:val="22"/>
        </w:rPr>
        <w:t>Reading time before commencing work:</w:t>
      </w:r>
      <w:r w:rsidRPr="00CE50C4">
        <w:rPr>
          <w:szCs w:val="22"/>
        </w:rPr>
        <w:tab/>
      </w:r>
      <w:r w:rsidRPr="00CE50C4">
        <w:rPr>
          <w:szCs w:val="22"/>
        </w:rPr>
        <w:tab/>
      </w:r>
      <w:r w:rsidRPr="00546CA9">
        <w:rPr>
          <w:szCs w:val="22"/>
        </w:rPr>
        <w:t>ten minutes</w:t>
      </w:r>
    </w:p>
    <w:p w14:paraId="3CF25F89" w14:textId="77777777" w:rsidR="001A1380" w:rsidRPr="00CE50C4" w:rsidRDefault="001A1380" w:rsidP="001A1380">
      <w:pPr>
        <w:rPr>
          <w:szCs w:val="22"/>
        </w:rPr>
      </w:pPr>
      <w:r w:rsidRPr="00546CA9">
        <w:rPr>
          <w:szCs w:val="22"/>
        </w:rPr>
        <w:t>Working time:</w:t>
      </w:r>
      <w:r w:rsidRPr="00546CA9">
        <w:rPr>
          <w:szCs w:val="22"/>
        </w:rPr>
        <w:tab/>
      </w:r>
      <w:r w:rsidRPr="00546CA9">
        <w:rPr>
          <w:szCs w:val="22"/>
        </w:rPr>
        <w:tab/>
      </w:r>
      <w:r w:rsidRPr="00546CA9">
        <w:rPr>
          <w:szCs w:val="22"/>
        </w:rPr>
        <w:tab/>
      </w:r>
      <w:r w:rsidRPr="00546CA9">
        <w:rPr>
          <w:szCs w:val="22"/>
        </w:rPr>
        <w:tab/>
      </w:r>
      <w:r w:rsidRPr="00546CA9">
        <w:rPr>
          <w:szCs w:val="22"/>
        </w:rPr>
        <w:tab/>
      </w:r>
      <w:r w:rsidRPr="00546CA9">
        <w:rPr>
          <w:szCs w:val="22"/>
        </w:rPr>
        <w:tab/>
        <w:t>three hours</w:t>
      </w:r>
    </w:p>
    <w:p w14:paraId="3947DCD1" w14:textId="77777777" w:rsidR="001A1380" w:rsidRPr="00CE50C4" w:rsidRDefault="001A1380" w:rsidP="001A1380">
      <w:pPr>
        <w:rPr>
          <w:szCs w:val="22"/>
        </w:rPr>
      </w:pPr>
    </w:p>
    <w:p w14:paraId="14EF13CC" w14:textId="77777777" w:rsidR="001A1380" w:rsidRPr="00CE50C4" w:rsidRDefault="001A1380" w:rsidP="001A1380">
      <w:pPr>
        <w:rPr>
          <w:szCs w:val="22"/>
        </w:rPr>
      </w:pPr>
    </w:p>
    <w:p w14:paraId="32D732BB" w14:textId="77777777" w:rsidR="001A1380" w:rsidRPr="006C4C41" w:rsidRDefault="001A1380" w:rsidP="001A1380">
      <w:pPr>
        <w:rPr>
          <w:b/>
          <w:sz w:val="28"/>
          <w:szCs w:val="28"/>
        </w:rPr>
      </w:pPr>
      <w:r>
        <w:rPr>
          <w:noProof/>
          <w:lang w:val="en-AU" w:eastAsia="en-AU"/>
        </w:rPr>
        <mc:AlternateContent>
          <mc:Choice Requires="wps">
            <w:drawing>
              <wp:anchor distT="0" distB="0" distL="114300" distR="114300" simplePos="0" relativeHeight="251740160" behindDoc="0" locked="0" layoutInCell="1" allowOverlap="1" wp14:anchorId="69105E14" wp14:editId="33F60FAA">
                <wp:simplePos x="0" y="0"/>
                <wp:positionH relativeFrom="column">
                  <wp:posOffset>3657600</wp:posOffset>
                </wp:positionH>
                <wp:positionV relativeFrom="paragraph">
                  <wp:posOffset>272415</wp:posOffset>
                </wp:positionV>
                <wp:extent cx="1981200" cy="647700"/>
                <wp:effectExtent l="0" t="0" r="25400" b="38100"/>
                <wp:wrapThrough wrapText="bothSides">
                  <wp:wrapPolygon edited="0">
                    <wp:start x="0" y="0"/>
                    <wp:lineTo x="0" y="22024"/>
                    <wp:lineTo x="21600" y="22024"/>
                    <wp:lineTo x="21600" y="0"/>
                    <wp:lineTo x="0" y="0"/>
                  </wp:wrapPolygon>
                </wp:wrapThrough>
                <wp:docPr id="123" name="Text Box 123"/>
                <wp:cNvGraphicFramePr/>
                <a:graphic xmlns:a="http://schemas.openxmlformats.org/drawingml/2006/main">
                  <a:graphicData uri="http://schemas.microsoft.com/office/word/2010/wordprocessingShape">
                    <wps:wsp>
                      <wps:cNvSpPr txBox="1"/>
                      <wps:spPr>
                        <a:xfrm>
                          <a:off x="0" y="0"/>
                          <a:ext cx="1981200" cy="647700"/>
                        </a:xfrm>
                        <a:prstGeom prst="rect">
                          <a:avLst/>
                        </a:prstGeom>
                        <a:solidFill>
                          <a:schemeClr val="lt1">
                            <a:alpha val="6000"/>
                          </a:schemeClr>
                        </a:solidFill>
                        <a:ln w="3175" cmpd="sng"/>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78594D1" w14:textId="77777777" w:rsidR="008914FB" w:rsidRPr="000A6D56" w:rsidRDefault="008914FB" w:rsidP="001A1380">
                            <w:pPr>
                              <w:rPr>
                                <w:sz w:val="20"/>
                                <w:szCs w:val="20"/>
                              </w:rPr>
                            </w:pPr>
                            <w:r w:rsidRPr="000A6D56">
                              <w:rPr>
                                <w:sz w:val="20"/>
                                <w:szCs w:val="20"/>
                              </w:rPr>
                              <w:t xml:space="preserve">Number of additional </w:t>
                            </w:r>
                          </w:p>
                          <w:p w14:paraId="3AAAE8CC" w14:textId="77777777" w:rsidR="008914FB" w:rsidRPr="000A6D56" w:rsidRDefault="008914FB" w:rsidP="001A1380">
                            <w:pPr>
                              <w:rPr>
                                <w:sz w:val="20"/>
                                <w:szCs w:val="20"/>
                              </w:rPr>
                            </w:pPr>
                            <w:r w:rsidRPr="000A6D56">
                              <w:rPr>
                                <w:sz w:val="20"/>
                                <w:szCs w:val="20"/>
                              </w:rPr>
                              <w:t xml:space="preserve">answer booklets used </w:t>
                            </w:r>
                          </w:p>
                          <w:p w14:paraId="49B1AFE7" w14:textId="77777777" w:rsidR="008914FB" w:rsidRPr="000A6D56" w:rsidRDefault="008914FB" w:rsidP="001A1380">
                            <w:pPr>
                              <w:rPr>
                                <w:sz w:val="20"/>
                                <w:szCs w:val="20"/>
                              </w:rPr>
                            </w:pPr>
                            <w:r>
                              <w:rPr>
                                <w:sz w:val="20"/>
                                <w:szCs w:val="20"/>
                              </w:rPr>
                              <w:t>(i</w:t>
                            </w:r>
                            <w:r w:rsidRPr="000A6D56">
                              <w:rPr>
                                <w:sz w:val="20"/>
                                <w:szCs w:val="20"/>
                              </w:rPr>
                              <w:t>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5E14" id="Text Box 123" o:spid="_x0000_s1027" type="#_x0000_t202" style="position:absolute;margin-left:4in;margin-top:21.45pt;width:156pt;height:5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" fillcolor="white [3201]" strokecolor="black [3200]" strokeweight=".25pt">
                <v:fill opacity="3855f"/>
                <v:textbox>
                  <w:txbxContent>
                    <w:p w14:paraId="578594D1" w14:textId="77777777" w:rsidR="008914FB" w:rsidRPr="000A6D56" w:rsidRDefault="008914FB" w:rsidP="001A1380">
                      <w:pPr>
                        <w:rPr>
                          <w:sz w:val="20"/>
                          <w:szCs w:val="20"/>
                        </w:rPr>
                      </w:pPr>
                      <w:r w:rsidRPr="000A6D56">
                        <w:rPr>
                          <w:sz w:val="20"/>
                          <w:szCs w:val="20"/>
                        </w:rPr>
                        <w:t xml:space="preserve">Number of additional </w:t>
                      </w:r>
                    </w:p>
                    <w:p w14:paraId="3AAAE8CC" w14:textId="77777777" w:rsidR="008914FB" w:rsidRPr="000A6D56" w:rsidRDefault="008914FB" w:rsidP="001A1380">
                      <w:pPr>
                        <w:rPr>
                          <w:sz w:val="20"/>
                          <w:szCs w:val="20"/>
                        </w:rPr>
                      </w:pPr>
                      <w:r w:rsidRPr="000A6D56">
                        <w:rPr>
                          <w:sz w:val="20"/>
                          <w:szCs w:val="20"/>
                        </w:rPr>
                        <w:t xml:space="preserve">answer booklets used </w:t>
                      </w:r>
                    </w:p>
                    <w:p w14:paraId="49B1AFE7" w14:textId="77777777" w:rsidR="008914FB" w:rsidRPr="000A6D56" w:rsidRDefault="008914FB" w:rsidP="001A1380">
                      <w:pPr>
                        <w:rPr>
                          <w:sz w:val="20"/>
                          <w:szCs w:val="20"/>
                        </w:rPr>
                      </w:pPr>
                      <w:r>
                        <w:rPr>
                          <w:sz w:val="20"/>
                          <w:szCs w:val="20"/>
                        </w:rPr>
                        <w:t>(i</w:t>
                      </w:r>
                      <w:r w:rsidRPr="000A6D56">
                        <w:rPr>
                          <w:sz w:val="20"/>
                          <w:szCs w:val="20"/>
                        </w:rPr>
                        <w:t>f applicable)</w:t>
                      </w:r>
                    </w:p>
                  </w:txbxContent>
                </v:textbox>
                <w10:wrap type="through"/>
              </v:shape>
            </w:pict>
          </mc:Fallback>
        </mc:AlternateContent>
      </w:r>
      <w:r>
        <w:rPr>
          <w:b/>
          <w:noProof/>
          <w:sz w:val="28"/>
          <w:szCs w:val="28"/>
          <w:lang w:val="en-AU" w:eastAsia="en-AU"/>
        </w:rPr>
        <mc:AlternateContent>
          <mc:Choice Requires="wps">
            <w:drawing>
              <wp:anchor distT="0" distB="0" distL="114300" distR="114300" simplePos="0" relativeHeight="251739136" behindDoc="0" locked="0" layoutInCell="1" allowOverlap="1" wp14:anchorId="01C3C3E7" wp14:editId="4E3F31E9">
                <wp:simplePos x="0" y="0"/>
                <wp:positionH relativeFrom="column">
                  <wp:posOffset>4343400</wp:posOffset>
                </wp:positionH>
                <wp:positionV relativeFrom="paragraph">
                  <wp:posOffset>43815</wp:posOffset>
                </wp:positionV>
                <wp:extent cx="1257300" cy="571500"/>
                <wp:effectExtent l="0" t="0" r="0" b="12700"/>
                <wp:wrapSquare wrapText="bothSides"/>
                <wp:docPr id="125" name="Text Box 125"/>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609EF" w14:textId="77777777" w:rsidR="008914FB" w:rsidRDefault="008914FB" w:rsidP="001A1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3C3E7" id="Text Box 125" o:spid="_x0000_s1028" type="#_x0000_t202" style="position:absolute;margin-left:342pt;margin-top:3.45pt;width:99pt;height: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" filled="f" stroked="f">
                <v:textbox>
                  <w:txbxContent>
                    <w:p w14:paraId="40B609EF" w14:textId="77777777" w:rsidR="008914FB" w:rsidRDefault="008914FB" w:rsidP="001A1380"/>
                  </w:txbxContent>
                </v:textbox>
                <w10:wrap type="square"/>
              </v:shape>
            </w:pict>
          </mc:Fallback>
        </mc:AlternateContent>
      </w:r>
      <w:r w:rsidRPr="006C4C41">
        <w:rPr>
          <w:b/>
          <w:sz w:val="28"/>
          <w:szCs w:val="28"/>
        </w:rPr>
        <w:t>Materials required/recommended for this paper</w:t>
      </w:r>
      <w:r>
        <w:rPr>
          <w:b/>
          <w:sz w:val="28"/>
          <w:szCs w:val="28"/>
        </w:rPr>
        <w:tab/>
      </w:r>
      <w:r>
        <w:rPr>
          <w:b/>
          <w:sz w:val="28"/>
          <w:szCs w:val="28"/>
        </w:rPr>
        <w:tab/>
      </w:r>
    </w:p>
    <w:p w14:paraId="04C1FD90" w14:textId="3C1C6AD7" w:rsidR="001A1380" w:rsidRPr="00CE50C4" w:rsidRDefault="001A1380" w:rsidP="001A1380">
      <w:pPr>
        <w:rPr>
          <w:i/>
          <w:szCs w:val="22"/>
        </w:rPr>
      </w:pPr>
      <w:r>
        <w:rPr>
          <w:b/>
          <w:noProof/>
          <w:lang w:val="en-AU" w:eastAsia="en-AU"/>
        </w:rPr>
        <mc:AlternateContent>
          <mc:Choice Requires="wps">
            <w:drawing>
              <wp:anchor distT="0" distB="0" distL="114300" distR="114300" simplePos="0" relativeHeight="251742208" behindDoc="0" locked="0" layoutInCell="1" allowOverlap="1" wp14:anchorId="696A8BF0" wp14:editId="62DD701B">
                <wp:simplePos x="0" y="0"/>
                <wp:positionH relativeFrom="column">
                  <wp:posOffset>5143500</wp:posOffset>
                </wp:positionH>
                <wp:positionV relativeFrom="paragraph">
                  <wp:posOffset>162560</wp:posOffset>
                </wp:positionV>
                <wp:extent cx="342900" cy="342900"/>
                <wp:effectExtent l="0" t="0" r="19050" b="19050"/>
                <wp:wrapSquare wrapText="bothSides"/>
                <wp:docPr id="140" name="Text Box 140"/>
                <wp:cNvGraphicFramePr/>
                <a:graphic xmlns:a="http://schemas.openxmlformats.org/drawingml/2006/main">
                  <a:graphicData uri="http://schemas.microsoft.com/office/word/2010/wordprocessingShape">
                    <wps:wsp>
                      <wps:cNvSpPr txBox="1"/>
                      <wps:spPr>
                        <a:xfrm>
                          <a:off x="0" y="0"/>
                          <a:ext cx="342900" cy="342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2A7E793" w14:textId="77777777" w:rsidR="008914FB" w:rsidRPr="00D23E0F" w:rsidRDefault="008914FB" w:rsidP="001A1380">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A8BF0" id="Text Box 140" o:spid="_x0000_s1029" type="#_x0000_t202" style="position:absolute;margin-left:405pt;margin-top:12.8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" fillcolor="white [3201]" strokecolor="black [3200]" strokeweight="1pt">
                <v:textbox>
                  <w:txbxContent>
                    <w:p w14:paraId="22A7E793" w14:textId="77777777" w:rsidR="008914FB" w:rsidRPr="00D23E0F" w:rsidRDefault="008914FB" w:rsidP="001A1380">
                      <w:pPr>
                        <w:rPr>
                          <w14:textOutline w14:w="9525" w14:cap="rnd" w14:cmpd="sng" w14:algn="ctr">
                            <w14:solidFill>
                              <w14:srgbClr w14:val="000000"/>
                            </w14:solidFill>
                            <w14:prstDash w14:val="solid"/>
                            <w14:bevel/>
                          </w14:textOutline>
                        </w:rPr>
                      </w:pPr>
                    </w:p>
                  </w:txbxContent>
                </v:textbox>
                <w10:wrap type="square"/>
              </v:shape>
            </w:pict>
          </mc:Fallback>
        </mc:AlternateContent>
      </w:r>
      <w:r w:rsidRPr="00CE50C4">
        <w:rPr>
          <w:i/>
          <w:szCs w:val="22"/>
        </w:rPr>
        <w:t>To be provided by the supervisor</w:t>
      </w:r>
    </w:p>
    <w:p w14:paraId="212937AF" w14:textId="5F32D4D9" w:rsidR="001A1380" w:rsidRPr="00CE50C4" w:rsidRDefault="001A1380" w:rsidP="001A1380">
      <w:pPr>
        <w:rPr>
          <w:szCs w:val="22"/>
        </w:rPr>
      </w:pPr>
      <w:r w:rsidRPr="00CE50C4">
        <w:rPr>
          <w:szCs w:val="22"/>
        </w:rPr>
        <w:t>This Question/Answer booklet</w:t>
      </w:r>
    </w:p>
    <w:p w14:paraId="4549FB28" w14:textId="77777777" w:rsidR="001A1380" w:rsidRPr="00CE50C4" w:rsidRDefault="001A1380" w:rsidP="001A1380">
      <w:pPr>
        <w:rPr>
          <w:szCs w:val="22"/>
        </w:rPr>
      </w:pPr>
    </w:p>
    <w:p w14:paraId="384EAD7D" w14:textId="77777777" w:rsidR="001A1380" w:rsidRDefault="001A1380" w:rsidP="001A1380">
      <w:pPr>
        <w:rPr>
          <w:b/>
          <w:i/>
        </w:rPr>
      </w:pPr>
    </w:p>
    <w:p w14:paraId="3CC0CD93" w14:textId="77777777" w:rsidR="001A1380" w:rsidRDefault="001A1380" w:rsidP="001A1380">
      <w:pPr>
        <w:rPr>
          <w:b/>
          <w:i/>
        </w:rPr>
      </w:pPr>
    </w:p>
    <w:p w14:paraId="42350B6B" w14:textId="4E195438" w:rsidR="001A1380" w:rsidRDefault="001A1380" w:rsidP="001A1380">
      <w:pPr>
        <w:rPr>
          <w:b/>
          <w:i/>
        </w:rPr>
      </w:pPr>
      <w:r w:rsidRPr="00CE50C4">
        <w:rPr>
          <w:b/>
          <w:i/>
        </w:rPr>
        <w:t>To be provided by the candidate</w:t>
      </w:r>
    </w:p>
    <w:p w14:paraId="0803D234" w14:textId="65C9BDCF" w:rsidR="001A1380" w:rsidRDefault="001A1380" w:rsidP="001A1380">
      <w:pPr>
        <w:rPr>
          <w:szCs w:val="22"/>
        </w:rPr>
      </w:pPr>
      <w:r w:rsidRPr="00CE50C4">
        <w:rPr>
          <w:szCs w:val="22"/>
        </w:rPr>
        <w:t>Standard items:</w:t>
      </w:r>
      <w:r>
        <w:tab/>
      </w:r>
      <w:r w:rsidRPr="00CE50C4">
        <w:rPr>
          <w:szCs w:val="22"/>
        </w:rPr>
        <w:t xml:space="preserve">pens (blue/black preferred), pencils (including </w:t>
      </w:r>
      <w:proofErr w:type="spellStart"/>
      <w:r w:rsidRPr="00CE50C4">
        <w:rPr>
          <w:szCs w:val="22"/>
        </w:rPr>
        <w:t>coloure</w:t>
      </w:r>
      <w:r>
        <w:rPr>
          <w:szCs w:val="22"/>
        </w:rPr>
        <w:t>d</w:t>
      </w:r>
      <w:proofErr w:type="spellEnd"/>
      <w:r w:rsidRPr="00CE50C4">
        <w:rPr>
          <w:szCs w:val="22"/>
        </w:rPr>
        <w:t xml:space="preserve">), </w:t>
      </w:r>
      <w:r>
        <w:rPr>
          <w:szCs w:val="22"/>
        </w:rPr>
        <w:tab/>
      </w:r>
      <w:r>
        <w:rPr>
          <w:szCs w:val="22"/>
        </w:rPr>
        <w:tab/>
      </w:r>
      <w:r>
        <w:rPr>
          <w:szCs w:val="22"/>
        </w:rPr>
        <w:tab/>
      </w:r>
      <w:r>
        <w:rPr>
          <w:szCs w:val="22"/>
        </w:rPr>
        <w:tab/>
      </w:r>
      <w:r>
        <w:rPr>
          <w:szCs w:val="22"/>
        </w:rPr>
        <w:tab/>
      </w:r>
      <w:r>
        <w:rPr>
          <w:szCs w:val="22"/>
        </w:rPr>
        <w:tab/>
      </w:r>
      <w:r w:rsidRPr="00CE50C4">
        <w:rPr>
          <w:szCs w:val="22"/>
        </w:rPr>
        <w:t>sharpener,</w:t>
      </w:r>
      <w:r>
        <w:rPr>
          <w:szCs w:val="22"/>
        </w:rPr>
        <w:t xml:space="preserve"> correction fluid/tape, eraser, ruler, highlighters</w:t>
      </w:r>
    </w:p>
    <w:p w14:paraId="15A3CF90" w14:textId="77777777" w:rsidR="001A1380" w:rsidRDefault="001A1380" w:rsidP="001A1380">
      <w:pPr>
        <w:rPr>
          <w:szCs w:val="22"/>
        </w:rPr>
      </w:pPr>
    </w:p>
    <w:p w14:paraId="485E8368" w14:textId="77777777" w:rsidR="001A1380" w:rsidRDefault="001A1380" w:rsidP="001A1380">
      <w:pPr>
        <w:rPr>
          <w:szCs w:val="22"/>
        </w:rPr>
      </w:pPr>
      <w:r>
        <w:rPr>
          <w:szCs w:val="22"/>
        </w:rPr>
        <w:t>Special items:</w:t>
      </w:r>
      <w:r>
        <w:rPr>
          <w:szCs w:val="22"/>
        </w:rPr>
        <w:tab/>
      </w:r>
      <w:r>
        <w:rPr>
          <w:szCs w:val="22"/>
        </w:rPr>
        <w:tab/>
        <w:t>nil</w:t>
      </w:r>
    </w:p>
    <w:p w14:paraId="6CE3FA2E" w14:textId="77777777" w:rsidR="001A1380" w:rsidRDefault="001A1380" w:rsidP="001A1380">
      <w:pPr>
        <w:rPr>
          <w:szCs w:val="22"/>
        </w:rPr>
      </w:pPr>
    </w:p>
    <w:p w14:paraId="0101A8E8" w14:textId="77777777" w:rsidR="001A1380" w:rsidRDefault="001A1380" w:rsidP="001A1380">
      <w:pPr>
        <w:rPr>
          <w:szCs w:val="22"/>
        </w:rPr>
      </w:pPr>
    </w:p>
    <w:p w14:paraId="37B978DD" w14:textId="77777777" w:rsidR="001A1380" w:rsidRDefault="001A1380" w:rsidP="001A1380">
      <w:pPr>
        <w:rPr>
          <w:b/>
          <w:sz w:val="28"/>
          <w:szCs w:val="28"/>
        </w:rPr>
      </w:pPr>
      <w:r w:rsidRPr="004D380C">
        <w:rPr>
          <w:b/>
          <w:sz w:val="28"/>
          <w:szCs w:val="28"/>
        </w:rPr>
        <w:t>Important note to candidates</w:t>
      </w:r>
    </w:p>
    <w:p w14:paraId="615E930C" w14:textId="77777777" w:rsidR="001A1380" w:rsidRPr="004D380C" w:rsidRDefault="001A1380" w:rsidP="001A1380">
      <w:pPr>
        <w:rPr>
          <w:b/>
          <w:sz w:val="28"/>
          <w:szCs w:val="28"/>
        </w:rPr>
      </w:pPr>
      <w:r>
        <w:rPr>
          <w:szCs w:val="22"/>
        </w:rPr>
        <w:t xml:space="preserve">No other items may be taken into the examination room. It is </w:t>
      </w:r>
      <w:r w:rsidRPr="004D380C">
        <w:rPr>
          <w:b/>
          <w:szCs w:val="22"/>
        </w:rPr>
        <w:t>your</w:t>
      </w:r>
      <w:r>
        <w:rPr>
          <w:b/>
          <w:szCs w:val="22"/>
        </w:rPr>
        <w:t xml:space="preserve"> </w:t>
      </w:r>
      <w:r>
        <w:rPr>
          <w:szCs w:val="22"/>
        </w:rPr>
        <w:t xml:space="preserve">responsibility to ensure that you do not have any </w:t>
      </w:r>
      <w:proofErr w:type="spellStart"/>
      <w:r>
        <w:rPr>
          <w:szCs w:val="22"/>
        </w:rPr>
        <w:t>unauthorised</w:t>
      </w:r>
      <w:proofErr w:type="spellEnd"/>
      <w:r>
        <w:rPr>
          <w:szCs w:val="22"/>
        </w:rPr>
        <w:t xml:space="preserve"> material. If you have any </w:t>
      </w:r>
      <w:proofErr w:type="spellStart"/>
      <w:r>
        <w:rPr>
          <w:szCs w:val="22"/>
        </w:rPr>
        <w:t>unauthorised</w:t>
      </w:r>
      <w:proofErr w:type="spellEnd"/>
      <w:r>
        <w:rPr>
          <w:szCs w:val="22"/>
        </w:rPr>
        <w:t xml:space="preserve"> material with you, hand it to the supervisor </w:t>
      </w:r>
      <w:r w:rsidRPr="004D380C">
        <w:rPr>
          <w:b/>
          <w:szCs w:val="22"/>
        </w:rPr>
        <w:t>before</w:t>
      </w:r>
      <w:r>
        <w:rPr>
          <w:szCs w:val="22"/>
        </w:rPr>
        <w:t xml:space="preserve"> reading any further.</w:t>
      </w:r>
    </w:p>
    <w:p w14:paraId="043C13B9" w14:textId="77777777" w:rsidR="001A1380" w:rsidRDefault="001A1380" w:rsidP="001A1380"/>
    <w:p w14:paraId="021C4519" w14:textId="77777777" w:rsidR="0003413A" w:rsidRPr="00001586" w:rsidRDefault="0003413A" w:rsidP="00664EF2">
      <w:pPr>
        <w:ind w:right="245"/>
      </w:pPr>
    </w:p>
    <w:p w14:paraId="11937D44" w14:textId="77777777" w:rsidR="0003413A" w:rsidRDefault="0003413A" w:rsidP="00664EF2">
      <w:pPr>
        <w:ind w:right="245"/>
        <w:rPr>
          <w:szCs w:val="22"/>
        </w:rPr>
      </w:pPr>
    </w:p>
    <w:p w14:paraId="333D14D6" w14:textId="2E2496F5" w:rsidR="001A1380" w:rsidRDefault="001A1380" w:rsidP="001A1380">
      <w:pPr>
        <w:rPr>
          <w:b/>
          <w:sz w:val="28"/>
          <w:szCs w:val="28"/>
        </w:rPr>
      </w:pPr>
      <w:r>
        <w:rPr>
          <w:b/>
          <w:sz w:val="28"/>
          <w:szCs w:val="28"/>
        </w:rPr>
        <w:t>Circle your classroom teacher</w:t>
      </w:r>
    </w:p>
    <w:p w14:paraId="4CBFF79D" w14:textId="4D3A3929" w:rsidR="001A1380" w:rsidRDefault="001A1380" w:rsidP="001A1380">
      <w:pPr>
        <w:rPr>
          <w:b/>
          <w:sz w:val="28"/>
          <w:szCs w:val="28"/>
        </w:rPr>
      </w:pPr>
    </w:p>
    <w:p w14:paraId="4DAFC784" w14:textId="6ADA4773" w:rsidR="001A1380" w:rsidRDefault="0004295A" w:rsidP="0004295A">
      <w:pPr>
        <w:tabs>
          <w:tab w:val="left" w:pos="2552"/>
          <w:tab w:val="left" w:pos="4820"/>
          <w:tab w:val="left" w:pos="7655"/>
        </w:tabs>
        <w:rPr>
          <w:b/>
          <w:sz w:val="28"/>
          <w:szCs w:val="28"/>
        </w:rPr>
      </w:pPr>
      <w:r>
        <w:rPr>
          <w:b/>
          <w:sz w:val="28"/>
          <w:szCs w:val="28"/>
        </w:rPr>
        <w:t>Holyoake</w:t>
      </w:r>
      <w:r>
        <w:rPr>
          <w:b/>
          <w:sz w:val="28"/>
          <w:szCs w:val="28"/>
        </w:rPr>
        <w:tab/>
        <w:t>Patterson</w:t>
      </w:r>
      <w:r>
        <w:rPr>
          <w:b/>
          <w:sz w:val="28"/>
          <w:szCs w:val="28"/>
        </w:rPr>
        <w:tab/>
      </w:r>
      <w:proofErr w:type="spellStart"/>
      <w:r>
        <w:rPr>
          <w:b/>
          <w:sz w:val="28"/>
          <w:szCs w:val="28"/>
        </w:rPr>
        <w:t>Shashikumar</w:t>
      </w:r>
      <w:proofErr w:type="spellEnd"/>
      <w:r>
        <w:rPr>
          <w:b/>
          <w:sz w:val="28"/>
          <w:szCs w:val="28"/>
        </w:rPr>
        <w:tab/>
      </w:r>
      <w:r w:rsidR="001A1380">
        <w:rPr>
          <w:b/>
          <w:sz w:val="28"/>
          <w:szCs w:val="28"/>
        </w:rPr>
        <w:t>Wallace</w:t>
      </w:r>
    </w:p>
    <w:p w14:paraId="4E5DC357" w14:textId="77777777" w:rsidR="0003413A" w:rsidRPr="003C43EF" w:rsidRDefault="0003413A" w:rsidP="00664EF2">
      <w:pPr>
        <w:ind w:right="245"/>
        <w:rPr>
          <w:rFonts w:cs="Arial"/>
          <w:szCs w:val="22"/>
        </w:rPr>
      </w:pPr>
    </w:p>
    <w:p w14:paraId="7E1BACA7" w14:textId="77777777" w:rsidR="0003413A" w:rsidRPr="000810AA" w:rsidRDefault="0003413A" w:rsidP="0003413A">
      <w:pPr>
        <w:rPr>
          <w:b/>
          <w:szCs w:val="22"/>
        </w:rPr>
      </w:pPr>
      <w:r w:rsidRPr="000810AA">
        <w:rPr>
          <w:szCs w:val="22"/>
        </w:rPr>
        <w:br w:type="page"/>
      </w:r>
    </w:p>
    <w:p w14:paraId="4AE2A86C" w14:textId="684CF943" w:rsidR="00333AB6" w:rsidRPr="003C43EF" w:rsidRDefault="00333AB6" w:rsidP="00664EF2">
      <w:pPr>
        <w:pStyle w:val="HeadingLevel2"/>
        <w:ind w:right="245"/>
        <w:rPr>
          <w:sz w:val="24"/>
        </w:rPr>
      </w:pPr>
      <w:r w:rsidRPr="003C43EF">
        <w:rPr>
          <w:sz w:val="24"/>
        </w:rPr>
        <w:lastRenderedPageBreak/>
        <w:t>Structure of this paper</w:t>
      </w:r>
    </w:p>
    <w:p w14:paraId="3125EFA5" w14:textId="77777777" w:rsidR="00163C34" w:rsidRDefault="00163C34" w:rsidP="00664EF2">
      <w:pPr>
        <w:ind w:right="245"/>
        <w:rPr>
          <w:rFonts w:cs="Arial"/>
          <w:spacing w:val="-2"/>
        </w:rPr>
      </w:pPr>
    </w:p>
    <w:tbl>
      <w:tblPr>
        <w:tblW w:w="9613" w:type="dxa"/>
        <w:tblInd w:w="90" w:type="dxa"/>
        <w:tblBorders>
          <w:top w:val="nil"/>
          <w:left w:val="nil"/>
          <w:bottom w:val="nil"/>
          <w:right w:val="nil"/>
        </w:tblBorders>
        <w:tblLayout w:type="fixed"/>
        <w:tblLook w:val="0000" w:firstRow="0" w:lastRow="0" w:firstColumn="0" w:lastColumn="0" w:noHBand="0" w:noVBand="0"/>
      </w:tblPr>
      <w:tblGrid>
        <w:gridCol w:w="2184"/>
        <w:gridCol w:w="1469"/>
        <w:gridCol w:w="1617"/>
        <w:gridCol w:w="1469"/>
        <w:gridCol w:w="1405"/>
        <w:gridCol w:w="1469"/>
      </w:tblGrid>
      <w:tr w:rsidR="00B0521C" w14:paraId="36984245" w14:textId="77777777" w:rsidTr="00664EF2">
        <w:trPr>
          <w:trHeight w:val="414"/>
        </w:trPr>
        <w:tc>
          <w:tcPr>
            <w:tcW w:w="2184" w:type="dxa"/>
            <w:tcBorders>
              <w:top w:val="single" w:sz="4" w:space="0" w:color="auto"/>
              <w:left w:val="single" w:sz="4" w:space="0" w:color="auto"/>
              <w:bottom w:val="single" w:sz="4" w:space="0" w:color="auto"/>
              <w:right w:val="single" w:sz="4" w:space="0" w:color="auto"/>
            </w:tcBorders>
          </w:tcPr>
          <w:p w14:paraId="605EB551" w14:textId="77777777" w:rsidR="00B0521C" w:rsidRPr="00B0521C" w:rsidRDefault="00B0521C" w:rsidP="00664EF2">
            <w:pPr>
              <w:pStyle w:val="Pa5"/>
              <w:spacing w:before="60" w:after="60" w:line="276" w:lineRule="auto"/>
              <w:ind w:right="245"/>
              <w:jc w:val="center"/>
              <w:rPr>
                <w:color w:val="221E1F"/>
                <w:sz w:val="22"/>
                <w:szCs w:val="22"/>
              </w:rPr>
            </w:pPr>
          </w:p>
          <w:p w14:paraId="2680FB23" w14:textId="77777777" w:rsidR="00B0521C" w:rsidRPr="00B0521C" w:rsidRDefault="00B0521C" w:rsidP="00664EF2">
            <w:pPr>
              <w:pStyle w:val="Pa5"/>
              <w:spacing w:before="60" w:after="60" w:line="276" w:lineRule="auto"/>
              <w:ind w:right="245"/>
              <w:jc w:val="center"/>
              <w:rPr>
                <w:color w:val="221E1F"/>
                <w:sz w:val="22"/>
                <w:szCs w:val="22"/>
              </w:rPr>
            </w:pPr>
            <w:r w:rsidRPr="00B0521C">
              <w:rPr>
                <w:color w:val="221E1F"/>
                <w:sz w:val="22"/>
                <w:szCs w:val="22"/>
              </w:rPr>
              <w:t xml:space="preserve">Section </w:t>
            </w:r>
          </w:p>
        </w:tc>
        <w:tc>
          <w:tcPr>
            <w:tcW w:w="1469" w:type="dxa"/>
            <w:tcBorders>
              <w:top w:val="single" w:sz="4" w:space="0" w:color="auto"/>
              <w:left w:val="single" w:sz="4" w:space="0" w:color="auto"/>
              <w:bottom w:val="single" w:sz="4" w:space="0" w:color="auto"/>
              <w:right w:val="single" w:sz="4" w:space="0" w:color="auto"/>
            </w:tcBorders>
          </w:tcPr>
          <w:p w14:paraId="3D2F2BAE" w14:textId="77777777" w:rsidR="00B0521C" w:rsidRPr="00B0521C" w:rsidRDefault="00B0521C" w:rsidP="00664EF2">
            <w:pPr>
              <w:pStyle w:val="Pa5"/>
              <w:spacing w:line="276" w:lineRule="auto"/>
              <w:jc w:val="center"/>
              <w:rPr>
                <w:color w:val="221E1F"/>
                <w:sz w:val="22"/>
                <w:szCs w:val="22"/>
              </w:rPr>
            </w:pPr>
            <w:r w:rsidRPr="00B0521C">
              <w:rPr>
                <w:color w:val="221E1F"/>
                <w:sz w:val="22"/>
                <w:szCs w:val="22"/>
              </w:rPr>
              <w:t xml:space="preserve">Number of questions available </w:t>
            </w:r>
          </w:p>
        </w:tc>
        <w:tc>
          <w:tcPr>
            <w:tcW w:w="1617" w:type="dxa"/>
            <w:tcBorders>
              <w:top w:val="single" w:sz="4" w:space="0" w:color="auto"/>
              <w:left w:val="single" w:sz="4" w:space="0" w:color="auto"/>
              <w:bottom w:val="single" w:sz="4" w:space="0" w:color="auto"/>
              <w:right w:val="single" w:sz="4" w:space="0" w:color="auto"/>
            </w:tcBorders>
          </w:tcPr>
          <w:p w14:paraId="55AB945E" w14:textId="77777777" w:rsidR="00B0521C" w:rsidRPr="00B0521C" w:rsidRDefault="00B0521C" w:rsidP="00664EF2">
            <w:pPr>
              <w:pStyle w:val="Pa5"/>
              <w:spacing w:line="276" w:lineRule="auto"/>
              <w:jc w:val="center"/>
              <w:rPr>
                <w:color w:val="221E1F"/>
                <w:sz w:val="22"/>
                <w:szCs w:val="22"/>
              </w:rPr>
            </w:pPr>
            <w:r w:rsidRPr="00B0521C">
              <w:rPr>
                <w:color w:val="221E1F"/>
                <w:sz w:val="22"/>
                <w:szCs w:val="22"/>
              </w:rPr>
              <w:t xml:space="preserve">Number of questions to be answered </w:t>
            </w:r>
          </w:p>
        </w:tc>
        <w:tc>
          <w:tcPr>
            <w:tcW w:w="1469" w:type="dxa"/>
            <w:tcBorders>
              <w:top w:val="single" w:sz="4" w:space="0" w:color="auto"/>
              <w:left w:val="single" w:sz="4" w:space="0" w:color="auto"/>
              <w:bottom w:val="single" w:sz="4" w:space="0" w:color="auto"/>
              <w:right w:val="single" w:sz="4" w:space="0" w:color="auto"/>
            </w:tcBorders>
          </w:tcPr>
          <w:p w14:paraId="3267B20A" w14:textId="77777777" w:rsidR="00B0521C" w:rsidRPr="00B0521C" w:rsidRDefault="00B0521C" w:rsidP="00664EF2">
            <w:pPr>
              <w:pStyle w:val="Pa5"/>
              <w:spacing w:line="276" w:lineRule="auto"/>
              <w:jc w:val="center"/>
              <w:rPr>
                <w:color w:val="221E1F"/>
                <w:sz w:val="22"/>
                <w:szCs w:val="22"/>
              </w:rPr>
            </w:pPr>
            <w:r w:rsidRPr="00B0521C">
              <w:rPr>
                <w:color w:val="221E1F"/>
                <w:sz w:val="22"/>
                <w:szCs w:val="22"/>
              </w:rPr>
              <w:t xml:space="preserve">Suggested working time (minutes) </w:t>
            </w:r>
          </w:p>
        </w:tc>
        <w:tc>
          <w:tcPr>
            <w:tcW w:w="1405" w:type="dxa"/>
            <w:tcBorders>
              <w:top w:val="single" w:sz="4" w:space="0" w:color="auto"/>
              <w:left w:val="single" w:sz="4" w:space="0" w:color="auto"/>
              <w:bottom w:val="single" w:sz="4" w:space="0" w:color="auto"/>
              <w:right w:val="single" w:sz="4" w:space="0" w:color="auto"/>
            </w:tcBorders>
            <w:vAlign w:val="center"/>
          </w:tcPr>
          <w:p w14:paraId="4F2605F2" w14:textId="4153E492" w:rsidR="00B0521C" w:rsidRPr="00B0521C" w:rsidRDefault="00B0521C" w:rsidP="00664EF2">
            <w:pPr>
              <w:pStyle w:val="Pa5"/>
              <w:spacing w:line="276" w:lineRule="auto"/>
              <w:jc w:val="center"/>
              <w:rPr>
                <w:color w:val="221E1F"/>
                <w:sz w:val="22"/>
                <w:szCs w:val="22"/>
              </w:rPr>
            </w:pPr>
            <w:r w:rsidRPr="00B0521C">
              <w:rPr>
                <w:color w:val="221E1F"/>
                <w:sz w:val="22"/>
                <w:szCs w:val="22"/>
              </w:rPr>
              <w:t>Marks available</w:t>
            </w:r>
          </w:p>
        </w:tc>
        <w:tc>
          <w:tcPr>
            <w:tcW w:w="1469" w:type="dxa"/>
            <w:tcBorders>
              <w:top w:val="single" w:sz="4" w:space="0" w:color="auto"/>
              <w:left w:val="single" w:sz="4" w:space="0" w:color="auto"/>
              <w:bottom w:val="single" w:sz="4" w:space="0" w:color="auto"/>
              <w:right w:val="single" w:sz="4" w:space="0" w:color="auto"/>
            </w:tcBorders>
          </w:tcPr>
          <w:p w14:paraId="00BEE65E" w14:textId="250EEF26" w:rsidR="00B0521C" w:rsidRPr="00B0521C" w:rsidRDefault="00B0521C" w:rsidP="00664EF2">
            <w:pPr>
              <w:pStyle w:val="Pa5"/>
              <w:spacing w:line="276" w:lineRule="auto"/>
              <w:jc w:val="center"/>
              <w:rPr>
                <w:color w:val="221E1F"/>
                <w:sz w:val="22"/>
                <w:szCs w:val="22"/>
              </w:rPr>
            </w:pPr>
            <w:r w:rsidRPr="00B0521C">
              <w:rPr>
                <w:color w:val="221E1F"/>
                <w:sz w:val="22"/>
                <w:szCs w:val="22"/>
              </w:rPr>
              <w:t xml:space="preserve">Percentage of examination </w:t>
            </w:r>
          </w:p>
        </w:tc>
      </w:tr>
      <w:tr w:rsidR="00B0521C" w14:paraId="17B03381" w14:textId="77777777" w:rsidTr="0022149C">
        <w:trPr>
          <w:trHeight w:val="720"/>
        </w:trPr>
        <w:tc>
          <w:tcPr>
            <w:tcW w:w="2184" w:type="dxa"/>
            <w:tcBorders>
              <w:top w:val="single" w:sz="4" w:space="0" w:color="auto"/>
              <w:left w:val="single" w:sz="4" w:space="0" w:color="auto"/>
              <w:bottom w:val="single" w:sz="4" w:space="0" w:color="auto"/>
              <w:right w:val="single" w:sz="4" w:space="0" w:color="auto"/>
            </w:tcBorders>
          </w:tcPr>
          <w:p w14:paraId="0A332BA9" w14:textId="77777777" w:rsidR="00B0521C" w:rsidRPr="00B0521C" w:rsidRDefault="00B0521C" w:rsidP="00664EF2">
            <w:pPr>
              <w:pStyle w:val="Pa3"/>
              <w:spacing w:before="60" w:after="60" w:line="276" w:lineRule="auto"/>
              <w:ind w:right="245"/>
              <w:rPr>
                <w:color w:val="221E1F"/>
                <w:sz w:val="22"/>
                <w:szCs w:val="22"/>
              </w:rPr>
            </w:pPr>
            <w:r w:rsidRPr="00B0521C">
              <w:rPr>
                <w:color w:val="221E1F"/>
                <w:sz w:val="22"/>
                <w:szCs w:val="22"/>
              </w:rPr>
              <w:t xml:space="preserve">Section One </w:t>
            </w:r>
          </w:p>
          <w:p w14:paraId="681EA21F" w14:textId="77777777" w:rsidR="00B0521C" w:rsidRPr="00B0521C" w:rsidRDefault="00B0521C" w:rsidP="00664EF2">
            <w:pPr>
              <w:pStyle w:val="Pa3"/>
              <w:spacing w:before="60" w:after="60" w:line="276" w:lineRule="auto"/>
              <w:ind w:right="245"/>
              <w:rPr>
                <w:color w:val="221E1F"/>
                <w:sz w:val="22"/>
                <w:szCs w:val="22"/>
              </w:rPr>
            </w:pPr>
            <w:r w:rsidRPr="00B0521C">
              <w:rPr>
                <w:color w:val="221E1F"/>
                <w:sz w:val="22"/>
                <w:szCs w:val="22"/>
              </w:rPr>
              <w:t xml:space="preserve">Short response </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7A3E7426" w14:textId="2F1D7C16" w:rsidR="00B0521C" w:rsidRPr="0022149C" w:rsidRDefault="0022149C" w:rsidP="00E85061">
            <w:pPr>
              <w:pStyle w:val="Pa5"/>
              <w:spacing w:line="360" w:lineRule="auto"/>
              <w:jc w:val="center"/>
              <w:rPr>
                <w:color w:val="221E1F"/>
                <w:sz w:val="22"/>
                <w:szCs w:val="22"/>
              </w:rPr>
            </w:pPr>
            <w:r w:rsidRPr="0022149C">
              <w:rPr>
                <w:color w:val="221E1F"/>
                <w:sz w:val="22"/>
                <w:szCs w:val="22"/>
              </w:rPr>
              <w:t>1</w:t>
            </w:r>
            <w:r w:rsidR="00E85061">
              <w:rPr>
                <w:color w:val="221E1F"/>
                <w:sz w:val="22"/>
                <w:szCs w:val="22"/>
              </w:rPr>
              <w:t>1</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48FABD6E" w14:textId="259CAA4F" w:rsidR="00B0521C" w:rsidRPr="0022149C" w:rsidRDefault="0022149C" w:rsidP="00E85061">
            <w:pPr>
              <w:pStyle w:val="Pa5"/>
              <w:spacing w:line="360" w:lineRule="auto"/>
              <w:jc w:val="center"/>
              <w:rPr>
                <w:color w:val="221E1F"/>
                <w:sz w:val="22"/>
                <w:szCs w:val="22"/>
              </w:rPr>
            </w:pPr>
            <w:r w:rsidRPr="0022149C">
              <w:rPr>
                <w:color w:val="221E1F"/>
                <w:sz w:val="22"/>
                <w:szCs w:val="22"/>
              </w:rPr>
              <w:t>1</w:t>
            </w:r>
            <w:r w:rsidR="00E85061">
              <w:rPr>
                <w:color w:val="221E1F"/>
                <w:sz w:val="22"/>
                <w:szCs w:val="22"/>
              </w:rPr>
              <w:t>1</w:t>
            </w:r>
          </w:p>
        </w:tc>
        <w:tc>
          <w:tcPr>
            <w:tcW w:w="1469" w:type="dxa"/>
            <w:tcBorders>
              <w:top w:val="single" w:sz="4" w:space="0" w:color="auto"/>
              <w:left w:val="single" w:sz="4" w:space="0" w:color="auto"/>
              <w:bottom w:val="single" w:sz="4" w:space="0" w:color="auto"/>
              <w:right w:val="single" w:sz="4" w:space="0" w:color="auto"/>
            </w:tcBorders>
            <w:vAlign w:val="center"/>
          </w:tcPr>
          <w:p w14:paraId="564206E4" w14:textId="13FB773C" w:rsidR="00B0521C" w:rsidRPr="00C947A9" w:rsidRDefault="00251743" w:rsidP="00664EF2">
            <w:pPr>
              <w:pStyle w:val="Pa5"/>
              <w:spacing w:line="360" w:lineRule="auto"/>
              <w:jc w:val="center"/>
              <w:rPr>
                <w:color w:val="221E1F"/>
                <w:sz w:val="22"/>
                <w:szCs w:val="22"/>
              </w:rPr>
            </w:pPr>
            <w:r>
              <w:rPr>
                <w:color w:val="221E1F"/>
                <w:sz w:val="22"/>
                <w:szCs w:val="22"/>
              </w:rPr>
              <w:t>50</w:t>
            </w:r>
          </w:p>
        </w:tc>
        <w:tc>
          <w:tcPr>
            <w:tcW w:w="1405" w:type="dxa"/>
            <w:tcBorders>
              <w:top w:val="single" w:sz="4" w:space="0" w:color="auto"/>
              <w:left w:val="single" w:sz="4" w:space="0" w:color="auto"/>
              <w:bottom w:val="single" w:sz="4" w:space="0" w:color="auto"/>
              <w:right w:val="single" w:sz="4" w:space="0" w:color="auto"/>
            </w:tcBorders>
            <w:vAlign w:val="center"/>
          </w:tcPr>
          <w:p w14:paraId="3E0F422E" w14:textId="7C4A51A8" w:rsidR="00B0521C" w:rsidRPr="00C947A9" w:rsidRDefault="00B933DD" w:rsidP="00664EF2">
            <w:pPr>
              <w:pStyle w:val="Pa5"/>
              <w:spacing w:line="360" w:lineRule="auto"/>
              <w:jc w:val="center"/>
              <w:rPr>
                <w:color w:val="221E1F"/>
                <w:sz w:val="22"/>
                <w:szCs w:val="22"/>
              </w:rPr>
            </w:pPr>
            <w:r>
              <w:rPr>
                <w:color w:val="221E1F"/>
                <w:sz w:val="22"/>
                <w:szCs w:val="22"/>
              </w:rPr>
              <w:t>54</w:t>
            </w:r>
          </w:p>
        </w:tc>
        <w:tc>
          <w:tcPr>
            <w:tcW w:w="1469" w:type="dxa"/>
            <w:tcBorders>
              <w:top w:val="single" w:sz="4" w:space="0" w:color="auto"/>
              <w:left w:val="single" w:sz="4" w:space="0" w:color="auto"/>
              <w:bottom w:val="single" w:sz="4" w:space="0" w:color="auto"/>
              <w:right w:val="single" w:sz="4" w:space="0" w:color="auto"/>
            </w:tcBorders>
            <w:vAlign w:val="center"/>
          </w:tcPr>
          <w:p w14:paraId="6A6AA105" w14:textId="211E170F" w:rsidR="00B0521C" w:rsidRPr="00C947A9" w:rsidRDefault="00251743" w:rsidP="00664EF2">
            <w:pPr>
              <w:pStyle w:val="Pa5"/>
              <w:spacing w:line="360" w:lineRule="auto"/>
              <w:jc w:val="center"/>
              <w:rPr>
                <w:color w:val="221E1F"/>
                <w:sz w:val="22"/>
                <w:szCs w:val="22"/>
              </w:rPr>
            </w:pPr>
            <w:r>
              <w:rPr>
                <w:color w:val="221E1F"/>
                <w:sz w:val="22"/>
                <w:szCs w:val="22"/>
              </w:rPr>
              <w:t>30</w:t>
            </w:r>
          </w:p>
        </w:tc>
      </w:tr>
      <w:tr w:rsidR="00B0521C" w14:paraId="49A5339D" w14:textId="77777777" w:rsidTr="00664EF2">
        <w:trPr>
          <w:trHeight w:val="720"/>
        </w:trPr>
        <w:tc>
          <w:tcPr>
            <w:tcW w:w="2184" w:type="dxa"/>
            <w:tcBorders>
              <w:top w:val="single" w:sz="4" w:space="0" w:color="auto"/>
              <w:left w:val="single" w:sz="4" w:space="0" w:color="auto"/>
              <w:bottom w:val="single" w:sz="4" w:space="0" w:color="auto"/>
              <w:right w:val="single" w:sz="4" w:space="0" w:color="auto"/>
            </w:tcBorders>
          </w:tcPr>
          <w:p w14:paraId="5DB4AAE9" w14:textId="77777777" w:rsidR="00B0521C" w:rsidRPr="00B0521C" w:rsidRDefault="00B0521C" w:rsidP="00664EF2">
            <w:pPr>
              <w:pStyle w:val="Pa3"/>
              <w:spacing w:before="60" w:after="60" w:line="276" w:lineRule="auto"/>
              <w:ind w:right="245"/>
              <w:rPr>
                <w:color w:val="221E1F"/>
                <w:sz w:val="22"/>
                <w:szCs w:val="22"/>
              </w:rPr>
            </w:pPr>
            <w:r w:rsidRPr="00B0521C">
              <w:rPr>
                <w:color w:val="221E1F"/>
                <w:sz w:val="22"/>
                <w:szCs w:val="22"/>
              </w:rPr>
              <w:t xml:space="preserve">Section Two </w:t>
            </w:r>
          </w:p>
          <w:p w14:paraId="770D9EAF" w14:textId="77777777" w:rsidR="00B0521C" w:rsidRPr="00B0521C" w:rsidRDefault="00B0521C" w:rsidP="00664EF2">
            <w:pPr>
              <w:pStyle w:val="Pa3"/>
              <w:spacing w:before="60" w:after="60" w:line="276" w:lineRule="auto"/>
              <w:ind w:right="245"/>
              <w:rPr>
                <w:color w:val="221E1F"/>
                <w:sz w:val="22"/>
                <w:szCs w:val="22"/>
              </w:rPr>
            </w:pPr>
            <w:r w:rsidRPr="00B0521C">
              <w:rPr>
                <w:color w:val="221E1F"/>
                <w:sz w:val="22"/>
                <w:szCs w:val="22"/>
              </w:rPr>
              <w:t xml:space="preserve">Problem-solving </w:t>
            </w:r>
          </w:p>
        </w:tc>
        <w:tc>
          <w:tcPr>
            <w:tcW w:w="1469" w:type="dxa"/>
            <w:tcBorders>
              <w:top w:val="single" w:sz="4" w:space="0" w:color="auto"/>
              <w:left w:val="single" w:sz="4" w:space="0" w:color="auto"/>
              <w:bottom w:val="single" w:sz="4" w:space="0" w:color="auto"/>
              <w:right w:val="single" w:sz="4" w:space="0" w:color="auto"/>
            </w:tcBorders>
            <w:vAlign w:val="center"/>
          </w:tcPr>
          <w:p w14:paraId="608D8AF2" w14:textId="37F6A981" w:rsidR="00B0521C" w:rsidRPr="00B933DD" w:rsidRDefault="00C404FC" w:rsidP="00664EF2">
            <w:pPr>
              <w:pStyle w:val="Pa5"/>
              <w:spacing w:line="360" w:lineRule="auto"/>
              <w:jc w:val="center"/>
              <w:rPr>
                <w:color w:val="221E1F"/>
                <w:sz w:val="22"/>
                <w:szCs w:val="22"/>
                <w:highlight w:val="yellow"/>
              </w:rPr>
            </w:pPr>
            <w:r w:rsidRPr="003C707E">
              <w:rPr>
                <w:color w:val="221E1F"/>
                <w:sz w:val="22"/>
                <w:szCs w:val="22"/>
              </w:rPr>
              <w:t>6</w:t>
            </w:r>
          </w:p>
        </w:tc>
        <w:tc>
          <w:tcPr>
            <w:tcW w:w="1617" w:type="dxa"/>
            <w:tcBorders>
              <w:top w:val="single" w:sz="4" w:space="0" w:color="auto"/>
              <w:left w:val="single" w:sz="4" w:space="0" w:color="auto"/>
              <w:bottom w:val="single" w:sz="4" w:space="0" w:color="auto"/>
              <w:right w:val="single" w:sz="4" w:space="0" w:color="auto"/>
            </w:tcBorders>
            <w:vAlign w:val="center"/>
          </w:tcPr>
          <w:p w14:paraId="31184AFE" w14:textId="5C928F4A" w:rsidR="00B0521C" w:rsidRPr="00B933DD" w:rsidRDefault="00C404FC" w:rsidP="00664EF2">
            <w:pPr>
              <w:pStyle w:val="Pa5"/>
              <w:spacing w:line="360" w:lineRule="auto"/>
              <w:jc w:val="center"/>
              <w:rPr>
                <w:color w:val="221E1F"/>
                <w:sz w:val="22"/>
                <w:szCs w:val="22"/>
                <w:highlight w:val="yellow"/>
              </w:rPr>
            </w:pPr>
            <w:r w:rsidRPr="003C707E">
              <w:rPr>
                <w:color w:val="221E1F"/>
                <w:sz w:val="22"/>
                <w:szCs w:val="22"/>
              </w:rPr>
              <w:t>6</w:t>
            </w:r>
          </w:p>
        </w:tc>
        <w:tc>
          <w:tcPr>
            <w:tcW w:w="1469" w:type="dxa"/>
            <w:tcBorders>
              <w:top w:val="single" w:sz="4" w:space="0" w:color="auto"/>
              <w:left w:val="single" w:sz="4" w:space="0" w:color="auto"/>
              <w:bottom w:val="single" w:sz="4" w:space="0" w:color="auto"/>
              <w:right w:val="single" w:sz="4" w:space="0" w:color="auto"/>
            </w:tcBorders>
            <w:vAlign w:val="center"/>
          </w:tcPr>
          <w:p w14:paraId="0C01CD64" w14:textId="11738C4D" w:rsidR="00B0521C" w:rsidRPr="00C947A9" w:rsidRDefault="00351E79" w:rsidP="00664EF2">
            <w:pPr>
              <w:pStyle w:val="Pa5"/>
              <w:spacing w:line="360" w:lineRule="auto"/>
              <w:jc w:val="center"/>
              <w:rPr>
                <w:color w:val="221E1F"/>
                <w:sz w:val="22"/>
                <w:szCs w:val="22"/>
              </w:rPr>
            </w:pPr>
            <w:r>
              <w:rPr>
                <w:color w:val="221E1F"/>
                <w:sz w:val="22"/>
                <w:szCs w:val="22"/>
              </w:rPr>
              <w:t>90</w:t>
            </w:r>
          </w:p>
        </w:tc>
        <w:tc>
          <w:tcPr>
            <w:tcW w:w="1405" w:type="dxa"/>
            <w:tcBorders>
              <w:top w:val="single" w:sz="4" w:space="0" w:color="auto"/>
              <w:left w:val="single" w:sz="4" w:space="0" w:color="auto"/>
              <w:bottom w:val="single" w:sz="4" w:space="0" w:color="auto"/>
              <w:right w:val="single" w:sz="4" w:space="0" w:color="auto"/>
            </w:tcBorders>
            <w:vAlign w:val="center"/>
          </w:tcPr>
          <w:p w14:paraId="3C312402" w14:textId="71C68E66" w:rsidR="00B0521C" w:rsidRPr="00C947A9" w:rsidRDefault="00B933DD" w:rsidP="00664EF2">
            <w:pPr>
              <w:pStyle w:val="Pa5"/>
              <w:spacing w:line="360" w:lineRule="auto"/>
              <w:jc w:val="center"/>
              <w:rPr>
                <w:color w:val="221E1F"/>
                <w:sz w:val="22"/>
                <w:szCs w:val="22"/>
              </w:rPr>
            </w:pPr>
            <w:r>
              <w:rPr>
                <w:color w:val="221E1F"/>
                <w:sz w:val="22"/>
                <w:szCs w:val="22"/>
              </w:rPr>
              <w:t>90</w:t>
            </w:r>
          </w:p>
        </w:tc>
        <w:tc>
          <w:tcPr>
            <w:tcW w:w="1469" w:type="dxa"/>
            <w:tcBorders>
              <w:top w:val="single" w:sz="4" w:space="0" w:color="auto"/>
              <w:left w:val="single" w:sz="4" w:space="0" w:color="auto"/>
              <w:bottom w:val="single" w:sz="4" w:space="0" w:color="auto"/>
              <w:right w:val="single" w:sz="4" w:space="0" w:color="auto"/>
            </w:tcBorders>
            <w:vAlign w:val="center"/>
          </w:tcPr>
          <w:p w14:paraId="443F40C9" w14:textId="23E6889B" w:rsidR="00B0521C" w:rsidRPr="00C947A9" w:rsidRDefault="00251743" w:rsidP="00664EF2">
            <w:pPr>
              <w:pStyle w:val="Pa5"/>
              <w:spacing w:line="360" w:lineRule="auto"/>
              <w:jc w:val="center"/>
              <w:rPr>
                <w:color w:val="221E1F"/>
                <w:sz w:val="22"/>
                <w:szCs w:val="22"/>
              </w:rPr>
            </w:pPr>
            <w:r>
              <w:rPr>
                <w:color w:val="221E1F"/>
                <w:sz w:val="22"/>
                <w:szCs w:val="22"/>
              </w:rPr>
              <w:t>50</w:t>
            </w:r>
          </w:p>
        </w:tc>
      </w:tr>
      <w:tr w:rsidR="00B0521C" w14:paraId="660250EF" w14:textId="77777777" w:rsidTr="00664EF2">
        <w:trPr>
          <w:trHeight w:val="720"/>
        </w:trPr>
        <w:tc>
          <w:tcPr>
            <w:tcW w:w="2184" w:type="dxa"/>
            <w:tcBorders>
              <w:top w:val="single" w:sz="4" w:space="0" w:color="auto"/>
              <w:left w:val="single" w:sz="4" w:space="0" w:color="auto"/>
              <w:bottom w:val="single" w:sz="4" w:space="0" w:color="auto"/>
              <w:right w:val="single" w:sz="4" w:space="0" w:color="auto"/>
            </w:tcBorders>
          </w:tcPr>
          <w:p w14:paraId="61B9EAA5" w14:textId="77777777" w:rsidR="00B0521C" w:rsidRPr="00B0521C" w:rsidRDefault="00B0521C" w:rsidP="00664EF2">
            <w:pPr>
              <w:pStyle w:val="Pa3"/>
              <w:spacing w:before="60" w:after="60" w:line="276" w:lineRule="auto"/>
              <w:ind w:right="245"/>
              <w:rPr>
                <w:color w:val="221E1F"/>
                <w:sz w:val="22"/>
                <w:szCs w:val="22"/>
              </w:rPr>
            </w:pPr>
            <w:r w:rsidRPr="00B0521C">
              <w:rPr>
                <w:color w:val="221E1F"/>
                <w:sz w:val="22"/>
                <w:szCs w:val="22"/>
              </w:rPr>
              <w:t xml:space="preserve">Section Three </w:t>
            </w:r>
          </w:p>
          <w:p w14:paraId="346BA943" w14:textId="77777777" w:rsidR="00B0521C" w:rsidRPr="00B0521C" w:rsidRDefault="00B0521C" w:rsidP="00664EF2">
            <w:pPr>
              <w:pStyle w:val="Pa3"/>
              <w:spacing w:before="60" w:after="60" w:line="276" w:lineRule="auto"/>
              <w:ind w:right="75"/>
              <w:rPr>
                <w:color w:val="221E1F"/>
                <w:sz w:val="22"/>
                <w:szCs w:val="22"/>
              </w:rPr>
            </w:pPr>
            <w:r w:rsidRPr="00B0521C">
              <w:rPr>
                <w:color w:val="221E1F"/>
                <w:sz w:val="22"/>
                <w:szCs w:val="22"/>
              </w:rPr>
              <w:t xml:space="preserve">Comprehension </w:t>
            </w:r>
          </w:p>
        </w:tc>
        <w:tc>
          <w:tcPr>
            <w:tcW w:w="1469" w:type="dxa"/>
            <w:tcBorders>
              <w:top w:val="single" w:sz="4" w:space="0" w:color="auto"/>
              <w:left w:val="single" w:sz="4" w:space="0" w:color="auto"/>
              <w:bottom w:val="single" w:sz="4" w:space="0" w:color="auto"/>
              <w:right w:val="single" w:sz="4" w:space="0" w:color="auto"/>
            </w:tcBorders>
            <w:vAlign w:val="center"/>
          </w:tcPr>
          <w:p w14:paraId="214949B5" w14:textId="7F0F3A0A" w:rsidR="00B0521C" w:rsidRPr="00C947A9" w:rsidRDefault="00B0521C" w:rsidP="00664EF2">
            <w:pPr>
              <w:pStyle w:val="Pa5"/>
              <w:spacing w:line="360" w:lineRule="auto"/>
              <w:jc w:val="center"/>
              <w:rPr>
                <w:color w:val="221E1F"/>
                <w:sz w:val="22"/>
                <w:szCs w:val="22"/>
              </w:rPr>
            </w:pPr>
            <w:r w:rsidRPr="00C947A9">
              <w:rPr>
                <w:color w:val="221E1F"/>
                <w:sz w:val="22"/>
                <w:szCs w:val="22"/>
              </w:rPr>
              <w:t>2</w:t>
            </w:r>
          </w:p>
        </w:tc>
        <w:tc>
          <w:tcPr>
            <w:tcW w:w="1617" w:type="dxa"/>
            <w:tcBorders>
              <w:top w:val="single" w:sz="4" w:space="0" w:color="auto"/>
              <w:left w:val="single" w:sz="4" w:space="0" w:color="auto"/>
              <w:bottom w:val="single" w:sz="4" w:space="0" w:color="auto"/>
              <w:right w:val="single" w:sz="4" w:space="0" w:color="auto"/>
            </w:tcBorders>
            <w:vAlign w:val="center"/>
          </w:tcPr>
          <w:p w14:paraId="139D5A7B" w14:textId="06328840" w:rsidR="00B0521C" w:rsidRPr="00C947A9" w:rsidRDefault="00B0521C" w:rsidP="00664EF2">
            <w:pPr>
              <w:pStyle w:val="Pa5"/>
              <w:spacing w:line="360" w:lineRule="auto"/>
              <w:jc w:val="center"/>
              <w:rPr>
                <w:color w:val="221E1F"/>
                <w:sz w:val="22"/>
                <w:szCs w:val="22"/>
              </w:rPr>
            </w:pPr>
            <w:r w:rsidRPr="00C947A9">
              <w:rPr>
                <w:color w:val="221E1F"/>
                <w:sz w:val="22"/>
                <w:szCs w:val="22"/>
              </w:rPr>
              <w:t>2</w:t>
            </w:r>
          </w:p>
        </w:tc>
        <w:tc>
          <w:tcPr>
            <w:tcW w:w="1469" w:type="dxa"/>
            <w:tcBorders>
              <w:top w:val="single" w:sz="4" w:space="0" w:color="auto"/>
              <w:left w:val="single" w:sz="4" w:space="0" w:color="auto"/>
              <w:bottom w:val="single" w:sz="4" w:space="0" w:color="auto"/>
              <w:right w:val="single" w:sz="4" w:space="0" w:color="auto"/>
            </w:tcBorders>
            <w:vAlign w:val="center"/>
          </w:tcPr>
          <w:p w14:paraId="16A4DD3A" w14:textId="2EFDDC1D" w:rsidR="00B0521C" w:rsidRPr="00C947A9" w:rsidRDefault="00251743" w:rsidP="00664EF2">
            <w:pPr>
              <w:pStyle w:val="Pa5"/>
              <w:spacing w:line="360" w:lineRule="auto"/>
              <w:jc w:val="center"/>
              <w:rPr>
                <w:color w:val="221E1F"/>
                <w:sz w:val="22"/>
                <w:szCs w:val="22"/>
              </w:rPr>
            </w:pPr>
            <w:r>
              <w:rPr>
                <w:color w:val="221E1F"/>
                <w:sz w:val="22"/>
                <w:szCs w:val="22"/>
              </w:rPr>
              <w:t>40</w:t>
            </w:r>
          </w:p>
        </w:tc>
        <w:tc>
          <w:tcPr>
            <w:tcW w:w="1405" w:type="dxa"/>
            <w:tcBorders>
              <w:top w:val="single" w:sz="4" w:space="0" w:color="auto"/>
              <w:left w:val="single" w:sz="4" w:space="0" w:color="auto"/>
              <w:bottom w:val="single" w:sz="4" w:space="0" w:color="auto"/>
              <w:right w:val="single" w:sz="4" w:space="0" w:color="auto"/>
            </w:tcBorders>
            <w:vAlign w:val="center"/>
          </w:tcPr>
          <w:p w14:paraId="4DC7CAEB" w14:textId="553DE51E" w:rsidR="00B0521C" w:rsidRPr="00C947A9" w:rsidRDefault="00CC5BD9" w:rsidP="00B933DD">
            <w:pPr>
              <w:pStyle w:val="Pa5"/>
              <w:spacing w:line="360" w:lineRule="auto"/>
              <w:jc w:val="center"/>
              <w:rPr>
                <w:color w:val="221E1F"/>
                <w:sz w:val="22"/>
                <w:szCs w:val="22"/>
              </w:rPr>
            </w:pPr>
            <w:r>
              <w:rPr>
                <w:color w:val="221E1F"/>
                <w:sz w:val="22"/>
                <w:szCs w:val="22"/>
              </w:rPr>
              <w:t>3</w:t>
            </w:r>
            <w:r w:rsidR="00B933DD">
              <w:rPr>
                <w:color w:val="221E1F"/>
                <w:sz w:val="22"/>
                <w:szCs w:val="22"/>
              </w:rPr>
              <w:t>6</w:t>
            </w:r>
          </w:p>
        </w:tc>
        <w:tc>
          <w:tcPr>
            <w:tcW w:w="1469" w:type="dxa"/>
            <w:tcBorders>
              <w:top w:val="single" w:sz="4" w:space="0" w:color="auto"/>
              <w:left w:val="single" w:sz="4" w:space="0" w:color="auto"/>
              <w:bottom w:val="single" w:sz="4" w:space="0" w:color="auto"/>
              <w:right w:val="single" w:sz="4" w:space="0" w:color="auto"/>
            </w:tcBorders>
            <w:vAlign w:val="center"/>
          </w:tcPr>
          <w:p w14:paraId="04C072D7" w14:textId="52DD2E2B" w:rsidR="00B0521C" w:rsidRPr="00C947A9" w:rsidRDefault="00251743" w:rsidP="00664EF2">
            <w:pPr>
              <w:pStyle w:val="Pa5"/>
              <w:spacing w:line="360" w:lineRule="auto"/>
              <w:jc w:val="center"/>
              <w:rPr>
                <w:color w:val="221E1F"/>
                <w:sz w:val="22"/>
                <w:szCs w:val="22"/>
              </w:rPr>
            </w:pPr>
            <w:r>
              <w:rPr>
                <w:color w:val="221E1F"/>
                <w:sz w:val="22"/>
                <w:szCs w:val="22"/>
              </w:rPr>
              <w:t>20</w:t>
            </w:r>
          </w:p>
        </w:tc>
      </w:tr>
      <w:tr w:rsidR="00664EF2" w14:paraId="3C6BA3E5" w14:textId="77777777" w:rsidTr="00664EF2">
        <w:trPr>
          <w:trHeight w:val="720"/>
        </w:trPr>
        <w:tc>
          <w:tcPr>
            <w:tcW w:w="2184" w:type="dxa"/>
            <w:tcBorders>
              <w:top w:val="single" w:sz="4" w:space="0" w:color="auto"/>
              <w:left w:val="nil"/>
              <w:bottom w:val="nil"/>
              <w:right w:val="nil"/>
            </w:tcBorders>
          </w:tcPr>
          <w:p w14:paraId="2F9DCF5D" w14:textId="77777777" w:rsidR="00664EF2" w:rsidRPr="00B0521C" w:rsidRDefault="00664EF2" w:rsidP="00664EF2">
            <w:pPr>
              <w:pStyle w:val="Pa3"/>
              <w:spacing w:before="60" w:after="60" w:line="276" w:lineRule="auto"/>
              <w:ind w:right="245"/>
              <w:rPr>
                <w:color w:val="221E1F"/>
                <w:sz w:val="22"/>
                <w:szCs w:val="22"/>
              </w:rPr>
            </w:pPr>
          </w:p>
        </w:tc>
        <w:tc>
          <w:tcPr>
            <w:tcW w:w="1469" w:type="dxa"/>
            <w:tcBorders>
              <w:top w:val="single" w:sz="4" w:space="0" w:color="auto"/>
              <w:left w:val="nil"/>
              <w:bottom w:val="nil"/>
              <w:right w:val="nil"/>
            </w:tcBorders>
            <w:vAlign w:val="center"/>
          </w:tcPr>
          <w:p w14:paraId="5428F667" w14:textId="77777777" w:rsidR="00664EF2" w:rsidRPr="00B0521C" w:rsidRDefault="00664EF2" w:rsidP="00664EF2">
            <w:pPr>
              <w:pStyle w:val="Pa5"/>
              <w:spacing w:line="360" w:lineRule="auto"/>
              <w:jc w:val="center"/>
              <w:rPr>
                <w:color w:val="221E1F"/>
                <w:sz w:val="22"/>
                <w:szCs w:val="22"/>
              </w:rPr>
            </w:pPr>
          </w:p>
        </w:tc>
        <w:tc>
          <w:tcPr>
            <w:tcW w:w="1617" w:type="dxa"/>
            <w:tcBorders>
              <w:top w:val="single" w:sz="4" w:space="0" w:color="auto"/>
              <w:left w:val="nil"/>
              <w:bottom w:val="nil"/>
              <w:right w:val="nil"/>
            </w:tcBorders>
            <w:vAlign w:val="center"/>
          </w:tcPr>
          <w:p w14:paraId="4281C288" w14:textId="77777777" w:rsidR="00664EF2" w:rsidRPr="00B0521C" w:rsidRDefault="00664EF2" w:rsidP="00664EF2">
            <w:pPr>
              <w:pStyle w:val="Pa5"/>
              <w:spacing w:line="360" w:lineRule="auto"/>
              <w:jc w:val="center"/>
              <w:rPr>
                <w:color w:val="221E1F"/>
                <w:sz w:val="22"/>
                <w:szCs w:val="22"/>
              </w:rPr>
            </w:pPr>
          </w:p>
        </w:tc>
        <w:tc>
          <w:tcPr>
            <w:tcW w:w="1469" w:type="dxa"/>
            <w:tcBorders>
              <w:top w:val="single" w:sz="4" w:space="0" w:color="auto"/>
              <w:left w:val="nil"/>
              <w:bottom w:val="nil"/>
              <w:right w:val="single" w:sz="4" w:space="0" w:color="auto"/>
            </w:tcBorders>
            <w:vAlign w:val="center"/>
          </w:tcPr>
          <w:p w14:paraId="0710B194" w14:textId="77777777" w:rsidR="00664EF2" w:rsidRPr="00B0521C" w:rsidRDefault="00664EF2" w:rsidP="00664EF2">
            <w:pPr>
              <w:pStyle w:val="Pa5"/>
              <w:spacing w:line="360" w:lineRule="auto"/>
              <w:jc w:val="center"/>
              <w:rPr>
                <w:color w:val="221E1F"/>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tcPr>
          <w:p w14:paraId="267929E6" w14:textId="4353CAF0" w:rsidR="00664EF2" w:rsidRPr="00664EF2" w:rsidRDefault="00664EF2" w:rsidP="00664EF2">
            <w:pPr>
              <w:pStyle w:val="Pa5"/>
              <w:pBdr>
                <w:left w:val="single" w:sz="4" w:space="4" w:color="auto"/>
              </w:pBdr>
              <w:spacing w:line="240" w:lineRule="auto"/>
              <w:jc w:val="center"/>
              <w:rPr>
                <w:bCs/>
                <w:color w:val="221E1F"/>
                <w:sz w:val="22"/>
                <w:szCs w:val="22"/>
              </w:rPr>
            </w:pPr>
            <w:r w:rsidRPr="00B0521C">
              <w:rPr>
                <w:b/>
                <w:bCs/>
                <w:color w:val="221E1F"/>
                <w:sz w:val="22"/>
                <w:szCs w:val="22"/>
              </w:rPr>
              <w:t>Total</w:t>
            </w:r>
          </w:p>
        </w:tc>
        <w:tc>
          <w:tcPr>
            <w:tcW w:w="1469" w:type="dxa"/>
            <w:tcBorders>
              <w:top w:val="single" w:sz="4" w:space="0" w:color="auto"/>
              <w:left w:val="single" w:sz="4" w:space="0" w:color="auto"/>
              <w:bottom w:val="single" w:sz="4" w:space="0" w:color="auto"/>
              <w:right w:val="single" w:sz="4" w:space="0" w:color="auto"/>
            </w:tcBorders>
            <w:vAlign w:val="center"/>
          </w:tcPr>
          <w:p w14:paraId="114919B3" w14:textId="720D2E1D" w:rsidR="00664EF2" w:rsidRPr="00B0521C" w:rsidRDefault="00664EF2" w:rsidP="00664EF2">
            <w:pPr>
              <w:pStyle w:val="Pa5"/>
              <w:spacing w:line="360" w:lineRule="auto"/>
              <w:jc w:val="center"/>
              <w:rPr>
                <w:color w:val="221E1F"/>
                <w:sz w:val="22"/>
                <w:szCs w:val="22"/>
              </w:rPr>
            </w:pPr>
            <w:r w:rsidRPr="00B0521C">
              <w:rPr>
                <w:color w:val="221E1F"/>
                <w:sz w:val="22"/>
                <w:szCs w:val="22"/>
              </w:rPr>
              <w:t>100</w:t>
            </w:r>
          </w:p>
        </w:tc>
      </w:tr>
    </w:tbl>
    <w:p w14:paraId="09396D05" w14:textId="77777777" w:rsidR="003554B8" w:rsidRPr="003C43EF" w:rsidRDefault="003554B8" w:rsidP="00664EF2">
      <w:pPr>
        <w:ind w:right="245"/>
        <w:rPr>
          <w:rFonts w:cs="Arial"/>
          <w:spacing w:val="-2"/>
          <w:sz w:val="24"/>
        </w:rPr>
      </w:pPr>
    </w:p>
    <w:p w14:paraId="67FFD6BD" w14:textId="77777777" w:rsidR="003C43EF" w:rsidRPr="00B0521C" w:rsidRDefault="003C43EF" w:rsidP="00664EF2">
      <w:pPr>
        <w:autoSpaceDE w:val="0"/>
        <w:autoSpaceDN w:val="0"/>
        <w:adjustRightInd w:val="0"/>
        <w:ind w:right="245"/>
        <w:rPr>
          <w:rFonts w:cs="Arial"/>
          <w:b/>
          <w:bCs/>
          <w:sz w:val="24"/>
        </w:rPr>
      </w:pPr>
      <w:r w:rsidRPr="00B0521C">
        <w:rPr>
          <w:rFonts w:cs="Arial"/>
          <w:b/>
          <w:bCs/>
          <w:sz w:val="24"/>
        </w:rPr>
        <w:t>Instructions to candidates</w:t>
      </w:r>
    </w:p>
    <w:p w14:paraId="1DA84A5B" w14:textId="77777777" w:rsidR="003C43EF" w:rsidRPr="00B0521C" w:rsidRDefault="003C43EF" w:rsidP="00664EF2">
      <w:pPr>
        <w:autoSpaceDE w:val="0"/>
        <w:autoSpaceDN w:val="0"/>
        <w:adjustRightInd w:val="0"/>
        <w:ind w:right="245"/>
        <w:rPr>
          <w:rFonts w:cs="Arial"/>
          <w:b/>
          <w:bCs/>
          <w:szCs w:val="22"/>
        </w:rPr>
      </w:pPr>
    </w:p>
    <w:p w14:paraId="762E2A08" w14:textId="76093B16" w:rsidR="00B0521C" w:rsidRPr="00B0521C" w:rsidRDefault="00B0521C" w:rsidP="00664EF2">
      <w:pPr>
        <w:pStyle w:val="ListParagraph"/>
        <w:numPr>
          <w:ilvl w:val="0"/>
          <w:numId w:val="1"/>
        </w:numPr>
        <w:autoSpaceDE w:val="0"/>
        <w:autoSpaceDN w:val="0"/>
        <w:adjustRightInd w:val="0"/>
        <w:ind w:right="245" w:hanging="720"/>
        <w:rPr>
          <w:rFonts w:eastAsia="ArialMT" w:cs="Arial"/>
          <w:szCs w:val="22"/>
        </w:rPr>
      </w:pPr>
      <w:r w:rsidRPr="00B0521C">
        <w:rPr>
          <w:rFonts w:eastAsia="ArialMT" w:cs="Arial"/>
          <w:szCs w:val="22"/>
        </w:rPr>
        <w:t xml:space="preserve">The rules for the conduct of the Western Australian external examinations are detailed in the </w:t>
      </w:r>
      <w:r w:rsidRPr="00B0521C">
        <w:rPr>
          <w:rFonts w:eastAsia="ArialMT" w:cs="Arial"/>
          <w:i/>
          <w:iCs/>
          <w:szCs w:val="22"/>
        </w:rPr>
        <w:t>Year 12 Information Handbook 201</w:t>
      </w:r>
      <w:r w:rsidR="00664EF2">
        <w:rPr>
          <w:rFonts w:eastAsia="ArialMT" w:cs="Arial"/>
          <w:i/>
          <w:iCs/>
          <w:szCs w:val="22"/>
        </w:rPr>
        <w:t>9</w:t>
      </w:r>
      <w:r w:rsidRPr="00B0521C">
        <w:rPr>
          <w:rFonts w:eastAsia="ArialMT" w:cs="Arial"/>
          <w:szCs w:val="22"/>
        </w:rPr>
        <w:t>. Sitting this examination implies that you agree to abide by these rules.</w:t>
      </w:r>
    </w:p>
    <w:p w14:paraId="42FE2E7D" w14:textId="77777777" w:rsidR="00B0521C" w:rsidRPr="00B0521C" w:rsidRDefault="00B0521C" w:rsidP="00664EF2">
      <w:pPr>
        <w:pStyle w:val="ListParagraph"/>
        <w:autoSpaceDE w:val="0"/>
        <w:autoSpaceDN w:val="0"/>
        <w:adjustRightInd w:val="0"/>
        <w:ind w:right="245"/>
        <w:rPr>
          <w:rFonts w:eastAsia="ArialMT" w:cs="Arial"/>
          <w:szCs w:val="22"/>
        </w:rPr>
      </w:pPr>
    </w:p>
    <w:p w14:paraId="7A1CF33B" w14:textId="77777777" w:rsidR="00B0521C" w:rsidRPr="00B0521C" w:rsidRDefault="00B0521C" w:rsidP="00664EF2">
      <w:pPr>
        <w:pStyle w:val="ListParagraph"/>
        <w:numPr>
          <w:ilvl w:val="0"/>
          <w:numId w:val="1"/>
        </w:numPr>
        <w:autoSpaceDE w:val="0"/>
        <w:autoSpaceDN w:val="0"/>
        <w:adjustRightInd w:val="0"/>
        <w:ind w:right="245" w:hanging="720"/>
        <w:rPr>
          <w:rFonts w:eastAsia="ArialMT" w:cs="Arial"/>
          <w:szCs w:val="22"/>
        </w:rPr>
      </w:pPr>
      <w:r w:rsidRPr="00B0521C">
        <w:rPr>
          <w:rFonts w:eastAsia="ArialMT" w:cs="Arial"/>
          <w:szCs w:val="22"/>
        </w:rPr>
        <w:t>Write your answers in this Question/Answer booklet preferably using a blue/black pen.</w:t>
      </w:r>
    </w:p>
    <w:p w14:paraId="43BC5560" w14:textId="43AC0649" w:rsidR="00B0521C" w:rsidRPr="00B0521C" w:rsidRDefault="00B0521C" w:rsidP="00664EF2">
      <w:pPr>
        <w:pStyle w:val="ListParagraph"/>
        <w:autoSpaceDE w:val="0"/>
        <w:autoSpaceDN w:val="0"/>
        <w:adjustRightInd w:val="0"/>
        <w:ind w:right="245"/>
        <w:rPr>
          <w:rFonts w:eastAsia="ArialMT" w:cs="Arial"/>
          <w:szCs w:val="22"/>
        </w:rPr>
      </w:pPr>
      <w:r w:rsidRPr="00B0521C">
        <w:rPr>
          <w:rFonts w:eastAsia="ArialMT" w:cs="Arial"/>
          <w:szCs w:val="22"/>
        </w:rPr>
        <w:t>Do not use erasable or gel pens.</w:t>
      </w:r>
    </w:p>
    <w:p w14:paraId="2C4A475B" w14:textId="77777777" w:rsidR="00B0521C" w:rsidRPr="00B0521C" w:rsidRDefault="00B0521C" w:rsidP="00664EF2">
      <w:pPr>
        <w:pStyle w:val="ListParagraph"/>
        <w:autoSpaceDE w:val="0"/>
        <w:autoSpaceDN w:val="0"/>
        <w:adjustRightInd w:val="0"/>
        <w:ind w:right="245"/>
        <w:rPr>
          <w:rFonts w:eastAsia="ArialMT" w:cs="Arial"/>
          <w:szCs w:val="22"/>
        </w:rPr>
      </w:pPr>
    </w:p>
    <w:p w14:paraId="2563A956" w14:textId="1C45F614" w:rsidR="00B0521C" w:rsidRPr="00B0521C" w:rsidRDefault="00B0521C" w:rsidP="00664EF2">
      <w:pPr>
        <w:pStyle w:val="ListParagraph"/>
        <w:numPr>
          <w:ilvl w:val="0"/>
          <w:numId w:val="1"/>
        </w:numPr>
        <w:autoSpaceDE w:val="0"/>
        <w:autoSpaceDN w:val="0"/>
        <w:adjustRightInd w:val="0"/>
        <w:ind w:right="245" w:hanging="720"/>
        <w:rPr>
          <w:rFonts w:eastAsia="ArialMT" w:cs="Arial"/>
          <w:szCs w:val="22"/>
        </w:rPr>
      </w:pPr>
      <w:r w:rsidRPr="00B0521C">
        <w:rPr>
          <w:rFonts w:eastAsia="ArialMT" w:cs="Arial"/>
          <w:szCs w:val="22"/>
        </w:rPr>
        <w:t>You must be careful to confine your answers to the specific questions asked and to follow any instructions that are specific to a particular question.</w:t>
      </w:r>
    </w:p>
    <w:p w14:paraId="38A02EA6" w14:textId="77777777" w:rsidR="00B0521C" w:rsidRPr="00B0521C" w:rsidRDefault="00B0521C" w:rsidP="00664EF2">
      <w:pPr>
        <w:pStyle w:val="ListParagraph"/>
        <w:autoSpaceDE w:val="0"/>
        <w:autoSpaceDN w:val="0"/>
        <w:adjustRightInd w:val="0"/>
        <w:ind w:right="245"/>
        <w:rPr>
          <w:rFonts w:eastAsia="ArialMT" w:cs="Arial"/>
          <w:szCs w:val="22"/>
        </w:rPr>
      </w:pPr>
    </w:p>
    <w:p w14:paraId="3AD0D2C2" w14:textId="679DE8DB" w:rsidR="00B0521C" w:rsidRPr="00B0521C" w:rsidRDefault="00B0521C" w:rsidP="00664EF2">
      <w:pPr>
        <w:pStyle w:val="ListParagraph"/>
        <w:numPr>
          <w:ilvl w:val="0"/>
          <w:numId w:val="1"/>
        </w:numPr>
        <w:autoSpaceDE w:val="0"/>
        <w:autoSpaceDN w:val="0"/>
        <w:adjustRightInd w:val="0"/>
        <w:ind w:right="245" w:hanging="720"/>
        <w:rPr>
          <w:rFonts w:eastAsia="ArialMT" w:cs="Arial"/>
          <w:szCs w:val="22"/>
        </w:rPr>
      </w:pPr>
      <w:r w:rsidRPr="00B0521C">
        <w:rPr>
          <w:rFonts w:eastAsia="ArialMT" w:cs="Arial"/>
          <w:szCs w:val="22"/>
        </w:rPr>
        <w:t>When calculating or estimating answers, show all your working clearly. Your working should be in sufficient detail to allow your answers to be checked readily and for marks to be awarded for reasoning.</w:t>
      </w:r>
    </w:p>
    <w:p w14:paraId="2FFB0F46" w14:textId="77777777" w:rsidR="00B0521C" w:rsidRPr="00B0521C" w:rsidRDefault="00B0521C" w:rsidP="00664EF2">
      <w:pPr>
        <w:autoSpaceDE w:val="0"/>
        <w:autoSpaceDN w:val="0"/>
        <w:adjustRightInd w:val="0"/>
        <w:ind w:left="720" w:right="245" w:hanging="720"/>
        <w:rPr>
          <w:rFonts w:eastAsia="ArialMT" w:cs="Arial"/>
          <w:szCs w:val="22"/>
        </w:rPr>
      </w:pPr>
    </w:p>
    <w:p w14:paraId="3940B443" w14:textId="1CFBD54A" w:rsidR="00B0521C" w:rsidRPr="00B0521C" w:rsidRDefault="00B0521C" w:rsidP="00664EF2">
      <w:pPr>
        <w:autoSpaceDE w:val="0"/>
        <w:autoSpaceDN w:val="0"/>
        <w:adjustRightInd w:val="0"/>
        <w:ind w:left="720" w:right="245"/>
        <w:rPr>
          <w:rFonts w:eastAsia="ArialMT" w:cs="Arial"/>
          <w:szCs w:val="22"/>
        </w:rPr>
      </w:pPr>
      <w:r w:rsidRPr="00B0521C">
        <w:rPr>
          <w:rFonts w:eastAsia="ArialMT" w:cs="Arial"/>
          <w:szCs w:val="22"/>
        </w:rPr>
        <w:t>In calculations, give final answers to three significant figures and include appropriate units where applicable.</w:t>
      </w:r>
    </w:p>
    <w:p w14:paraId="04323807" w14:textId="77777777" w:rsidR="00B0521C" w:rsidRPr="00B0521C" w:rsidRDefault="00B0521C" w:rsidP="00664EF2">
      <w:pPr>
        <w:autoSpaceDE w:val="0"/>
        <w:autoSpaceDN w:val="0"/>
        <w:adjustRightInd w:val="0"/>
        <w:ind w:left="720" w:right="245" w:hanging="720"/>
        <w:rPr>
          <w:rFonts w:eastAsia="ArialMT" w:cs="Arial"/>
          <w:szCs w:val="22"/>
        </w:rPr>
      </w:pPr>
    </w:p>
    <w:p w14:paraId="5CAEA13A" w14:textId="1D5B6BA2" w:rsidR="00B0521C" w:rsidRPr="00B0521C" w:rsidRDefault="00B0521C" w:rsidP="00664EF2">
      <w:pPr>
        <w:autoSpaceDE w:val="0"/>
        <w:autoSpaceDN w:val="0"/>
        <w:adjustRightInd w:val="0"/>
        <w:ind w:left="720" w:right="245"/>
        <w:rPr>
          <w:rFonts w:eastAsia="ArialMT" w:cs="Arial"/>
          <w:szCs w:val="22"/>
        </w:rPr>
      </w:pPr>
      <w:r w:rsidRPr="00B0521C">
        <w:rPr>
          <w:rFonts w:eastAsia="ArialMT" w:cs="Arial"/>
          <w:szCs w:val="22"/>
        </w:rPr>
        <w:t>In estimates, give final answers to a maximum of two significant figures and include appropriate units where applicable.</w:t>
      </w:r>
    </w:p>
    <w:p w14:paraId="573CE6AA" w14:textId="77777777" w:rsidR="00B0521C" w:rsidRPr="00B0521C" w:rsidRDefault="00B0521C" w:rsidP="00664EF2">
      <w:pPr>
        <w:autoSpaceDE w:val="0"/>
        <w:autoSpaceDN w:val="0"/>
        <w:adjustRightInd w:val="0"/>
        <w:ind w:right="245"/>
        <w:rPr>
          <w:rFonts w:eastAsia="ArialMT" w:cs="Arial"/>
          <w:szCs w:val="22"/>
        </w:rPr>
      </w:pPr>
    </w:p>
    <w:p w14:paraId="2F49B46F" w14:textId="3ECDF3A2" w:rsidR="00B0521C" w:rsidRPr="00B0521C" w:rsidRDefault="00B0521C" w:rsidP="00664EF2">
      <w:pPr>
        <w:pStyle w:val="ListParagraph"/>
        <w:numPr>
          <w:ilvl w:val="0"/>
          <w:numId w:val="1"/>
        </w:numPr>
        <w:autoSpaceDE w:val="0"/>
        <w:autoSpaceDN w:val="0"/>
        <w:adjustRightInd w:val="0"/>
        <w:ind w:right="245" w:hanging="720"/>
        <w:rPr>
          <w:rFonts w:eastAsia="ArialMT" w:cs="Arial"/>
          <w:szCs w:val="22"/>
        </w:rPr>
      </w:pPr>
      <w:r w:rsidRPr="00B0521C">
        <w:rPr>
          <w:rFonts w:eastAsia="ArialMT" w:cs="Arial"/>
          <w:szCs w:val="22"/>
        </w:rPr>
        <w:t xml:space="preserve">Supplementary pages for planning/continuing your answers to questions are provided at the end of this Question/Answer </w:t>
      </w:r>
      <w:r w:rsidRPr="00C4307E">
        <w:rPr>
          <w:rFonts w:eastAsia="ArialMT" w:cs="Arial"/>
          <w:noProof/>
          <w:szCs w:val="22"/>
        </w:rPr>
        <w:t>booklet</w:t>
      </w:r>
      <w:r w:rsidRPr="00B0521C">
        <w:rPr>
          <w:rFonts w:eastAsia="ArialMT" w:cs="Arial"/>
          <w:szCs w:val="22"/>
        </w:rPr>
        <w:t>. If you use these pages to continue an answer, indicate at the original answer where the answer is continued, i.e. give the page number.</w:t>
      </w:r>
    </w:p>
    <w:p w14:paraId="7E0856E7" w14:textId="77777777" w:rsidR="00B0521C" w:rsidRPr="00B0521C" w:rsidRDefault="00B0521C" w:rsidP="00664EF2">
      <w:pPr>
        <w:pStyle w:val="ListParagraph"/>
        <w:autoSpaceDE w:val="0"/>
        <w:autoSpaceDN w:val="0"/>
        <w:adjustRightInd w:val="0"/>
        <w:ind w:right="245"/>
        <w:rPr>
          <w:rFonts w:eastAsia="ArialMT" w:cs="Arial"/>
          <w:szCs w:val="22"/>
        </w:rPr>
      </w:pPr>
    </w:p>
    <w:p w14:paraId="18C4FFA1" w14:textId="77777777" w:rsidR="00B0521C" w:rsidRDefault="00B0521C" w:rsidP="00664EF2">
      <w:pPr>
        <w:autoSpaceDE w:val="0"/>
        <w:autoSpaceDN w:val="0"/>
        <w:adjustRightInd w:val="0"/>
        <w:ind w:right="245"/>
        <w:rPr>
          <w:rFonts w:eastAsia="ArialMT" w:cs="Arial"/>
          <w:szCs w:val="22"/>
        </w:rPr>
      </w:pPr>
    </w:p>
    <w:p w14:paraId="588F8F8A" w14:textId="77777777" w:rsidR="00B0521C" w:rsidRPr="00B0521C" w:rsidRDefault="00B0521C" w:rsidP="00664EF2">
      <w:pPr>
        <w:autoSpaceDE w:val="0"/>
        <w:autoSpaceDN w:val="0"/>
        <w:adjustRightInd w:val="0"/>
        <w:ind w:right="245"/>
        <w:rPr>
          <w:rFonts w:eastAsia="ArialMT" w:cs="Arial"/>
          <w:szCs w:val="22"/>
        </w:rPr>
      </w:pPr>
    </w:p>
    <w:p w14:paraId="0A3BBE98" w14:textId="19558D96" w:rsidR="00AD36FE" w:rsidRPr="00B0521C" w:rsidRDefault="00A64B41" w:rsidP="00664EF2">
      <w:pPr>
        <w:ind w:right="245"/>
        <w:rPr>
          <w:rFonts w:cs="Arial"/>
          <w:szCs w:val="22"/>
        </w:rPr>
      </w:pPr>
      <w:r w:rsidRPr="00B0521C">
        <w:rPr>
          <w:rFonts w:cs="Arial"/>
          <w:b/>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BE3663" w:rsidRPr="003554B8" w14:paraId="5E6A38D8" w14:textId="77777777" w:rsidTr="00BE3663">
        <w:tc>
          <w:tcPr>
            <w:tcW w:w="4857" w:type="dxa"/>
          </w:tcPr>
          <w:p w14:paraId="00214555" w14:textId="415FF879" w:rsidR="00BE3663" w:rsidRPr="003554B8" w:rsidRDefault="003554B8" w:rsidP="00325628">
            <w:pPr>
              <w:pStyle w:val="HeadingLevel2"/>
              <w:ind w:left="-108" w:right="245"/>
              <w:rPr>
                <w:rFonts w:cs="Arial"/>
                <w:b w:val="0"/>
                <w:szCs w:val="22"/>
              </w:rPr>
            </w:pPr>
            <w:r w:rsidRPr="003554B8">
              <w:rPr>
                <w:rFonts w:cs="Arial"/>
                <w:szCs w:val="22"/>
              </w:rPr>
              <w:lastRenderedPageBreak/>
              <w:t xml:space="preserve">Section One: </w:t>
            </w:r>
            <w:r w:rsidR="00C3579E">
              <w:rPr>
                <w:rFonts w:cs="Arial"/>
                <w:szCs w:val="22"/>
              </w:rPr>
              <w:t xml:space="preserve">Short </w:t>
            </w:r>
            <w:r w:rsidR="00C3579E" w:rsidRPr="00C4307E">
              <w:rPr>
                <w:rFonts w:cs="Arial"/>
                <w:noProof/>
                <w:szCs w:val="22"/>
              </w:rPr>
              <w:t>re</w:t>
            </w:r>
            <w:r w:rsidR="00BB7CDD">
              <w:rPr>
                <w:rFonts w:cs="Arial"/>
                <w:noProof/>
                <w:szCs w:val="22"/>
              </w:rPr>
              <w:t>s</w:t>
            </w:r>
            <w:r w:rsidR="00C3579E" w:rsidRPr="00C4307E">
              <w:rPr>
                <w:rFonts w:cs="Arial"/>
                <w:noProof/>
                <w:szCs w:val="22"/>
              </w:rPr>
              <w:t>ponse</w:t>
            </w:r>
          </w:p>
        </w:tc>
        <w:tc>
          <w:tcPr>
            <w:tcW w:w="4857" w:type="dxa"/>
          </w:tcPr>
          <w:p w14:paraId="176D7D3D" w14:textId="43EC6910" w:rsidR="00BE3663" w:rsidRPr="003554B8" w:rsidRDefault="00C84E6A" w:rsidP="0022149C">
            <w:pPr>
              <w:pStyle w:val="HeadingLevel2"/>
              <w:ind w:right="66"/>
              <w:jc w:val="right"/>
              <w:rPr>
                <w:rFonts w:cs="Arial"/>
                <w:b w:val="0"/>
                <w:szCs w:val="22"/>
              </w:rPr>
            </w:pPr>
            <w:r>
              <w:rPr>
                <w:rFonts w:cs="Arial"/>
                <w:szCs w:val="22"/>
              </w:rPr>
              <w:t>3</w:t>
            </w:r>
            <w:r w:rsidR="0079411C">
              <w:rPr>
                <w:rFonts w:cs="Arial"/>
                <w:szCs w:val="22"/>
              </w:rPr>
              <w:t>0</w:t>
            </w:r>
            <w:r>
              <w:rPr>
                <w:rFonts w:cs="Arial"/>
                <w:szCs w:val="22"/>
              </w:rPr>
              <w:t xml:space="preserve"> </w:t>
            </w:r>
            <w:r w:rsidR="00BE3663" w:rsidRPr="003554B8">
              <w:rPr>
                <w:rFonts w:cs="Arial"/>
                <w:szCs w:val="22"/>
              </w:rPr>
              <w:t>% (</w:t>
            </w:r>
            <w:r w:rsidR="0022149C">
              <w:rPr>
                <w:rFonts w:cs="Arial"/>
                <w:szCs w:val="22"/>
              </w:rPr>
              <w:t>54</w:t>
            </w:r>
            <w:r w:rsidR="00BE3663" w:rsidRPr="003554B8">
              <w:rPr>
                <w:rFonts w:cs="Arial"/>
                <w:szCs w:val="22"/>
              </w:rPr>
              <w:t xml:space="preserve"> Marks)</w:t>
            </w:r>
          </w:p>
        </w:tc>
      </w:tr>
    </w:tbl>
    <w:p w14:paraId="0F9E4F12" w14:textId="77777777" w:rsidR="00B0521C" w:rsidRDefault="00B0521C" w:rsidP="00325628">
      <w:pPr>
        <w:pStyle w:val="Pa3"/>
        <w:ind w:right="245"/>
        <w:rPr>
          <w:color w:val="221E1F"/>
          <w:sz w:val="22"/>
          <w:szCs w:val="22"/>
        </w:rPr>
      </w:pPr>
    </w:p>
    <w:p w14:paraId="7DD31A7F" w14:textId="2D5E6AB9" w:rsidR="00B0521C" w:rsidRDefault="00B0521C" w:rsidP="002F399D">
      <w:pPr>
        <w:pStyle w:val="Pa3"/>
        <w:ind w:right="245"/>
        <w:jc w:val="both"/>
        <w:rPr>
          <w:color w:val="221E1F"/>
          <w:sz w:val="22"/>
          <w:szCs w:val="22"/>
        </w:rPr>
      </w:pPr>
      <w:r>
        <w:rPr>
          <w:color w:val="221E1F"/>
          <w:sz w:val="22"/>
          <w:szCs w:val="22"/>
        </w:rPr>
        <w:t xml:space="preserve">This section has </w:t>
      </w:r>
      <w:r w:rsidRPr="0022149C">
        <w:rPr>
          <w:b/>
          <w:bCs/>
          <w:color w:val="221E1F"/>
          <w:sz w:val="22"/>
          <w:szCs w:val="22"/>
        </w:rPr>
        <w:t>1</w:t>
      </w:r>
      <w:r w:rsidR="00E85061">
        <w:rPr>
          <w:b/>
          <w:bCs/>
          <w:color w:val="221E1F"/>
          <w:sz w:val="22"/>
          <w:szCs w:val="22"/>
        </w:rPr>
        <w:t>1</w:t>
      </w:r>
      <w:r>
        <w:rPr>
          <w:b/>
          <w:bCs/>
          <w:color w:val="221E1F"/>
          <w:sz w:val="22"/>
          <w:szCs w:val="22"/>
        </w:rPr>
        <w:t xml:space="preserve"> </w:t>
      </w:r>
      <w:r>
        <w:rPr>
          <w:color w:val="221E1F"/>
          <w:sz w:val="22"/>
          <w:szCs w:val="22"/>
        </w:rPr>
        <w:t xml:space="preserve">questions. Answer </w:t>
      </w:r>
      <w:r>
        <w:rPr>
          <w:b/>
          <w:bCs/>
          <w:color w:val="221E1F"/>
          <w:sz w:val="22"/>
          <w:szCs w:val="22"/>
        </w:rPr>
        <w:t xml:space="preserve">all </w:t>
      </w:r>
      <w:r>
        <w:rPr>
          <w:color w:val="221E1F"/>
          <w:sz w:val="22"/>
          <w:szCs w:val="22"/>
        </w:rPr>
        <w:t xml:space="preserve">questions. Write your answers in the spaces provided. </w:t>
      </w:r>
    </w:p>
    <w:p w14:paraId="38E7A8F5" w14:textId="77777777" w:rsidR="00B0521C" w:rsidRPr="00B0521C" w:rsidRDefault="00B0521C" w:rsidP="002F399D">
      <w:pPr>
        <w:pStyle w:val="Default"/>
        <w:ind w:right="245"/>
        <w:jc w:val="both"/>
        <w:rPr>
          <w:lang w:val="en-US" w:eastAsia="en-US"/>
        </w:rPr>
      </w:pPr>
    </w:p>
    <w:p w14:paraId="26AC6B81" w14:textId="77777777" w:rsidR="00B0521C" w:rsidRDefault="00B0521C" w:rsidP="002F399D">
      <w:pPr>
        <w:pStyle w:val="Pa3"/>
        <w:ind w:right="245"/>
        <w:jc w:val="both"/>
        <w:rPr>
          <w:color w:val="221E1F"/>
          <w:sz w:val="22"/>
          <w:szCs w:val="22"/>
        </w:rPr>
      </w:pPr>
      <w:r>
        <w:rPr>
          <w:color w:val="221E1F"/>
          <w:sz w:val="22"/>
          <w:szCs w:val="22"/>
        </w:rPr>
        <w:t xml:space="preserve">When calculating numerical answers, show your working or reasoning clearly. Give final answers </w:t>
      </w:r>
    </w:p>
    <w:p w14:paraId="3FA506F6" w14:textId="77777777" w:rsidR="00B0521C" w:rsidRDefault="00B0521C" w:rsidP="002F399D">
      <w:pPr>
        <w:pStyle w:val="Pa3"/>
        <w:ind w:right="245"/>
        <w:jc w:val="both"/>
        <w:rPr>
          <w:color w:val="221E1F"/>
          <w:sz w:val="22"/>
          <w:szCs w:val="22"/>
        </w:rPr>
      </w:pPr>
      <w:r>
        <w:rPr>
          <w:color w:val="221E1F"/>
          <w:sz w:val="22"/>
          <w:szCs w:val="22"/>
        </w:rPr>
        <w:t xml:space="preserve">to </w:t>
      </w:r>
      <w:r>
        <w:rPr>
          <w:b/>
          <w:bCs/>
          <w:color w:val="221E1F"/>
          <w:sz w:val="22"/>
          <w:szCs w:val="22"/>
        </w:rPr>
        <w:t xml:space="preserve">three </w:t>
      </w:r>
      <w:r>
        <w:rPr>
          <w:color w:val="221E1F"/>
          <w:sz w:val="22"/>
          <w:szCs w:val="22"/>
        </w:rPr>
        <w:t xml:space="preserve">significant figures and include appropriate units where applicable. </w:t>
      </w:r>
    </w:p>
    <w:p w14:paraId="2A49830A" w14:textId="77777777" w:rsidR="00B0521C" w:rsidRPr="00B0521C" w:rsidRDefault="00B0521C" w:rsidP="002F399D">
      <w:pPr>
        <w:pStyle w:val="Default"/>
        <w:ind w:right="245"/>
        <w:jc w:val="both"/>
        <w:rPr>
          <w:lang w:val="en-US" w:eastAsia="en-US"/>
        </w:rPr>
      </w:pPr>
    </w:p>
    <w:p w14:paraId="3908CFB4" w14:textId="77777777" w:rsidR="00B0521C" w:rsidRDefault="00B0521C" w:rsidP="002F399D">
      <w:pPr>
        <w:pStyle w:val="Pa3"/>
        <w:ind w:right="245"/>
        <w:jc w:val="both"/>
        <w:rPr>
          <w:color w:val="221E1F"/>
          <w:sz w:val="22"/>
          <w:szCs w:val="22"/>
        </w:rPr>
      </w:pPr>
      <w:r>
        <w:rPr>
          <w:color w:val="221E1F"/>
          <w:sz w:val="22"/>
          <w:szCs w:val="22"/>
        </w:rPr>
        <w:t xml:space="preserve">When estimating numerical answers, show your working or reasoning clearly. Give final answers </w:t>
      </w:r>
    </w:p>
    <w:p w14:paraId="2214F90B" w14:textId="77777777" w:rsidR="00B0521C" w:rsidRDefault="00B0521C" w:rsidP="002F399D">
      <w:pPr>
        <w:pStyle w:val="Pa3"/>
        <w:ind w:right="245"/>
        <w:jc w:val="both"/>
        <w:rPr>
          <w:color w:val="221E1F"/>
          <w:sz w:val="22"/>
          <w:szCs w:val="22"/>
        </w:rPr>
      </w:pPr>
      <w:r>
        <w:rPr>
          <w:color w:val="221E1F"/>
          <w:sz w:val="22"/>
          <w:szCs w:val="22"/>
        </w:rPr>
        <w:t xml:space="preserve">to a maximum of </w:t>
      </w:r>
      <w:r>
        <w:rPr>
          <w:b/>
          <w:bCs/>
          <w:color w:val="221E1F"/>
          <w:sz w:val="22"/>
          <w:szCs w:val="22"/>
        </w:rPr>
        <w:t xml:space="preserve">two </w:t>
      </w:r>
      <w:r>
        <w:rPr>
          <w:color w:val="221E1F"/>
          <w:sz w:val="22"/>
          <w:szCs w:val="22"/>
        </w:rPr>
        <w:t xml:space="preserve">significant figures and include appropriate units where applicable. </w:t>
      </w:r>
    </w:p>
    <w:p w14:paraId="6134EDC6" w14:textId="77777777" w:rsidR="00B0521C" w:rsidRPr="00B0521C" w:rsidRDefault="00B0521C" w:rsidP="002F399D">
      <w:pPr>
        <w:pStyle w:val="Default"/>
        <w:ind w:right="245"/>
        <w:jc w:val="both"/>
        <w:rPr>
          <w:lang w:val="en-US" w:eastAsia="en-US"/>
        </w:rPr>
      </w:pPr>
    </w:p>
    <w:p w14:paraId="19A2EDDF" w14:textId="77777777" w:rsidR="00B0521C" w:rsidRDefault="00B0521C" w:rsidP="002F399D">
      <w:pPr>
        <w:pStyle w:val="Pa3"/>
        <w:ind w:right="245"/>
        <w:jc w:val="both"/>
        <w:rPr>
          <w:color w:val="221E1F"/>
          <w:sz w:val="22"/>
          <w:szCs w:val="22"/>
        </w:rPr>
      </w:pPr>
      <w:r>
        <w:rPr>
          <w:color w:val="221E1F"/>
          <w:sz w:val="22"/>
          <w:szCs w:val="22"/>
        </w:rPr>
        <w:t xml:space="preserve">Supplementary pages for planning/continuing your answers to questions are provided at the end of this Question/Answer </w:t>
      </w:r>
      <w:r w:rsidRPr="00C4307E">
        <w:rPr>
          <w:noProof/>
          <w:color w:val="221E1F"/>
          <w:sz w:val="22"/>
          <w:szCs w:val="22"/>
        </w:rPr>
        <w:t>booklet</w:t>
      </w:r>
      <w:r>
        <w:rPr>
          <w:color w:val="221E1F"/>
          <w:sz w:val="22"/>
          <w:szCs w:val="22"/>
        </w:rPr>
        <w:t xml:space="preserve">. If you use these pages to continue an answer, indicate at the original answer where the answer is continued, i.e. give the page number. </w:t>
      </w:r>
    </w:p>
    <w:p w14:paraId="4692A849" w14:textId="77777777" w:rsidR="00B0521C" w:rsidRPr="00B0521C" w:rsidRDefault="00B0521C" w:rsidP="002F399D">
      <w:pPr>
        <w:pStyle w:val="Default"/>
        <w:ind w:right="245"/>
        <w:jc w:val="both"/>
        <w:rPr>
          <w:lang w:val="en-US" w:eastAsia="en-US"/>
        </w:rPr>
      </w:pPr>
    </w:p>
    <w:p w14:paraId="0BCDB186" w14:textId="51A80E16" w:rsidR="00085952" w:rsidRDefault="00B0521C" w:rsidP="002F399D">
      <w:pPr>
        <w:suppressAutoHyphens/>
        <w:ind w:right="245"/>
        <w:jc w:val="both"/>
        <w:rPr>
          <w:rFonts w:cs="Arial"/>
          <w:bCs/>
          <w:iCs/>
          <w:noProof/>
          <w:u w:val="single"/>
        </w:rPr>
      </w:pPr>
      <w:r>
        <w:rPr>
          <w:color w:val="221E1F"/>
          <w:szCs w:val="22"/>
        </w:rPr>
        <w:t xml:space="preserve">Suggested working time: </w:t>
      </w:r>
      <w:r w:rsidR="00351E79">
        <w:rPr>
          <w:color w:val="221E1F"/>
          <w:szCs w:val="22"/>
        </w:rPr>
        <w:t>6</w:t>
      </w:r>
      <w:r>
        <w:rPr>
          <w:color w:val="221E1F"/>
          <w:szCs w:val="22"/>
        </w:rPr>
        <w:t xml:space="preserve">0 minutes. </w:t>
      </w:r>
    </w:p>
    <w:p w14:paraId="07216C4D" w14:textId="012DF156" w:rsidR="00325628" w:rsidRPr="00C947A9" w:rsidRDefault="00325628" w:rsidP="00664EF2">
      <w:pPr>
        <w:suppressAutoHyphens/>
        <w:ind w:right="245"/>
        <w:rPr>
          <w:rFonts w:cs="Arial"/>
          <w:bCs/>
          <w:iCs/>
          <w:noProof/>
        </w:rPr>
      </w:pPr>
      <w:r w:rsidRPr="00C947A9">
        <w:rPr>
          <w:rFonts w:cs="Arial"/>
          <w:bCs/>
          <w:iCs/>
          <w:noProof/>
        </w:rPr>
        <w:t>_____________________________________________________________________________</w:t>
      </w:r>
    </w:p>
    <w:p w14:paraId="6D202124" w14:textId="2D37A623" w:rsidR="00085952" w:rsidRPr="003554B8" w:rsidRDefault="00085952" w:rsidP="00664EF2">
      <w:pPr>
        <w:suppressAutoHyphens/>
        <w:ind w:right="245"/>
        <w:rPr>
          <w:rFonts w:cs="Arial"/>
          <w:bCs/>
          <w:iCs/>
          <w:noProof/>
          <w:u w:val="single"/>
        </w:rPr>
      </w:pPr>
    </w:p>
    <w:p w14:paraId="31580C53" w14:textId="637EC567" w:rsidR="008A4E17" w:rsidRDefault="00866A58" w:rsidP="00866A58">
      <w:pPr>
        <w:tabs>
          <w:tab w:val="left" w:pos="8550"/>
        </w:tabs>
        <w:rPr>
          <w:rFonts w:cs="Arial"/>
          <w:b/>
          <w:szCs w:val="22"/>
        </w:rPr>
      </w:pPr>
      <w:r>
        <w:rPr>
          <w:rFonts w:cs="Arial"/>
          <w:b/>
          <w:szCs w:val="22"/>
        </w:rPr>
        <w:t>Question 1</w:t>
      </w:r>
      <w:r>
        <w:rPr>
          <w:rFonts w:cs="Arial"/>
          <w:b/>
          <w:szCs w:val="22"/>
        </w:rPr>
        <w:tab/>
      </w:r>
      <w:r w:rsidR="008A4E17">
        <w:rPr>
          <w:rFonts w:cs="Arial"/>
          <w:b/>
          <w:szCs w:val="22"/>
        </w:rPr>
        <w:t>(</w:t>
      </w:r>
      <w:r w:rsidR="009330EA">
        <w:rPr>
          <w:rFonts w:cs="Arial"/>
          <w:b/>
          <w:szCs w:val="22"/>
        </w:rPr>
        <w:t>5</w:t>
      </w:r>
      <w:r w:rsidR="008A4E17">
        <w:rPr>
          <w:rFonts w:cs="Arial"/>
          <w:b/>
          <w:szCs w:val="22"/>
        </w:rPr>
        <w:t xml:space="preserve"> marks)</w:t>
      </w:r>
    </w:p>
    <w:p w14:paraId="19DD9E80" w14:textId="77777777" w:rsidR="008A4E17" w:rsidRDefault="008A4E17" w:rsidP="008A4E17">
      <w:pPr>
        <w:rPr>
          <w:rFonts w:cs="Arial"/>
          <w:szCs w:val="22"/>
        </w:rPr>
      </w:pPr>
    </w:p>
    <w:p w14:paraId="2FF3CAB6" w14:textId="56CC6F4A" w:rsidR="00633851" w:rsidRPr="00633851" w:rsidRDefault="008A4E17" w:rsidP="00DE04BA">
      <w:pPr>
        <w:ind w:right="4"/>
        <w:jc w:val="both"/>
        <w:rPr>
          <w:rFonts w:cs="Arial"/>
          <w:bCs/>
          <w:szCs w:val="22"/>
        </w:rPr>
      </w:pPr>
      <w:r>
        <w:rPr>
          <w:rFonts w:cs="Arial"/>
          <w:bCs/>
          <w:szCs w:val="22"/>
        </w:rPr>
        <w:t xml:space="preserve">A </w:t>
      </w:r>
      <w:r w:rsidR="006C0FFC">
        <w:rPr>
          <w:rFonts w:cs="Arial"/>
          <w:bCs/>
          <w:szCs w:val="22"/>
        </w:rPr>
        <w:t xml:space="preserve">single </w:t>
      </w:r>
      <w:r w:rsidR="003B03FC">
        <w:rPr>
          <w:rFonts w:cs="Arial"/>
          <w:bCs/>
          <w:szCs w:val="22"/>
        </w:rPr>
        <w:t>square</w:t>
      </w:r>
      <w:r>
        <w:rPr>
          <w:rFonts w:cs="Arial"/>
          <w:bCs/>
          <w:szCs w:val="22"/>
        </w:rPr>
        <w:t xml:space="preserve"> wire </w:t>
      </w:r>
      <w:r w:rsidR="00994565">
        <w:rPr>
          <w:rFonts w:cs="Arial"/>
          <w:bCs/>
          <w:szCs w:val="22"/>
        </w:rPr>
        <w:t>loop</w:t>
      </w:r>
      <w:r>
        <w:rPr>
          <w:rFonts w:cs="Arial"/>
          <w:bCs/>
          <w:szCs w:val="22"/>
        </w:rPr>
        <w:t xml:space="preserve"> of </w:t>
      </w:r>
      <w:r w:rsidR="003B03FC">
        <w:rPr>
          <w:rFonts w:cs="Arial"/>
          <w:bCs/>
          <w:szCs w:val="22"/>
        </w:rPr>
        <w:t xml:space="preserve">length </w:t>
      </w:r>
      <w:r>
        <w:rPr>
          <w:rFonts w:cs="Arial"/>
          <w:bCs/>
          <w:szCs w:val="22"/>
        </w:rPr>
        <w:t xml:space="preserve">5.00 cm is placed near a long straight wire carrying a constant current of </w:t>
      </w:r>
      <w:r w:rsidR="002B1466">
        <w:rPr>
          <w:rFonts w:cs="Arial"/>
          <w:bCs/>
          <w:szCs w:val="22"/>
        </w:rPr>
        <w:t>1</w:t>
      </w:r>
      <w:r>
        <w:rPr>
          <w:rFonts w:cs="Arial"/>
          <w:bCs/>
          <w:szCs w:val="22"/>
        </w:rPr>
        <w:t xml:space="preserve">5.4 A as shown in the diagram below. The center of the loop is located </w:t>
      </w:r>
      <w:r w:rsidR="00994565">
        <w:rPr>
          <w:rFonts w:cs="Arial"/>
          <w:bCs/>
          <w:szCs w:val="22"/>
        </w:rPr>
        <w:t>6</w:t>
      </w:r>
      <w:r>
        <w:rPr>
          <w:rFonts w:cs="Arial"/>
          <w:bCs/>
          <w:szCs w:val="22"/>
        </w:rPr>
        <w:t>.</w:t>
      </w:r>
      <w:r w:rsidR="00D305B0">
        <w:rPr>
          <w:rFonts w:cs="Arial"/>
          <w:bCs/>
          <w:szCs w:val="22"/>
        </w:rPr>
        <w:t>0</w:t>
      </w:r>
      <w:r>
        <w:rPr>
          <w:rFonts w:cs="Arial"/>
          <w:bCs/>
          <w:szCs w:val="22"/>
        </w:rPr>
        <w:t>0 cm away from the wire.</w:t>
      </w:r>
      <w:r w:rsidR="00633851" w:rsidRPr="00633851">
        <w:rPr>
          <w:rFonts w:cs="Arial"/>
          <w:bCs/>
          <w:szCs w:val="22"/>
        </w:rPr>
        <w:t xml:space="preserve"> </w:t>
      </w:r>
      <w:r w:rsidR="00633851">
        <w:rPr>
          <w:rFonts w:cs="Arial"/>
          <w:bCs/>
          <w:szCs w:val="22"/>
        </w:rPr>
        <w:t>The loo</w:t>
      </w:r>
      <w:r w:rsidR="00994565">
        <w:rPr>
          <w:rFonts w:cs="Arial"/>
          <w:bCs/>
          <w:szCs w:val="22"/>
        </w:rPr>
        <w:t>p</w:t>
      </w:r>
      <w:r w:rsidR="00633851">
        <w:rPr>
          <w:rFonts w:cs="Arial"/>
          <w:bCs/>
          <w:szCs w:val="22"/>
        </w:rPr>
        <w:t xml:space="preserve"> then rotates 90.0</w:t>
      </w:r>
      <w:r w:rsidR="00633851">
        <w:rPr>
          <w:rFonts w:cs="Arial"/>
          <w:szCs w:val="22"/>
        </w:rPr>
        <w:t>°</w:t>
      </w:r>
      <w:r w:rsidR="00633851">
        <w:rPr>
          <w:rFonts w:cs="Arial"/>
          <w:bCs/>
          <w:szCs w:val="22"/>
        </w:rPr>
        <w:t xml:space="preserve"> uniformly along the axis shown with the resistor moving out of the page in a time of 1</w:t>
      </w:r>
      <w:r w:rsidR="002B1466">
        <w:rPr>
          <w:rFonts w:cs="Arial"/>
          <w:bCs/>
          <w:szCs w:val="22"/>
        </w:rPr>
        <w:t>.</w:t>
      </w:r>
      <w:r w:rsidR="00633851">
        <w:rPr>
          <w:rFonts w:cs="Arial"/>
          <w:bCs/>
          <w:szCs w:val="22"/>
        </w:rPr>
        <w:t>00</w:t>
      </w:r>
      <w:r w:rsidR="002B1466">
        <w:rPr>
          <w:rFonts w:cs="Arial"/>
          <w:bCs/>
          <w:szCs w:val="22"/>
        </w:rPr>
        <w:t xml:space="preserve"> x10</w:t>
      </w:r>
      <w:r w:rsidR="002B1466" w:rsidRPr="002B1466">
        <w:rPr>
          <w:rFonts w:cs="Arial"/>
          <w:bCs/>
          <w:szCs w:val="22"/>
          <w:vertAlign w:val="superscript"/>
        </w:rPr>
        <w:t>-2</w:t>
      </w:r>
      <w:r w:rsidR="00633851">
        <w:rPr>
          <w:rFonts w:cs="Arial"/>
          <w:bCs/>
          <w:szCs w:val="22"/>
        </w:rPr>
        <w:t xml:space="preserve"> s. Calculate the average magnitude of the induced EMF while the </w:t>
      </w:r>
      <w:r w:rsidR="00994565">
        <w:rPr>
          <w:rFonts w:cs="Arial"/>
          <w:bCs/>
          <w:szCs w:val="22"/>
        </w:rPr>
        <w:t>loop</w:t>
      </w:r>
      <w:r w:rsidR="00633851">
        <w:rPr>
          <w:rFonts w:cs="Arial"/>
          <w:bCs/>
          <w:szCs w:val="22"/>
        </w:rPr>
        <w:t xml:space="preserve"> rotates.</w:t>
      </w:r>
      <w:r w:rsidR="00FB2490">
        <w:rPr>
          <w:rFonts w:cs="Arial"/>
          <w:bCs/>
          <w:szCs w:val="22"/>
        </w:rPr>
        <w:t xml:space="preserve"> Provide your answer in </w:t>
      </w:r>
      <w:r w:rsidR="00F2739F">
        <w:rPr>
          <w:rFonts w:cs="Arial"/>
          <w:bCs/>
          <w:szCs w:val="22"/>
        </w:rPr>
        <w:t>µV in the space provided</w:t>
      </w:r>
      <w:r w:rsidR="00931D26">
        <w:rPr>
          <w:rFonts w:cs="Arial"/>
          <w:bCs/>
          <w:szCs w:val="22"/>
        </w:rPr>
        <w:t xml:space="preserve"> below.</w:t>
      </w:r>
    </w:p>
    <w:p w14:paraId="66165FE0" w14:textId="7091DD7D" w:rsidR="008A4E17" w:rsidRDefault="008A4E17" w:rsidP="008A4E17">
      <w:pPr>
        <w:rPr>
          <w:rFonts w:cs="Arial"/>
          <w:bCs/>
          <w:szCs w:val="22"/>
        </w:rPr>
      </w:pPr>
    </w:p>
    <w:p w14:paraId="74BECDDD" w14:textId="2368608D" w:rsidR="009330EA" w:rsidRDefault="009330EA" w:rsidP="008A4E17">
      <w:pPr>
        <w:ind w:right="245"/>
      </w:pPr>
    </w:p>
    <w:p w14:paraId="4A350DEB" w14:textId="2AA38405" w:rsidR="009330EA" w:rsidRDefault="00866A58" w:rsidP="008A4E17">
      <w:pPr>
        <w:ind w:right="245"/>
      </w:pPr>
      <w:r>
        <w:rPr>
          <w:rFonts w:cs="Arial"/>
          <w:bCs/>
          <w:noProof/>
          <w:szCs w:val="22"/>
          <w:lang w:val="en-AU" w:eastAsia="en-AU"/>
        </w:rPr>
        <mc:AlternateContent>
          <mc:Choice Requires="wpg">
            <w:drawing>
              <wp:anchor distT="0" distB="0" distL="114300" distR="114300" simplePos="0" relativeHeight="251639808" behindDoc="0" locked="0" layoutInCell="1" allowOverlap="1" wp14:anchorId="6132E320" wp14:editId="7DF0B5CF">
                <wp:simplePos x="0" y="0"/>
                <wp:positionH relativeFrom="column">
                  <wp:posOffset>1807845</wp:posOffset>
                </wp:positionH>
                <wp:positionV relativeFrom="paragraph">
                  <wp:posOffset>29845</wp:posOffset>
                </wp:positionV>
                <wp:extent cx="2636215" cy="2452370"/>
                <wp:effectExtent l="0" t="0" r="31115" b="24130"/>
                <wp:wrapNone/>
                <wp:docPr id="43" name="Group 43"/>
                <wp:cNvGraphicFramePr/>
                <a:graphic xmlns:a="http://schemas.openxmlformats.org/drawingml/2006/main">
                  <a:graphicData uri="http://schemas.microsoft.com/office/word/2010/wordprocessingGroup">
                    <wpg:wgp>
                      <wpg:cNvGrpSpPr/>
                      <wpg:grpSpPr>
                        <a:xfrm>
                          <a:off x="0" y="0"/>
                          <a:ext cx="2636215" cy="2452370"/>
                          <a:chOff x="0" y="0"/>
                          <a:chExt cx="2636215" cy="2452370"/>
                        </a:xfrm>
                      </wpg:grpSpPr>
                      <wpg:grpSp>
                        <wpg:cNvPr id="41" name="Group 41"/>
                        <wpg:cNvGrpSpPr/>
                        <wpg:grpSpPr>
                          <a:xfrm>
                            <a:off x="197180" y="0"/>
                            <a:ext cx="2439035" cy="2452370"/>
                            <a:chOff x="0" y="0"/>
                            <a:chExt cx="2438902" cy="2452685"/>
                          </a:xfrm>
                        </wpg:grpSpPr>
                        <wps:wsp>
                          <wps:cNvPr id="273" name="Straight Connector 273"/>
                          <wps:cNvCnPr/>
                          <wps:spPr>
                            <a:xfrm>
                              <a:off x="44370" y="0"/>
                              <a:ext cx="8668" cy="245268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4" name="Arrow: Right 274"/>
                          <wps:cNvSpPr/>
                          <wps:spPr>
                            <a:xfrm rot="16200000">
                              <a:off x="-359668" y="786809"/>
                              <a:ext cx="814672" cy="9533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Straight Connector 276"/>
                          <wps:cNvCnPr/>
                          <wps:spPr>
                            <a:xfrm>
                              <a:off x="384611" y="1690576"/>
                              <a:ext cx="18500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77" name="Arrow: Curved Down 277"/>
                          <wps:cNvSpPr/>
                          <wps:spPr>
                            <a:xfrm>
                              <a:off x="1894435" y="1456660"/>
                              <a:ext cx="544467" cy="373380"/>
                            </a:xfrm>
                            <a:prstGeom prst="curvedDownArrow">
                              <a:avLst/>
                            </a:prstGeom>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Straight Arrow Connector 278"/>
                          <wps:cNvCnPr/>
                          <wps:spPr>
                            <a:xfrm>
                              <a:off x="53037" y="788581"/>
                              <a:ext cx="120385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75" name="Text Box 24"/>
                          <wps:cNvSpPr txBox="1">
                            <a:spLocks noChangeArrowheads="1"/>
                          </wps:cNvSpPr>
                          <wps:spPr bwMode="auto">
                            <a:xfrm>
                              <a:off x="905607" y="2083981"/>
                              <a:ext cx="748030" cy="255270"/>
                            </a:xfrm>
                            <a:prstGeom prst="rect">
                              <a:avLst/>
                            </a:prstGeom>
                            <a:ln>
                              <a:solidFill>
                                <a:schemeClr val="tx1"/>
                              </a:solidFill>
                              <a:headEnd/>
                              <a:tailEnd/>
                            </a:ln>
                          </wps:spPr>
                          <wps:style>
                            <a:lnRef idx="1">
                              <a:schemeClr val="accent3"/>
                            </a:lnRef>
                            <a:fillRef idx="2">
                              <a:schemeClr val="accent3"/>
                            </a:fillRef>
                            <a:effectRef idx="1">
                              <a:schemeClr val="accent3"/>
                            </a:effectRef>
                            <a:fontRef idx="minor">
                              <a:schemeClr val="dk1"/>
                            </a:fontRef>
                          </wps:style>
                          <wps:txbx>
                            <w:txbxContent>
                              <w:p w14:paraId="0FFCF516" w14:textId="77777777" w:rsidR="008914FB" w:rsidRDefault="008914FB" w:rsidP="008A4E17">
                                <w:r>
                                  <w:t>Resistor</w:t>
                                </w:r>
                              </w:p>
                            </w:txbxContent>
                          </wps:txbx>
                          <wps:bodyPr rot="0" vert="horz" wrap="square" lIns="91440" tIns="45720" rIns="91440" bIns="45720" anchor="t" anchorCtr="0">
                            <a:noAutofit/>
                          </wps:bodyPr>
                        </wps:wsp>
                      </wpg:grpSp>
                      <wps:wsp>
                        <wps:cNvPr id="42" name="Text Box 2"/>
                        <wps:cNvSpPr txBox="1">
                          <a:spLocks noChangeArrowheads="1"/>
                        </wps:cNvSpPr>
                        <wps:spPr bwMode="auto">
                          <a:xfrm>
                            <a:off x="0" y="528452"/>
                            <a:ext cx="2485390" cy="260985"/>
                          </a:xfrm>
                          <a:prstGeom prst="rect">
                            <a:avLst/>
                          </a:prstGeom>
                          <a:noFill/>
                          <a:ln w="9525">
                            <a:noFill/>
                            <a:miter lim="800000"/>
                            <a:headEnd/>
                            <a:tailEnd/>
                          </a:ln>
                        </wps:spPr>
                        <wps:txbx>
                          <w:txbxContent>
                            <w:p w14:paraId="574E9F92" w14:textId="2438ECF1" w:rsidR="008914FB" w:rsidRDefault="008914FB">
                              <w:r>
                                <w:t>I            6.00 cm</w:t>
                              </w:r>
                            </w:p>
                          </w:txbxContent>
                        </wps:txbx>
                        <wps:bodyPr rot="0" vert="horz" wrap="square" lIns="91440" tIns="45720" rIns="91440" bIns="45720" anchor="t" anchorCtr="0">
                          <a:spAutoFit/>
                        </wps:bodyPr>
                      </wps:wsp>
                    </wpg:wgp>
                  </a:graphicData>
                </a:graphic>
              </wp:anchor>
            </w:drawing>
          </mc:Choice>
          <mc:Fallback>
            <w:pict>
              <v:group w14:anchorId="6132E320" id="Group 43" o:spid="_x0000_s1030" style="position:absolute;margin-left:142.35pt;margin-top:2.35pt;width:207.6pt;height:193.1pt;z-index:251639808" coordsize="26362,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">
                <v:group id="Group 41" o:spid="_x0000_s1031" style="position:absolute;left:1971;width:24391;height:24523" coordsize="24389,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273" o:spid="_x0000_s1032" style="position:absolute;visibility:visible;mso-wrap-style:square" from="443,0" to="530,2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ZxwAAANwAAAAPAAAAZHJzL2Rvd25yZXYueG1sRI9Ba8JA&#10;FITvhf6H5RV6azZaUI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KaT9FnHAAAA3AAA&#10;AA8AAAAAAAAAAAAAAAAABwIAAGRycy9kb3ducmV2LnhtbFBLBQYAAAAAAwADALcAAAD7AgAAAAA=&#10;" strokecolor="black [3200]" strokeweight="1.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4" o:spid="_x0000_s1033" type="#_x0000_t13" style="position:absolute;left:-3597;top:7868;width:8147;height: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" adj="20336" fillcolor="black [3200]" strokecolor="black [1600]" strokeweight="1pt"/>
                  <v:line id="Straight Connector 276" o:spid="_x0000_s1034" style="position:absolute;visibility:visible;mso-wrap-style:square" from="3846,16905" to="22346,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" strokecolor="black [3213]" strokeweight=".5pt">
                    <v:stroke dashstyle="dash" joinstyle="miter"/>
                  </v:lin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77" o:spid="_x0000_s1035" type="#_x0000_t105" style="position:absolute;left:18944;top:14566;width:5445;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" adj="14194,19749,16200" fillcolor="#101010 [3024]" strokecolor="black [3200]" strokeweight=".5pt">
                    <v:fill color2="black [3168]" rotate="t" colors="0 #454545;.5 black;1 black" focus="100%" type="gradient">
                      <o:fill v:ext="view" type="gradientUnscaled"/>
                    </v:fill>
                  </v:shape>
                  <v:shapetype id="_x0000_t32" coordsize="21600,21600" o:spt="32" o:oned="t" path="m,l21600,21600e" filled="f">
                    <v:path arrowok="t" fillok="f" o:connecttype="none"/>
                    <o:lock v:ext="edit" shapetype="t"/>
                  </v:shapetype>
                  <v:shape id="Straight Arrow Connector 278" o:spid="_x0000_s1036" type="#_x0000_t32" style="position:absolute;left:530;top:7885;width:1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" strokecolor="black [3200]" strokeweight=".5pt">
                    <v:stroke startarrow="block" endarrow="block" joinstyle="miter"/>
                  </v:shape>
                  <v:shape id="Text Box 24" o:spid="_x0000_s1037" type="#_x0000_t202" style="position:absolute;left:9056;top:20839;width:7480;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" fillcolor="#c3c3c3 [2166]" strokecolor="black [3213]" strokeweight=".5pt">
                    <v:fill color2="#b6b6b6 [2614]" rotate="t" colors="0 #d2d2d2;.5 #c8c8c8;1 silver" focus="100%" type="gradient">
                      <o:fill v:ext="view" type="gradientUnscaled"/>
                    </v:fill>
                    <v:textbox>
                      <w:txbxContent>
                        <w:p w14:paraId="0FFCF516" w14:textId="77777777" w:rsidR="008914FB" w:rsidRDefault="008914FB" w:rsidP="008A4E17">
                          <w:r>
                            <w:t>Resistor</w:t>
                          </w:r>
                        </w:p>
                      </w:txbxContent>
                    </v:textbox>
                  </v:shape>
                </v:group>
                <v:shape id="_x0000_s1038" type="#_x0000_t202" style="position:absolute;top:5284;width:2485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574E9F92" w14:textId="2438ECF1" w:rsidR="008914FB" w:rsidRDefault="008914FB">
                        <w:r>
                          <w:t>I            6.00 cm</w:t>
                        </w:r>
                      </w:p>
                    </w:txbxContent>
                  </v:textbox>
                </v:shape>
              </v:group>
            </w:pict>
          </mc:Fallback>
        </mc:AlternateContent>
      </w:r>
    </w:p>
    <w:p w14:paraId="1E270696" w14:textId="4A97378B" w:rsidR="008A4E17" w:rsidRDefault="008A4E17" w:rsidP="008A4E17">
      <w:pPr>
        <w:ind w:right="245"/>
      </w:pPr>
    </w:p>
    <w:p w14:paraId="5A346E79" w14:textId="6853477E" w:rsidR="008A4E17" w:rsidRDefault="008A4E17" w:rsidP="008A4E17">
      <w:pPr>
        <w:ind w:right="245"/>
      </w:pPr>
    </w:p>
    <w:p w14:paraId="287F0AD3" w14:textId="77777777" w:rsidR="008A4E17" w:rsidRDefault="008A4E17" w:rsidP="008A4E17">
      <w:pPr>
        <w:ind w:right="245"/>
      </w:pPr>
    </w:p>
    <w:p w14:paraId="2CCF0596" w14:textId="46FB5AD0" w:rsidR="008A4E17" w:rsidRDefault="008A4E17" w:rsidP="008A4E17">
      <w:pPr>
        <w:ind w:right="245"/>
      </w:pPr>
    </w:p>
    <w:p w14:paraId="1D162988" w14:textId="5D25C2C2" w:rsidR="008A4E17" w:rsidRDefault="008A4E17" w:rsidP="008A4E17">
      <w:pPr>
        <w:ind w:right="245"/>
      </w:pPr>
    </w:p>
    <w:p w14:paraId="7643F84E" w14:textId="3653AB42" w:rsidR="008A4E17" w:rsidRDefault="008A4E17" w:rsidP="008A4E17">
      <w:pPr>
        <w:ind w:right="245"/>
      </w:pPr>
    </w:p>
    <w:p w14:paraId="2899C77E" w14:textId="55BB15AC" w:rsidR="008A4E17" w:rsidRDefault="00866A58" w:rsidP="008A4E17">
      <w:pPr>
        <w:ind w:right="245"/>
      </w:pPr>
      <w:r>
        <w:rPr>
          <w:noProof/>
          <w:lang w:val="en-AU" w:eastAsia="en-AU"/>
        </w:rPr>
        <mc:AlternateContent>
          <mc:Choice Requires="wps">
            <w:drawing>
              <wp:anchor distT="0" distB="0" distL="114300" distR="114300" simplePos="0" relativeHeight="251663360" behindDoc="1" locked="0" layoutInCell="1" allowOverlap="1" wp14:anchorId="6B3FB28C" wp14:editId="167BB59F">
                <wp:simplePos x="0" y="0"/>
                <wp:positionH relativeFrom="column">
                  <wp:posOffset>2743835</wp:posOffset>
                </wp:positionH>
                <wp:positionV relativeFrom="paragraph">
                  <wp:posOffset>117475</wp:posOffset>
                </wp:positionV>
                <wp:extent cx="1054735" cy="967075"/>
                <wp:effectExtent l="0" t="0" r="12065" b="24130"/>
                <wp:wrapNone/>
                <wp:docPr id="2" name="Rectangle 2"/>
                <wp:cNvGraphicFramePr/>
                <a:graphic xmlns:a="http://schemas.openxmlformats.org/drawingml/2006/main">
                  <a:graphicData uri="http://schemas.microsoft.com/office/word/2010/wordprocessingShape">
                    <wps:wsp>
                      <wps:cNvSpPr/>
                      <wps:spPr>
                        <a:xfrm>
                          <a:off x="0" y="0"/>
                          <a:ext cx="1054735" cy="967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B9A4" id="Rectangle 2" o:spid="_x0000_s1026" style="position:absolute;margin-left:216.05pt;margin-top:9.25pt;width:83.05pt;height:76.1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" filled="f" strokecolor="black [3213]" strokeweight="1pt"/>
            </w:pict>
          </mc:Fallback>
        </mc:AlternateContent>
      </w:r>
    </w:p>
    <w:p w14:paraId="2E86E9B1" w14:textId="1B4F8C03" w:rsidR="008A4E17" w:rsidRDefault="008A4E17" w:rsidP="008A4E17">
      <w:pPr>
        <w:ind w:right="245"/>
      </w:pPr>
    </w:p>
    <w:p w14:paraId="08BFF8A1" w14:textId="77777777" w:rsidR="008A4E17" w:rsidRDefault="008A4E17" w:rsidP="008A4E17">
      <w:pPr>
        <w:ind w:right="245"/>
      </w:pPr>
    </w:p>
    <w:p w14:paraId="47B1FD59" w14:textId="33D7CB2F" w:rsidR="008A4E17" w:rsidRDefault="008A4E17" w:rsidP="008A4E17">
      <w:pPr>
        <w:ind w:right="245"/>
      </w:pPr>
    </w:p>
    <w:p w14:paraId="12511667" w14:textId="77777777" w:rsidR="008A4E17" w:rsidRDefault="008A4E17" w:rsidP="008A4E17">
      <w:pPr>
        <w:ind w:right="245"/>
      </w:pPr>
    </w:p>
    <w:p w14:paraId="4BD52371" w14:textId="77777777" w:rsidR="008A4E17" w:rsidRDefault="008A4E17" w:rsidP="008A4E17">
      <w:pPr>
        <w:ind w:right="245"/>
      </w:pPr>
    </w:p>
    <w:p w14:paraId="4ABD7E77" w14:textId="77777777" w:rsidR="008A4E17" w:rsidRDefault="008A4E17" w:rsidP="008A4E17">
      <w:pPr>
        <w:ind w:right="245"/>
      </w:pPr>
    </w:p>
    <w:p w14:paraId="62A981F5" w14:textId="77777777" w:rsidR="008A4E17" w:rsidRDefault="008A4E17" w:rsidP="008A4E17">
      <w:pPr>
        <w:ind w:right="245"/>
      </w:pPr>
    </w:p>
    <w:p w14:paraId="1BEB6EF8" w14:textId="77777777" w:rsidR="008A4E17" w:rsidRDefault="008A4E17" w:rsidP="008A4E17">
      <w:pPr>
        <w:ind w:right="245"/>
      </w:pPr>
    </w:p>
    <w:p w14:paraId="320CE734" w14:textId="77777777" w:rsidR="008A4E17" w:rsidRDefault="008A4E17" w:rsidP="008A4E17">
      <w:pPr>
        <w:ind w:right="245"/>
      </w:pPr>
    </w:p>
    <w:p w14:paraId="7969C61E" w14:textId="77777777" w:rsidR="00B0521C" w:rsidRDefault="00B0521C" w:rsidP="00664EF2">
      <w:pPr>
        <w:ind w:right="245"/>
      </w:pPr>
    </w:p>
    <w:p w14:paraId="69E25A5E" w14:textId="77777777" w:rsidR="00B0521C" w:rsidRDefault="00B0521C" w:rsidP="00664EF2">
      <w:pPr>
        <w:ind w:right="245"/>
      </w:pPr>
    </w:p>
    <w:p w14:paraId="2BB1B086" w14:textId="77777777" w:rsidR="00B0521C" w:rsidRDefault="00B0521C" w:rsidP="00664EF2">
      <w:pPr>
        <w:ind w:right="245"/>
      </w:pPr>
    </w:p>
    <w:p w14:paraId="5ACDDF7E" w14:textId="77777777" w:rsidR="00B0521C" w:rsidRDefault="00B0521C" w:rsidP="00664EF2">
      <w:pPr>
        <w:ind w:right="245"/>
      </w:pPr>
    </w:p>
    <w:p w14:paraId="2703C44F" w14:textId="77777777" w:rsidR="00B0521C" w:rsidRDefault="00B0521C" w:rsidP="00664EF2">
      <w:pPr>
        <w:ind w:right="245"/>
      </w:pPr>
    </w:p>
    <w:p w14:paraId="568ED4E1" w14:textId="77777777" w:rsidR="00B0521C" w:rsidRDefault="00B0521C" w:rsidP="00664EF2">
      <w:pPr>
        <w:ind w:right="245"/>
      </w:pPr>
    </w:p>
    <w:p w14:paraId="4B21216D" w14:textId="77777777" w:rsidR="00B0521C" w:rsidRDefault="00B0521C" w:rsidP="00664EF2">
      <w:pPr>
        <w:ind w:right="245"/>
      </w:pPr>
    </w:p>
    <w:p w14:paraId="43302AF3" w14:textId="428D6F80" w:rsidR="00F2739F" w:rsidRDefault="00F2739F"/>
    <w:p w14:paraId="738B6B6D" w14:textId="77777777" w:rsidR="00F2739F" w:rsidRDefault="00F2739F"/>
    <w:p w14:paraId="4B6BA845" w14:textId="77777777" w:rsidR="00F2739F" w:rsidRDefault="00F2739F"/>
    <w:p w14:paraId="3B1CB7D1" w14:textId="46A5383F" w:rsidR="005163FD" w:rsidRDefault="00F2739F" w:rsidP="00F2739F">
      <w:pPr>
        <w:ind w:left="5760" w:firstLine="720"/>
      </w:pPr>
      <w:r>
        <w:t xml:space="preserve">V = ________________  </w:t>
      </w:r>
      <w:r>
        <w:rPr>
          <w:rFonts w:cs="Arial"/>
          <w:bCs/>
          <w:szCs w:val="22"/>
        </w:rPr>
        <w:t>µV</w:t>
      </w:r>
      <w:r>
        <w:t xml:space="preserve"> </w:t>
      </w:r>
      <w:r w:rsidR="005163FD">
        <w:br w:type="page"/>
      </w:r>
    </w:p>
    <w:p w14:paraId="0DA7CA3F" w14:textId="417D87FF" w:rsidR="00351E79" w:rsidRPr="00F94E56" w:rsidRDefault="00351E79" w:rsidP="00866A58">
      <w:pPr>
        <w:tabs>
          <w:tab w:val="left" w:pos="8730"/>
        </w:tabs>
        <w:rPr>
          <w:rFonts w:cs="Arial"/>
          <w:b/>
          <w:szCs w:val="22"/>
        </w:rPr>
      </w:pPr>
      <w:r w:rsidRPr="00F94E56">
        <w:rPr>
          <w:rFonts w:cs="Arial"/>
          <w:b/>
          <w:szCs w:val="22"/>
        </w:rPr>
        <w:lastRenderedPageBreak/>
        <w:t xml:space="preserve">Question </w:t>
      </w:r>
      <w:r w:rsidR="0022149C">
        <w:rPr>
          <w:rFonts w:cs="Arial"/>
          <w:b/>
          <w:szCs w:val="22"/>
        </w:rPr>
        <w:t>2</w:t>
      </w:r>
      <w:r w:rsidR="00866A58">
        <w:rPr>
          <w:rFonts w:cs="Arial"/>
          <w:b/>
          <w:szCs w:val="22"/>
        </w:rPr>
        <w:tab/>
      </w:r>
      <w:r w:rsidRPr="00F94E56">
        <w:rPr>
          <w:rFonts w:cs="Arial"/>
          <w:b/>
          <w:szCs w:val="22"/>
        </w:rPr>
        <w:t>(4 marks)</w:t>
      </w:r>
    </w:p>
    <w:p w14:paraId="79067D71" w14:textId="77777777" w:rsidR="00351E79" w:rsidRPr="00F94E56" w:rsidRDefault="00351E79" w:rsidP="00351E79">
      <w:pPr>
        <w:rPr>
          <w:rFonts w:cs="Arial"/>
          <w:szCs w:val="22"/>
        </w:rPr>
      </w:pPr>
    </w:p>
    <w:p w14:paraId="09075EDA" w14:textId="1CFD5C82" w:rsidR="00351E79" w:rsidRPr="00F94E56" w:rsidRDefault="00351E79" w:rsidP="00351E79">
      <w:pPr>
        <w:jc w:val="both"/>
        <w:rPr>
          <w:rFonts w:cs="Arial"/>
          <w:szCs w:val="22"/>
        </w:rPr>
      </w:pPr>
      <w:r w:rsidRPr="00F94E56">
        <w:rPr>
          <w:rFonts w:cs="Arial"/>
          <w:szCs w:val="22"/>
        </w:rPr>
        <w:t>Consider the</w:t>
      </w:r>
      <w:r w:rsidR="00FA72B3">
        <w:rPr>
          <w:rFonts w:cs="Arial"/>
          <w:szCs w:val="22"/>
        </w:rPr>
        <w:t xml:space="preserve"> AC</w:t>
      </w:r>
      <w:r w:rsidRPr="00F94E56">
        <w:rPr>
          <w:rFonts w:cs="Arial"/>
          <w:szCs w:val="22"/>
        </w:rPr>
        <w:t xml:space="preserve"> generator model below consisting of a 0.0100 m</w:t>
      </w:r>
      <w:r w:rsidRPr="00F94E56">
        <w:rPr>
          <w:rFonts w:cs="Arial"/>
          <w:szCs w:val="22"/>
          <w:vertAlign w:val="superscript"/>
        </w:rPr>
        <w:t>2</w:t>
      </w:r>
      <w:r w:rsidRPr="00F94E56">
        <w:rPr>
          <w:rFonts w:cs="Arial"/>
          <w:szCs w:val="22"/>
        </w:rPr>
        <w:t xml:space="preserve"> coil of 100 turns placed </w:t>
      </w:r>
      <w:r w:rsidR="00A0046C">
        <w:rPr>
          <w:rFonts w:cs="Arial"/>
          <w:szCs w:val="22"/>
        </w:rPr>
        <w:t xml:space="preserve">completely </w:t>
      </w:r>
      <w:r w:rsidRPr="00F94E56">
        <w:rPr>
          <w:rFonts w:cs="Arial"/>
          <w:szCs w:val="22"/>
        </w:rPr>
        <w:t>in a uniform magnetic field of 0.150 T. Calculate the magnitude of the V</w:t>
      </w:r>
      <w:r w:rsidRPr="00F94E56">
        <w:rPr>
          <w:rFonts w:cs="Arial"/>
          <w:szCs w:val="22"/>
          <w:vertAlign w:val="subscript"/>
        </w:rPr>
        <w:t>RMS</w:t>
      </w:r>
      <w:r w:rsidRPr="00F94E56">
        <w:rPr>
          <w:rFonts w:cs="Arial"/>
          <w:szCs w:val="22"/>
        </w:rPr>
        <w:t xml:space="preserve"> generated if the coil turns at a rate of 30.0 Hz.</w:t>
      </w:r>
    </w:p>
    <w:p w14:paraId="7ACE7BFA" w14:textId="69DEF25E" w:rsidR="00351E79" w:rsidRPr="00F94E56" w:rsidRDefault="00866A58" w:rsidP="00351E79">
      <w:pPr>
        <w:jc w:val="both"/>
        <w:rPr>
          <w:rFonts w:cs="Arial"/>
          <w:szCs w:val="22"/>
        </w:rPr>
      </w:pPr>
      <w:r w:rsidRPr="00F94E56">
        <w:rPr>
          <w:rFonts w:cs="Arial"/>
          <w:noProof/>
          <w:szCs w:val="22"/>
          <w:lang w:val="en-AU" w:eastAsia="en-AU"/>
        </w:rPr>
        <mc:AlternateContent>
          <mc:Choice Requires="wpg">
            <w:drawing>
              <wp:anchor distT="0" distB="0" distL="114300" distR="114300" simplePos="0" relativeHeight="251600896" behindDoc="0" locked="0" layoutInCell="1" allowOverlap="1" wp14:anchorId="021EE0CB" wp14:editId="22F34C23">
                <wp:simplePos x="0" y="0"/>
                <wp:positionH relativeFrom="column">
                  <wp:posOffset>1441450</wp:posOffset>
                </wp:positionH>
                <wp:positionV relativeFrom="paragraph">
                  <wp:posOffset>113030</wp:posOffset>
                </wp:positionV>
                <wp:extent cx="3465195" cy="1771015"/>
                <wp:effectExtent l="0" t="0" r="20955" b="19685"/>
                <wp:wrapSquare wrapText="bothSides"/>
                <wp:docPr id="454" name="Group 454"/>
                <wp:cNvGraphicFramePr/>
                <a:graphic xmlns:a="http://schemas.openxmlformats.org/drawingml/2006/main">
                  <a:graphicData uri="http://schemas.microsoft.com/office/word/2010/wordprocessingGroup">
                    <wpg:wgp>
                      <wpg:cNvGrpSpPr/>
                      <wpg:grpSpPr>
                        <a:xfrm>
                          <a:off x="0" y="0"/>
                          <a:ext cx="3465195" cy="1771015"/>
                          <a:chOff x="0" y="0"/>
                          <a:chExt cx="3465283" cy="1771595"/>
                        </a:xfrm>
                      </wpg:grpSpPr>
                      <wpg:grpSp>
                        <wpg:cNvPr id="450" name="Group 450"/>
                        <wpg:cNvGrpSpPr/>
                        <wpg:grpSpPr>
                          <a:xfrm>
                            <a:off x="0" y="0"/>
                            <a:ext cx="3465283" cy="1771595"/>
                            <a:chOff x="0" y="0"/>
                            <a:chExt cx="3465283" cy="1771595"/>
                          </a:xfrm>
                        </wpg:grpSpPr>
                        <wps:wsp>
                          <wps:cNvPr id="203" name="Cube 203"/>
                          <wps:cNvSpPr/>
                          <wps:spPr>
                            <a:xfrm>
                              <a:off x="0" y="0"/>
                              <a:ext cx="981075" cy="799783"/>
                            </a:xfrm>
                            <a:prstGeom prst="cube">
                              <a:avLst>
                                <a:gd name="adj" fmla="val 2637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Cube 204"/>
                          <wps:cNvSpPr/>
                          <wps:spPr>
                            <a:xfrm>
                              <a:off x="2484208" y="0"/>
                              <a:ext cx="981075" cy="799465"/>
                            </a:xfrm>
                            <a:prstGeom prst="cube">
                              <a:avLst>
                                <a:gd name="adj" fmla="val 2637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
                          <wps:cNvSpPr txBox="1">
                            <a:spLocks noChangeArrowheads="1"/>
                          </wps:cNvSpPr>
                          <wps:spPr bwMode="auto">
                            <a:xfrm>
                              <a:off x="402692" y="335082"/>
                              <a:ext cx="400050" cy="318770"/>
                            </a:xfrm>
                            <a:prstGeom prst="rect">
                              <a:avLst/>
                            </a:prstGeom>
                            <a:noFill/>
                            <a:ln w="9525">
                              <a:noFill/>
                              <a:miter lim="800000"/>
                              <a:headEnd/>
                              <a:tailEnd/>
                            </a:ln>
                          </wps:spPr>
                          <wps:txbx>
                            <w:txbxContent>
                              <w:p w14:paraId="4BDD8FE8" w14:textId="77777777" w:rsidR="008914FB" w:rsidRPr="00BD1348" w:rsidRDefault="008914FB" w:rsidP="00351E79">
                                <w:r>
                                  <w:t>S</w:t>
                                </w:r>
                              </w:p>
                            </w:txbxContent>
                          </wps:txbx>
                          <wps:bodyPr rot="0" vert="horz" wrap="square" lIns="91440" tIns="45720" rIns="91440" bIns="45720" anchor="t" anchorCtr="0">
                            <a:noAutofit/>
                          </wps:bodyPr>
                        </wps:wsp>
                        <wpg:grpSp>
                          <wpg:cNvPr id="449" name="Group 449"/>
                          <wpg:cNvGrpSpPr/>
                          <wpg:grpSpPr>
                            <a:xfrm>
                              <a:off x="599359" y="198759"/>
                              <a:ext cx="1824243" cy="1572836"/>
                              <a:chOff x="0" y="0"/>
                              <a:chExt cx="1824243" cy="1572836"/>
                            </a:xfrm>
                          </wpg:grpSpPr>
                          <wps:wsp>
                            <wps:cNvPr id="209" name="Straight Connector 209"/>
                            <wps:cNvCnPr/>
                            <wps:spPr>
                              <a:xfrm flipV="1">
                                <a:off x="248421" y="0"/>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0" name="Straight Connector 210"/>
                            <wps:cNvCnPr/>
                            <wps:spPr>
                              <a:xfrm flipV="1">
                                <a:off x="1146964" y="0"/>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1" name="Straight Connector 211"/>
                            <wps:cNvCnPr/>
                            <wps:spPr>
                              <a:xfrm flipV="1">
                                <a:off x="919685" y="0"/>
                                <a:ext cx="904558"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3" name="Straight Connector 213"/>
                            <wps:cNvCnPr/>
                            <wps:spPr>
                              <a:xfrm>
                                <a:off x="237850" y="776976"/>
                                <a:ext cx="461962"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4" name="Straight Connector 214"/>
                            <wps:cNvCnPr/>
                            <wps:spPr>
                              <a:xfrm>
                                <a:off x="702978" y="776976"/>
                                <a:ext cx="461962"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5" name="Straight Connector 215"/>
                            <wps:cNvCnPr/>
                            <wps:spPr>
                              <a:xfrm flipV="1">
                                <a:off x="0" y="782261"/>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6" name="Straight Connector 216"/>
                            <wps:cNvCnPr/>
                            <wps:spPr>
                              <a:xfrm flipV="1">
                                <a:off x="68712" y="766405"/>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g:grpSp>
                        <wps:wsp>
                          <wps:cNvPr id="108" name="Arrow: Curved Down 108"/>
                          <wps:cNvSpPr/>
                          <wps:spPr>
                            <a:xfrm rot="1142755">
                              <a:off x="423945" y="1230542"/>
                              <a:ext cx="991590" cy="374072"/>
                            </a:xfrm>
                            <a:prstGeom prst="curved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 name="Text Box 2"/>
                        <wps:cNvSpPr txBox="1">
                          <a:spLocks noChangeArrowheads="1"/>
                        </wps:cNvSpPr>
                        <wps:spPr bwMode="auto">
                          <a:xfrm>
                            <a:off x="2548626" y="335081"/>
                            <a:ext cx="400050" cy="387985"/>
                          </a:xfrm>
                          <a:prstGeom prst="rect">
                            <a:avLst/>
                          </a:prstGeom>
                          <a:noFill/>
                          <a:ln w="9525">
                            <a:noFill/>
                            <a:miter lim="800000"/>
                            <a:headEnd/>
                            <a:tailEnd/>
                          </a:ln>
                        </wps:spPr>
                        <wps:txbx>
                          <w:txbxContent>
                            <w:p w14:paraId="60D02A24" w14:textId="77777777" w:rsidR="008914FB" w:rsidRDefault="008914FB" w:rsidP="00351E79">
                              <w:r>
                                <w:t>N</w:t>
                              </w:r>
                            </w:p>
                          </w:txbxContent>
                        </wps:txbx>
                        <wps:bodyPr rot="0" vert="horz" wrap="square" lIns="91440" tIns="45720" rIns="91440" bIns="45720" anchor="t" anchorCtr="0">
                          <a:noAutofit/>
                        </wps:bodyPr>
                      </wps:wsp>
                    </wpg:wgp>
                  </a:graphicData>
                </a:graphic>
              </wp:anchor>
            </w:drawing>
          </mc:Choice>
          <mc:Fallback>
            <w:pict>
              <v:group w14:anchorId="021EE0CB" id="Group 454" o:spid="_x0000_s1039" style="position:absolute;left:0;text-align:left;margin-left:113.5pt;margin-top:8.9pt;width:272.85pt;height:139.45pt;z-index:251600896" coordsize="34652,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">
                <v:group id="Group 450" o:spid="_x0000_s1040" style="position:absolute;width:34652;height:17715" coordsize="34652,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3" o:spid="_x0000_s1041" type="#_x0000_t16" style="position:absolute;width:9810;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" adj="5696" fillcolor="white [3212]" strokecolor="black [3213]" strokeweight=".5pt"/>
                  <v:shape id="Cube 204" o:spid="_x0000_s1042" type="#_x0000_t16" style="position:absolute;left:24842;width:9810;height:7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" adj="5696" fillcolor="white [3212]" strokecolor="black [3213]" strokeweight=".5pt"/>
                  <v:shape id="_x0000_s1043" type="#_x0000_t202" style="position:absolute;left:4026;top:3350;width:400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4BDD8FE8" w14:textId="77777777" w:rsidR="008914FB" w:rsidRPr="00BD1348" w:rsidRDefault="008914FB" w:rsidP="00351E79">
                          <w:r>
                            <w:t>S</w:t>
                          </w:r>
                        </w:p>
                      </w:txbxContent>
                    </v:textbox>
                  </v:shape>
                  <v:group id="Group 449" o:spid="_x0000_s1044" style="position:absolute;left:5993;top:1987;width:18243;height:15728" coordsize="18242,1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Straight Connector 209" o:spid="_x0000_s1045" style="position:absolute;flip:y;visibility:visible;mso-wrap-style:square" from="2484,0" to="919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" strokecolor="black [3200]" strokeweight="1.5pt">
                      <v:stroke joinstyle="miter"/>
                    </v:line>
                    <v:line id="Straight Connector 210" o:spid="_x0000_s1046" style="position:absolute;flip:y;visibility:visible;mso-wrap-style:square" from="11469,0" to="18184,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" strokecolor="black [3200]" strokeweight="1.5pt">
                      <v:stroke joinstyle="miter"/>
                    </v:line>
                    <v:line id="Straight Connector 211" o:spid="_x0000_s1047" style="position:absolute;flip:y;visibility:visible;mso-wrap-style:square" from="9196,0" to="18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" strokecolor="black [3200]" strokeweight="1.5pt">
                      <v:stroke joinstyle="miter"/>
                    </v:line>
                    <v:line id="Straight Connector 213" o:spid="_x0000_s1048" style="position:absolute;visibility:visible;mso-wrap-style:square" from="2378,7769" to="6998,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H5xwAAANwAAAAPAAAAZHJzL2Rvd25yZXYueG1sRI9Ba8JA&#10;FITvBf/D8gre6iYK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HtMEfnHAAAA3AAA&#10;AA8AAAAAAAAAAAAAAAAABwIAAGRycy9kb3ducmV2LnhtbFBLBQYAAAAAAwADALcAAAD7AgAAAAA=&#10;" strokecolor="black [3200]" strokeweight="1.5pt">
                      <v:stroke joinstyle="miter"/>
                    </v:line>
                    <v:line id="Straight Connector 214" o:spid="_x0000_s1049" style="position:absolute;visibility:visible;mso-wrap-style:square" from="7029,7769" to="11649,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mNxwAAANwAAAAPAAAAZHJzL2Rvd25yZXYueG1sRI9Ba8JA&#10;FITvBf/D8gre6iYi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PSliY3HAAAA3AAA&#10;AA8AAAAAAAAAAAAAAAAABwIAAGRycy9kb3ducmV2LnhtbFBLBQYAAAAAAwADALcAAAD7AgAAAAA=&#10;" strokecolor="black [3200]" strokeweight="1.5pt">
                      <v:stroke joinstyle="miter"/>
                    </v:line>
                    <v:line id="Straight Connector 215" o:spid="_x0000_s1050" style="position:absolute;flip:y;visibility:visible;mso-wrap-style:square" from="0,7822" to="6715,1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zGxgAAANwAAAAPAAAAZHJzL2Rvd25yZXYueG1sRI9BawIx&#10;FITvhf6H8ApeiiYrtN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rH0MxsYAAADcAAAA&#10;DwAAAAAAAAAAAAAAAAAHAgAAZHJzL2Rvd25yZXYueG1sUEsFBgAAAAADAAMAtwAAAPoCAAAAAA==&#10;" strokecolor="black [3200]" strokeweight="1.5pt">
                      <v:stroke joinstyle="miter"/>
                    </v:line>
                    <v:line id="Straight Connector 216" o:spid="_x0000_s1051" style="position:absolute;flip:y;visibility:visible;mso-wrap-style:square" from="687,7664" to="7402,1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" strokecolor="black [3200]" strokeweight="1.5pt">
                      <v:stroke joinstyle="miter"/>
                    </v:line>
                  </v:group>
                  <v:shape id="Arrow: Curved Down 108" o:spid="_x0000_s1052" type="#_x0000_t105" style="position:absolute;left:4239;top:12305;width:9916;height:3741;rotation:12481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" adj="17526,20582,16200" fillcolor="#101010 [3024]" strokecolor="black [3200]" strokeweight=".5pt">
                    <v:fill color2="black [3168]" rotate="t" colors="0 #454545;.5 black;1 black" focus="100%" type="gradient">
                      <o:fill v:ext="view" type="gradientUnscaled"/>
                    </v:fill>
                  </v:shape>
                </v:group>
                <v:shape id="_x0000_s1053" type="#_x0000_t202" style="position:absolute;left:25486;top:3350;width:400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60D02A24" w14:textId="77777777" w:rsidR="008914FB" w:rsidRDefault="008914FB" w:rsidP="00351E79">
                        <w:r>
                          <w:t>N</w:t>
                        </w:r>
                      </w:p>
                    </w:txbxContent>
                  </v:textbox>
                </v:shape>
                <w10:wrap type="square"/>
              </v:group>
            </w:pict>
          </mc:Fallback>
        </mc:AlternateContent>
      </w:r>
    </w:p>
    <w:p w14:paraId="5E771B28" w14:textId="194E3F4B" w:rsidR="00351E79" w:rsidRPr="00F94E56" w:rsidRDefault="00351E79" w:rsidP="00351E79">
      <w:pPr>
        <w:jc w:val="both"/>
        <w:rPr>
          <w:rFonts w:cs="Arial"/>
          <w:szCs w:val="22"/>
        </w:rPr>
      </w:pPr>
    </w:p>
    <w:p w14:paraId="1A59B8C2" w14:textId="303F9C0C" w:rsidR="00351E79" w:rsidRPr="00F94E56" w:rsidRDefault="00351E79" w:rsidP="00351E79">
      <w:pPr>
        <w:jc w:val="both"/>
        <w:rPr>
          <w:rFonts w:cs="Arial"/>
          <w:szCs w:val="22"/>
        </w:rPr>
      </w:pPr>
    </w:p>
    <w:p w14:paraId="7F119B2D" w14:textId="09668DE5" w:rsidR="00351E79" w:rsidRPr="00F94E56" w:rsidRDefault="00351E79" w:rsidP="00351E79">
      <w:pPr>
        <w:jc w:val="both"/>
        <w:rPr>
          <w:rFonts w:cs="Arial"/>
          <w:szCs w:val="22"/>
        </w:rPr>
      </w:pPr>
    </w:p>
    <w:p w14:paraId="617B1019" w14:textId="77777777" w:rsidR="00351E79" w:rsidRPr="00F94E56" w:rsidRDefault="00351E79" w:rsidP="00351E79">
      <w:pPr>
        <w:jc w:val="both"/>
        <w:rPr>
          <w:rFonts w:cs="Arial"/>
          <w:szCs w:val="22"/>
        </w:rPr>
      </w:pPr>
    </w:p>
    <w:p w14:paraId="49256792" w14:textId="77777777" w:rsidR="00351E79" w:rsidRPr="00F94E56" w:rsidRDefault="00351E79" w:rsidP="00351E79">
      <w:pPr>
        <w:jc w:val="both"/>
        <w:rPr>
          <w:rFonts w:cs="Arial"/>
          <w:szCs w:val="22"/>
        </w:rPr>
      </w:pPr>
    </w:p>
    <w:p w14:paraId="3B0339BC" w14:textId="77777777" w:rsidR="00351E79" w:rsidRPr="00F94E56" w:rsidRDefault="00351E79" w:rsidP="00351E79">
      <w:pPr>
        <w:jc w:val="both"/>
        <w:rPr>
          <w:rFonts w:cs="Arial"/>
          <w:szCs w:val="22"/>
        </w:rPr>
      </w:pPr>
    </w:p>
    <w:p w14:paraId="05CAB825" w14:textId="77777777" w:rsidR="00351E79" w:rsidRPr="00F94E56" w:rsidRDefault="00351E79" w:rsidP="00351E79">
      <w:pPr>
        <w:jc w:val="both"/>
        <w:rPr>
          <w:rFonts w:cs="Arial"/>
          <w:szCs w:val="22"/>
        </w:rPr>
      </w:pPr>
    </w:p>
    <w:p w14:paraId="4D07048F" w14:textId="77777777" w:rsidR="00351E79" w:rsidRPr="00F94E56" w:rsidRDefault="00351E79" w:rsidP="00351E79">
      <w:pPr>
        <w:jc w:val="both"/>
        <w:rPr>
          <w:rFonts w:cs="Arial"/>
          <w:szCs w:val="22"/>
        </w:rPr>
      </w:pPr>
    </w:p>
    <w:p w14:paraId="2146C6BB" w14:textId="77777777" w:rsidR="00351E79" w:rsidRPr="00F94E56" w:rsidRDefault="00351E79" w:rsidP="00351E79">
      <w:pPr>
        <w:jc w:val="both"/>
        <w:rPr>
          <w:rFonts w:cs="Arial"/>
          <w:szCs w:val="22"/>
        </w:rPr>
      </w:pPr>
    </w:p>
    <w:p w14:paraId="3342B32D" w14:textId="77777777" w:rsidR="00351E79" w:rsidRPr="00F94E56" w:rsidRDefault="00351E79" w:rsidP="00351E79">
      <w:pPr>
        <w:jc w:val="both"/>
        <w:rPr>
          <w:rFonts w:cs="Arial"/>
          <w:szCs w:val="22"/>
        </w:rPr>
      </w:pPr>
    </w:p>
    <w:p w14:paraId="20E08484" w14:textId="77777777" w:rsidR="00351E79" w:rsidRDefault="00351E79" w:rsidP="00351E79">
      <w:pPr>
        <w:jc w:val="both"/>
        <w:rPr>
          <w:rFonts w:cs="Arial"/>
          <w:szCs w:val="22"/>
        </w:rPr>
      </w:pPr>
    </w:p>
    <w:p w14:paraId="60487426" w14:textId="77777777" w:rsidR="00351E79" w:rsidRPr="00F94E56" w:rsidRDefault="00351E79" w:rsidP="00351E79">
      <w:pPr>
        <w:jc w:val="both"/>
        <w:rPr>
          <w:rFonts w:cs="Arial"/>
          <w:szCs w:val="22"/>
        </w:rPr>
      </w:pPr>
    </w:p>
    <w:p w14:paraId="569CB87C" w14:textId="77777777" w:rsidR="00351E79" w:rsidRPr="00F94E56" w:rsidRDefault="00351E79" w:rsidP="00351E79">
      <w:pPr>
        <w:jc w:val="both"/>
        <w:rPr>
          <w:rFonts w:cs="Arial"/>
          <w:szCs w:val="22"/>
        </w:rPr>
      </w:pPr>
    </w:p>
    <w:p w14:paraId="555E4F5A" w14:textId="77777777" w:rsidR="00351E79" w:rsidRPr="00F94E56" w:rsidRDefault="00351E79" w:rsidP="00351E79">
      <w:pPr>
        <w:jc w:val="both"/>
        <w:rPr>
          <w:rFonts w:cs="Arial"/>
          <w:szCs w:val="22"/>
        </w:rPr>
      </w:pPr>
    </w:p>
    <w:p w14:paraId="1E171586" w14:textId="77777777" w:rsidR="00351E79" w:rsidRPr="00F94E56" w:rsidRDefault="00351E79" w:rsidP="00351E79">
      <w:pPr>
        <w:jc w:val="both"/>
        <w:rPr>
          <w:rFonts w:cs="Arial"/>
          <w:szCs w:val="22"/>
        </w:rPr>
      </w:pPr>
    </w:p>
    <w:p w14:paraId="76A189BF" w14:textId="77777777" w:rsidR="00351E79" w:rsidRPr="00F94E56" w:rsidRDefault="00351E79" w:rsidP="00351E79">
      <w:pPr>
        <w:jc w:val="both"/>
        <w:rPr>
          <w:rFonts w:cs="Arial"/>
          <w:szCs w:val="22"/>
        </w:rPr>
      </w:pPr>
    </w:p>
    <w:p w14:paraId="2E2E5CF3" w14:textId="77777777" w:rsidR="00351E79" w:rsidRPr="00F94E56" w:rsidRDefault="00351E79" w:rsidP="00351E79">
      <w:pPr>
        <w:jc w:val="both"/>
        <w:rPr>
          <w:rFonts w:cs="Arial"/>
          <w:szCs w:val="22"/>
        </w:rPr>
      </w:pPr>
    </w:p>
    <w:p w14:paraId="43B093CB" w14:textId="77777777" w:rsidR="00351E79" w:rsidRDefault="00351E79" w:rsidP="00351E79">
      <w:pPr>
        <w:jc w:val="both"/>
        <w:rPr>
          <w:rFonts w:cs="Arial"/>
          <w:szCs w:val="22"/>
        </w:rPr>
      </w:pPr>
    </w:p>
    <w:p w14:paraId="6822B174" w14:textId="77777777" w:rsidR="00351E79" w:rsidRDefault="00351E79" w:rsidP="00351E79">
      <w:pPr>
        <w:jc w:val="both"/>
        <w:rPr>
          <w:rFonts w:cs="Arial"/>
          <w:szCs w:val="22"/>
        </w:rPr>
      </w:pPr>
    </w:p>
    <w:p w14:paraId="6443AF8A" w14:textId="77777777" w:rsidR="00351E79" w:rsidRDefault="00351E79" w:rsidP="00351E79">
      <w:pPr>
        <w:rPr>
          <w:rFonts w:cs="Arial"/>
          <w:szCs w:val="22"/>
        </w:rPr>
      </w:pPr>
    </w:p>
    <w:p w14:paraId="29ED0AA8" w14:textId="77777777" w:rsidR="00351E79" w:rsidRDefault="00351E79" w:rsidP="005163FD">
      <w:pPr>
        <w:tabs>
          <w:tab w:val="right" w:pos="9540"/>
        </w:tabs>
        <w:rPr>
          <w:rFonts w:cs="Arial"/>
        </w:rPr>
      </w:pPr>
    </w:p>
    <w:p w14:paraId="1C3C3E89" w14:textId="1427BF37" w:rsidR="00866A58" w:rsidRDefault="00866A58">
      <w:pPr>
        <w:rPr>
          <w:rFonts w:cs="Arial"/>
          <w:b/>
          <w:szCs w:val="22"/>
        </w:rPr>
      </w:pPr>
      <w:r>
        <w:rPr>
          <w:rFonts w:cs="Arial"/>
          <w:b/>
          <w:szCs w:val="22"/>
        </w:rPr>
        <w:br w:type="page"/>
      </w:r>
    </w:p>
    <w:p w14:paraId="328E7CFE" w14:textId="218FC5C1" w:rsidR="00351E79" w:rsidRPr="00F94E56" w:rsidRDefault="00351E79" w:rsidP="00866A58">
      <w:pPr>
        <w:tabs>
          <w:tab w:val="left" w:pos="8640"/>
        </w:tabs>
        <w:rPr>
          <w:rFonts w:cs="Arial"/>
          <w:b/>
          <w:szCs w:val="22"/>
        </w:rPr>
      </w:pPr>
      <w:r w:rsidRPr="00F94E56">
        <w:rPr>
          <w:rFonts w:cs="Arial"/>
          <w:b/>
          <w:szCs w:val="22"/>
        </w:rPr>
        <w:lastRenderedPageBreak/>
        <w:t xml:space="preserve">Question </w:t>
      </w:r>
      <w:r w:rsidR="0022149C">
        <w:rPr>
          <w:rFonts w:cs="Arial"/>
          <w:b/>
          <w:szCs w:val="22"/>
        </w:rPr>
        <w:t>3</w:t>
      </w:r>
      <w:r w:rsidR="00866A58">
        <w:rPr>
          <w:rFonts w:cs="Arial"/>
          <w:b/>
          <w:szCs w:val="22"/>
        </w:rPr>
        <w:tab/>
      </w:r>
      <w:r w:rsidRPr="00F94E56">
        <w:rPr>
          <w:rFonts w:cs="Arial"/>
          <w:b/>
          <w:szCs w:val="22"/>
        </w:rPr>
        <w:t>(3 marks)</w:t>
      </w:r>
    </w:p>
    <w:p w14:paraId="1F5DD88E" w14:textId="77777777" w:rsidR="00351E79" w:rsidRPr="00F94E56" w:rsidRDefault="00351E79" w:rsidP="00351E79">
      <w:pPr>
        <w:rPr>
          <w:rFonts w:cs="Arial"/>
          <w:szCs w:val="22"/>
        </w:rPr>
      </w:pPr>
    </w:p>
    <w:p w14:paraId="6E498B39" w14:textId="1916A864" w:rsidR="00351E79" w:rsidRPr="00F94E56" w:rsidRDefault="00351E79" w:rsidP="00351E79">
      <w:pPr>
        <w:jc w:val="both"/>
        <w:rPr>
          <w:rFonts w:cs="Arial"/>
          <w:szCs w:val="22"/>
        </w:rPr>
      </w:pPr>
      <w:r w:rsidRPr="00F94E56">
        <w:rPr>
          <w:rFonts w:cs="Arial"/>
          <w:szCs w:val="22"/>
        </w:rPr>
        <w:t>A conventional current of 30.0 A flows up a 5.00 m vertical power pole. The power pole is located in Perth where the magnetic field is 5.50 x 10</w:t>
      </w:r>
      <w:r w:rsidRPr="00F94E56">
        <w:rPr>
          <w:rFonts w:cs="Arial"/>
          <w:szCs w:val="22"/>
          <w:vertAlign w:val="superscript"/>
        </w:rPr>
        <w:t>-5</w:t>
      </w:r>
      <w:r w:rsidRPr="00F94E56">
        <w:rPr>
          <w:rFonts w:cs="Arial"/>
          <w:szCs w:val="22"/>
        </w:rPr>
        <w:t xml:space="preserve"> T North at 66.0° to the horizontal</w:t>
      </w:r>
      <w:r w:rsidR="004B7958">
        <w:rPr>
          <w:rFonts w:cs="Arial"/>
          <w:szCs w:val="22"/>
        </w:rPr>
        <w:t xml:space="preserve"> as shown in the diagram</w:t>
      </w:r>
      <w:r w:rsidRPr="00F94E56">
        <w:rPr>
          <w:rFonts w:cs="Arial"/>
          <w:szCs w:val="22"/>
        </w:rPr>
        <w:t>. Calculate the force acting on the power line due to the Earth’s magnetic field.</w:t>
      </w:r>
    </w:p>
    <w:p w14:paraId="166F04C8" w14:textId="77777777" w:rsidR="00351E79" w:rsidRPr="00F94E56" w:rsidRDefault="00351E79" w:rsidP="00351E79">
      <w:pPr>
        <w:jc w:val="both"/>
        <w:rPr>
          <w:rFonts w:cs="Arial"/>
          <w:szCs w:val="22"/>
        </w:rPr>
      </w:pPr>
    </w:p>
    <w:p w14:paraId="3C171A4A" w14:textId="252899B4" w:rsidR="00351E79" w:rsidRPr="00F94E56" w:rsidRDefault="00866A58" w:rsidP="00351E79">
      <w:pPr>
        <w:jc w:val="both"/>
        <w:rPr>
          <w:rFonts w:cs="Arial"/>
          <w:szCs w:val="22"/>
        </w:rPr>
      </w:pPr>
      <w:r>
        <w:rPr>
          <w:rFonts w:cs="Arial"/>
          <w:noProof/>
          <w:szCs w:val="22"/>
          <w:lang w:val="en-AU" w:eastAsia="en-AU"/>
        </w:rPr>
        <mc:AlternateContent>
          <mc:Choice Requires="wpg">
            <w:drawing>
              <wp:anchor distT="0" distB="0" distL="114300" distR="114300" simplePos="0" relativeHeight="251625472" behindDoc="0" locked="0" layoutInCell="1" allowOverlap="1" wp14:anchorId="2BBC1FA8" wp14:editId="6ABC971B">
                <wp:simplePos x="0" y="0"/>
                <wp:positionH relativeFrom="column">
                  <wp:posOffset>1838960</wp:posOffset>
                </wp:positionH>
                <wp:positionV relativeFrom="paragraph">
                  <wp:posOffset>125730</wp:posOffset>
                </wp:positionV>
                <wp:extent cx="2134235" cy="2569210"/>
                <wp:effectExtent l="0" t="0" r="56515" b="21590"/>
                <wp:wrapNone/>
                <wp:docPr id="1957718392" name="Group 1957718392"/>
                <wp:cNvGraphicFramePr/>
                <a:graphic xmlns:a="http://schemas.openxmlformats.org/drawingml/2006/main">
                  <a:graphicData uri="http://schemas.microsoft.com/office/word/2010/wordprocessingGroup">
                    <wpg:wgp>
                      <wpg:cNvGrpSpPr/>
                      <wpg:grpSpPr>
                        <a:xfrm>
                          <a:off x="0" y="0"/>
                          <a:ext cx="2134235" cy="2569210"/>
                          <a:chOff x="0" y="0"/>
                          <a:chExt cx="2134322" cy="2569379"/>
                        </a:xfrm>
                      </wpg:grpSpPr>
                      <wps:wsp>
                        <wps:cNvPr id="1957718354" name="Straight Connector 1957718354"/>
                        <wps:cNvCnPr/>
                        <wps:spPr>
                          <a:xfrm>
                            <a:off x="527539" y="0"/>
                            <a:ext cx="8668" cy="245284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57718355" name="Arrow: Right 1957718355"/>
                        <wps:cNvSpPr/>
                        <wps:spPr>
                          <a:xfrm rot="16200000">
                            <a:off x="123092" y="786284"/>
                            <a:ext cx="814726" cy="953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56" name="Straight Arrow Connector 1957718356"/>
                        <wps:cNvCnPr/>
                        <wps:spPr>
                          <a:xfrm flipV="1">
                            <a:off x="0" y="80387"/>
                            <a:ext cx="1677122" cy="203681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7718357" name="Straight Arrow Connector 1957718357"/>
                        <wps:cNvCnPr/>
                        <wps:spPr>
                          <a:xfrm flipV="1">
                            <a:off x="150726" y="231112"/>
                            <a:ext cx="1677122" cy="203681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7718358" name="Straight Arrow Connector 1957718358"/>
                        <wps:cNvCnPr/>
                        <wps:spPr>
                          <a:xfrm flipV="1">
                            <a:off x="306475" y="381838"/>
                            <a:ext cx="1677122" cy="203681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7718359" name="Straight Arrow Connector 1957718359"/>
                        <wps:cNvCnPr/>
                        <wps:spPr>
                          <a:xfrm flipV="1">
                            <a:off x="457200" y="532563"/>
                            <a:ext cx="1677122" cy="203681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7718360" name="Straight Connector 1957718360"/>
                        <wps:cNvCnPr/>
                        <wps:spPr>
                          <a:xfrm flipV="1">
                            <a:off x="537587" y="2446774"/>
                            <a:ext cx="14561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920668" id="Group 1957718392" o:spid="_x0000_s1026" style="position:absolute;margin-left:144.8pt;margin-top:9.9pt;width:168.05pt;height:202.3pt;z-index:251789312" coordsize="21343,2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">
                <v:line id="Straight Connector 1957718354" o:spid="_x0000_s1027" style="position:absolute;visibility:visible;mso-wrap-style:square" from="5275,0" to="5362,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" strokecolor="black [3200]" strokeweight="1.5pt">
                  <v:stroke joinstyle="miter"/>
                </v:line>
                <v:shape id="Arrow: Right 1957718355" o:spid="_x0000_s1028" type="#_x0000_t13" style="position:absolute;left:1230;top:7862;width:8148;height:9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" adj="20336" fillcolor="black [3200]" strokecolor="black [1600]" strokeweight="1pt"/>
                <v:shape id="Straight Arrow Connector 1957718356" o:spid="_x0000_s1029" type="#_x0000_t32" style="position:absolute;top:803;width:16771;height:20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" strokecolor="gray [1629]" strokeweight=".5pt">
                  <v:stroke endarrow="block" joinstyle="miter"/>
                </v:shape>
                <v:shape id="Straight Arrow Connector 1957718357" o:spid="_x0000_s1030" type="#_x0000_t32" style="position:absolute;left:1507;top:2311;width:16771;height:20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" strokecolor="gray [1629]" strokeweight=".5pt">
                  <v:stroke endarrow="block" joinstyle="miter"/>
                </v:shape>
                <v:shape id="Straight Arrow Connector 1957718358" o:spid="_x0000_s1031" type="#_x0000_t32" style="position:absolute;left:3064;top:3818;width:16771;height:20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" strokecolor="gray [1629]" strokeweight=".5pt">
                  <v:stroke endarrow="block" joinstyle="miter"/>
                </v:shape>
                <v:shape id="Straight Arrow Connector 1957718359" o:spid="_x0000_s1032" type="#_x0000_t32" style="position:absolute;left:4572;top:5325;width:16771;height:20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" strokecolor="gray [1629]" strokeweight=".5pt">
                  <v:stroke endarrow="block" joinstyle="miter"/>
                </v:shape>
                <v:line id="Straight Connector 1957718360" o:spid="_x0000_s1033" style="position:absolute;flip:y;visibility:visible;mso-wrap-style:square" from="5375,24467" to="19936,2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" strokecolor="black [3200]" strokeweight=".5pt">
                  <v:stroke dashstyle="dash" joinstyle="miter"/>
                </v:line>
              </v:group>
            </w:pict>
          </mc:Fallback>
        </mc:AlternateContent>
      </w:r>
    </w:p>
    <w:p w14:paraId="5D58541C" w14:textId="7BC73AD3" w:rsidR="00351E79" w:rsidRPr="00F94E56" w:rsidRDefault="00351E79" w:rsidP="00351E79">
      <w:pPr>
        <w:jc w:val="both"/>
        <w:rPr>
          <w:rFonts w:cs="Arial"/>
          <w:szCs w:val="22"/>
        </w:rPr>
      </w:pPr>
    </w:p>
    <w:p w14:paraId="209F9E1A" w14:textId="7C67CD41" w:rsidR="00351E79" w:rsidRPr="00F94E56" w:rsidRDefault="00866A58" w:rsidP="00866A58">
      <w:pPr>
        <w:tabs>
          <w:tab w:val="left" w:pos="4770"/>
        </w:tabs>
        <w:jc w:val="both"/>
        <w:rPr>
          <w:rFonts w:cs="Arial"/>
          <w:szCs w:val="22"/>
        </w:rPr>
      </w:pPr>
      <w:r>
        <w:rPr>
          <w:rFonts w:cs="Arial"/>
          <w:szCs w:val="22"/>
        </w:rPr>
        <w:tab/>
      </w:r>
      <w:r w:rsidR="00834C15">
        <w:rPr>
          <w:rFonts w:cs="Arial"/>
          <w:szCs w:val="22"/>
        </w:rPr>
        <w:t>B</w:t>
      </w:r>
    </w:p>
    <w:p w14:paraId="2680FC73" w14:textId="77777777" w:rsidR="00351E79" w:rsidRPr="00F94E56" w:rsidRDefault="00351E79" w:rsidP="00351E79">
      <w:pPr>
        <w:jc w:val="both"/>
        <w:rPr>
          <w:rFonts w:cs="Arial"/>
          <w:szCs w:val="22"/>
        </w:rPr>
      </w:pPr>
    </w:p>
    <w:p w14:paraId="3D6199AD" w14:textId="77777777" w:rsidR="00351E79" w:rsidRPr="00F94E56" w:rsidRDefault="00351E79" w:rsidP="00351E79">
      <w:pPr>
        <w:jc w:val="both"/>
        <w:rPr>
          <w:rFonts w:cs="Arial"/>
          <w:szCs w:val="22"/>
        </w:rPr>
      </w:pPr>
    </w:p>
    <w:p w14:paraId="645149C7" w14:textId="02F70FA3" w:rsidR="00351E79" w:rsidRPr="00F94E56" w:rsidRDefault="00351E79" w:rsidP="00351E79">
      <w:pPr>
        <w:jc w:val="both"/>
        <w:rPr>
          <w:rFonts w:cs="Arial"/>
          <w:szCs w:val="22"/>
        </w:rPr>
      </w:pPr>
    </w:p>
    <w:p w14:paraId="1D883F85" w14:textId="5D2181CB" w:rsidR="00351E79" w:rsidRPr="00F94E56" w:rsidRDefault="00834C15" w:rsidP="00351E79">
      <w:pPr>
        <w:jc w:val="both"/>
        <w:rPr>
          <w:rFonts w:cs="Arial"/>
          <w:szCs w:val="22"/>
        </w:rPr>
      </w:pPr>
      <w:r>
        <w:rPr>
          <w:rFonts w:cs="Arial"/>
          <w:szCs w:val="22"/>
        </w:rPr>
        <w:t>I</w:t>
      </w:r>
    </w:p>
    <w:p w14:paraId="0EF99E32" w14:textId="1130B5C3" w:rsidR="00351E79" w:rsidRPr="00F94E56" w:rsidRDefault="00351E79" w:rsidP="00351E79">
      <w:pPr>
        <w:jc w:val="both"/>
        <w:rPr>
          <w:rFonts w:cs="Arial"/>
          <w:szCs w:val="22"/>
        </w:rPr>
      </w:pPr>
    </w:p>
    <w:p w14:paraId="1936A594" w14:textId="5A110643" w:rsidR="00351E79" w:rsidRPr="00F94E56" w:rsidRDefault="00351E79" w:rsidP="00351E79">
      <w:pPr>
        <w:jc w:val="both"/>
        <w:rPr>
          <w:rFonts w:cs="Arial"/>
          <w:szCs w:val="22"/>
        </w:rPr>
      </w:pPr>
    </w:p>
    <w:p w14:paraId="607AE832" w14:textId="709760A5" w:rsidR="00351E79" w:rsidRPr="00F94E56" w:rsidRDefault="00351E79" w:rsidP="00351E79">
      <w:pPr>
        <w:jc w:val="both"/>
        <w:rPr>
          <w:rFonts w:cs="Arial"/>
          <w:szCs w:val="22"/>
        </w:rPr>
      </w:pPr>
    </w:p>
    <w:p w14:paraId="662AA04D" w14:textId="77777777" w:rsidR="00351E79" w:rsidRPr="00F94E56" w:rsidRDefault="00351E79" w:rsidP="00351E79">
      <w:pPr>
        <w:jc w:val="both"/>
        <w:rPr>
          <w:rFonts w:cs="Arial"/>
          <w:szCs w:val="22"/>
        </w:rPr>
      </w:pPr>
    </w:p>
    <w:p w14:paraId="0C549785" w14:textId="77777777" w:rsidR="00351E79" w:rsidRPr="00F94E56" w:rsidRDefault="00351E79" w:rsidP="00351E79">
      <w:pPr>
        <w:jc w:val="both"/>
        <w:rPr>
          <w:rFonts w:cs="Arial"/>
          <w:szCs w:val="22"/>
        </w:rPr>
      </w:pPr>
    </w:p>
    <w:p w14:paraId="24459239" w14:textId="77777777" w:rsidR="00351E79" w:rsidRPr="00F94E56" w:rsidRDefault="00351E79" w:rsidP="00351E79">
      <w:pPr>
        <w:jc w:val="both"/>
        <w:rPr>
          <w:rFonts w:cs="Arial"/>
          <w:szCs w:val="22"/>
        </w:rPr>
      </w:pPr>
    </w:p>
    <w:p w14:paraId="62A4B3FD" w14:textId="77777777" w:rsidR="00351E79" w:rsidRPr="00F94E56" w:rsidRDefault="00351E79" w:rsidP="00351E79">
      <w:pPr>
        <w:jc w:val="both"/>
        <w:rPr>
          <w:rFonts w:cs="Arial"/>
          <w:szCs w:val="22"/>
        </w:rPr>
      </w:pPr>
    </w:p>
    <w:p w14:paraId="6399DD8E" w14:textId="7266B546" w:rsidR="00351E79" w:rsidRPr="00F94E56" w:rsidRDefault="00866A58" w:rsidP="00866A58">
      <w:pPr>
        <w:tabs>
          <w:tab w:val="left" w:pos="4230"/>
        </w:tabs>
        <w:jc w:val="both"/>
        <w:rPr>
          <w:rFonts w:cs="Arial"/>
          <w:szCs w:val="22"/>
        </w:rPr>
      </w:pPr>
      <w:r>
        <w:rPr>
          <w:rFonts w:cs="Arial"/>
          <w:szCs w:val="22"/>
        </w:rPr>
        <w:tab/>
      </w:r>
      <w:r w:rsidR="004B7958">
        <w:rPr>
          <w:rFonts w:cs="Arial"/>
          <w:szCs w:val="22"/>
        </w:rPr>
        <w:t>66.0</w:t>
      </w:r>
      <w:r w:rsidR="004B7958" w:rsidRPr="00F94E56">
        <w:rPr>
          <w:rFonts w:cs="Arial"/>
          <w:szCs w:val="22"/>
        </w:rPr>
        <w:t>°</w:t>
      </w:r>
    </w:p>
    <w:p w14:paraId="20D578F7" w14:textId="0359B3FA" w:rsidR="00351E79" w:rsidRDefault="00351E79" w:rsidP="00351E79">
      <w:pPr>
        <w:jc w:val="both"/>
        <w:rPr>
          <w:rFonts w:cs="Arial"/>
          <w:szCs w:val="22"/>
        </w:rPr>
      </w:pPr>
    </w:p>
    <w:p w14:paraId="7A8B058B" w14:textId="77777777" w:rsidR="00351E79" w:rsidRPr="00F94E56" w:rsidRDefault="00351E79" w:rsidP="00351E79">
      <w:pPr>
        <w:jc w:val="both"/>
        <w:rPr>
          <w:rFonts w:cs="Arial"/>
          <w:szCs w:val="22"/>
        </w:rPr>
      </w:pPr>
    </w:p>
    <w:p w14:paraId="42609657" w14:textId="39872B72" w:rsidR="00351E79" w:rsidRDefault="00351E79" w:rsidP="00351E79">
      <w:pPr>
        <w:jc w:val="both"/>
        <w:rPr>
          <w:rFonts w:cs="Arial"/>
          <w:szCs w:val="22"/>
        </w:rPr>
      </w:pPr>
    </w:p>
    <w:p w14:paraId="119A8245" w14:textId="77777777" w:rsidR="00251743" w:rsidRPr="00F94E56" w:rsidRDefault="00251743" w:rsidP="00351E79">
      <w:pPr>
        <w:jc w:val="both"/>
        <w:rPr>
          <w:rFonts w:cs="Arial"/>
          <w:szCs w:val="22"/>
        </w:rPr>
      </w:pPr>
    </w:p>
    <w:p w14:paraId="0E74505D" w14:textId="57C7C7B1" w:rsidR="00351E79" w:rsidRPr="00F94E56" w:rsidRDefault="00351E79" w:rsidP="00866A58">
      <w:pPr>
        <w:tabs>
          <w:tab w:val="left" w:pos="8730"/>
        </w:tabs>
        <w:rPr>
          <w:rFonts w:cs="Arial"/>
          <w:b/>
          <w:szCs w:val="22"/>
        </w:rPr>
      </w:pPr>
      <w:r w:rsidRPr="00F94E56">
        <w:rPr>
          <w:rFonts w:cs="Arial"/>
          <w:b/>
          <w:szCs w:val="22"/>
        </w:rPr>
        <w:t xml:space="preserve">Question </w:t>
      </w:r>
      <w:r w:rsidR="0022149C">
        <w:rPr>
          <w:rFonts w:cs="Arial"/>
          <w:b/>
          <w:szCs w:val="22"/>
        </w:rPr>
        <w:t>4</w:t>
      </w:r>
      <w:r w:rsidR="00866A58">
        <w:rPr>
          <w:rFonts w:cs="Arial"/>
          <w:b/>
          <w:szCs w:val="22"/>
        </w:rPr>
        <w:tab/>
      </w:r>
      <w:r w:rsidRPr="00F94E56">
        <w:rPr>
          <w:rFonts w:cs="Arial"/>
          <w:b/>
          <w:szCs w:val="22"/>
        </w:rPr>
        <w:t>(3 marks)</w:t>
      </w:r>
    </w:p>
    <w:p w14:paraId="1F3BC193" w14:textId="77777777" w:rsidR="00351E79" w:rsidRPr="00F94E56" w:rsidRDefault="00351E79" w:rsidP="00351E79">
      <w:pPr>
        <w:jc w:val="both"/>
        <w:rPr>
          <w:rFonts w:cs="Arial"/>
          <w:szCs w:val="22"/>
        </w:rPr>
      </w:pPr>
    </w:p>
    <w:p w14:paraId="527DEA4F" w14:textId="77777777" w:rsidR="00351E79" w:rsidRPr="00F94E56" w:rsidRDefault="00351E79" w:rsidP="00351E79">
      <w:pPr>
        <w:jc w:val="both"/>
        <w:rPr>
          <w:rFonts w:cs="Arial"/>
          <w:szCs w:val="22"/>
        </w:rPr>
      </w:pPr>
      <w:r w:rsidRPr="00F94E56">
        <w:rPr>
          <w:rFonts w:cs="Arial"/>
          <w:szCs w:val="22"/>
        </w:rPr>
        <w:t>Calculate the gravitational force of attraction the Moon exerts on the Earth</w:t>
      </w:r>
    </w:p>
    <w:p w14:paraId="4392C499" w14:textId="77777777" w:rsidR="00351E79" w:rsidRPr="00F94E56" w:rsidRDefault="00351E79" w:rsidP="00351E79">
      <w:pPr>
        <w:jc w:val="both"/>
        <w:rPr>
          <w:rFonts w:cs="Arial"/>
          <w:szCs w:val="22"/>
        </w:rPr>
      </w:pPr>
    </w:p>
    <w:p w14:paraId="708CEAA2" w14:textId="77777777" w:rsidR="00351E79" w:rsidRPr="00F94E56" w:rsidRDefault="00351E79" w:rsidP="00351E79">
      <w:pPr>
        <w:jc w:val="both"/>
        <w:rPr>
          <w:rFonts w:cs="Arial"/>
          <w:szCs w:val="22"/>
        </w:rPr>
      </w:pPr>
    </w:p>
    <w:p w14:paraId="69124CDF" w14:textId="77777777" w:rsidR="00351E79" w:rsidRPr="00F94E56" w:rsidRDefault="00351E79" w:rsidP="00351E79">
      <w:pPr>
        <w:jc w:val="both"/>
        <w:rPr>
          <w:rFonts w:cs="Arial"/>
          <w:szCs w:val="22"/>
        </w:rPr>
      </w:pPr>
    </w:p>
    <w:p w14:paraId="7E1C094F" w14:textId="77777777" w:rsidR="00351E79" w:rsidRPr="00F94E56" w:rsidRDefault="00351E79" w:rsidP="00351E79">
      <w:pPr>
        <w:jc w:val="both"/>
        <w:rPr>
          <w:rFonts w:cs="Arial"/>
          <w:szCs w:val="22"/>
        </w:rPr>
      </w:pPr>
    </w:p>
    <w:p w14:paraId="149E1709" w14:textId="77777777" w:rsidR="00351E79" w:rsidRPr="00F94E56" w:rsidRDefault="00351E79" w:rsidP="00351E79">
      <w:pPr>
        <w:jc w:val="both"/>
        <w:rPr>
          <w:rFonts w:cs="Arial"/>
          <w:szCs w:val="22"/>
        </w:rPr>
      </w:pPr>
    </w:p>
    <w:p w14:paraId="0FE66726" w14:textId="77777777" w:rsidR="00351E79" w:rsidRPr="00F94E56" w:rsidRDefault="00351E79" w:rsidP="00351E79">
      <w:pPr>
        <w:jc w:val="both"/>
        <w:rPr>
          <w:rFonts w:cs="Arial"/>
          <w:szCs w:val="22"/>
        </w:rPr>
      </w:pPr>
    </w:p>
    <w:p w14:paraId="150FDD19" w14:textId="77777777" w:rsidR="00351E79" w:rsidRPr="00F94E56" w:rsidRDefault="00351E79" w:rsidP="00351E79">
      <w:pPr>
        <w:jc w:val="both"/>
        <w:rPr>
          <w:rFonts w:cs="Arial"/>
          <w:szCs w:val="22"/>
        </w:rPr>
      </w:pPr>
    </w:p>
    <w:p w14:paraId="1CA1B5B7" w14:textId="77777777" w:rsidR="00351E79" w:rsidRPr="00F94E56" w:rsidRDefault="00351E79" w:rsidP="00351E79">
      <w:pPr>
        <w:jc w:val="both"/>
        <w:rPr>
          <w:rFonts w:cs="Arial"/>
          <w:szCs w:val="22"/>
        </w:rPr>
      </w:pPr>
    </w:p>
    <w:p w14:paraId="02C4F8B6" w14:textId="77777777" w:rsidR="00351E79" w:rsidRPr="00F94E56" w:rsidRDefault="00351E79" w:rsidP="00351E79">
      <w:pPr>
        <w:jc w:val="both"/>
        <w:rPr>
          <w:rFonts w:cs="Arial"/>
          <w:szCs w:val="22"/>
        </w:rPr>
      </w:pPr>
    </w:p>
    <w:p w14:paraId="59861FAE" w14:textId="77777777" w:rsidR="00351E79" w:rsidRPr="00F94E56" w:rsidRDefault="00351E79" w:rsidP="00351E79">
      <w:pPr>
        <w:jc w:val="both"/>
        <w:rPr>
          <w:rFonts w:cs="Arial"/>
          <w:szCs w:val="22"/>
        </w:rPr>
      </w:pPr>
    </w:p>
    <w:p w14:paraId="097A2D95" w14:textId="77777777" w:rsidR="00351E79" w:rsidRPr="00F94E56" w:rsidRDefault="00351E79" w:rsidP="00351E79">
      <w:pPr>
        <w:jc w:val="both"/>
        <w:rPr>
          <w:rFonts w:cs="Arial"/>
          <w:szCs w:val="22"/>
        </w:rPr>
      </w:pPr>
    </w:p>
    <w:p w14:paraId="66C0F7BB" w14:textId="13ECA5A4" w:rsidR="00B0521C" w:rsidRDefault="00B0521C" w:rsidP="00664EF2">
      <w:pPr>
        <w:ind w:right="245"/>
        <w:rPr>
          <w:rFonts w:cs="Arial"/>
          <w:szCs w:val="22"/>
        </w:rPr>
      </w:pPr>
      <w:r>
        <w:rPr>
          <w:rFonts w:cs="Arial"/>
          <w:szCs w:val="22"/>
        </w:rPr>
        <w:br w:type="page"/>
      </w:r>
    </w:p>
    <w:p w14:paraId="65C9484D" w14:textId="3CD2CADF" w:rsidR="00351E79" w:rsidRPr="00F94E56" w:rsidRDefault="00351E79" w:rsidP="00866A58">
      <w:pPr>
        <w:tabs>
          <w:tab w:val="left" w:pos="8640"/>
        </w:tabs>
        <w:rPr>
          <w:rFonts w:cs="Arial"/>
          <w:b/>
          <w:szCs w:val="22"/>
        </w:rPr>
      </w:pPr>
      <w:r w:rsidRPr="00F94E56">
        <w:rPr>
          <w:rFonts w:cs="Arial"/>
          <w:b/>
          <w:szCs w:val="22"/>
        </w:rPr>
        <w:lastRenderedPageBreak/>
        <w:t xml:space="preserve">Question </w:t>
      </w:r>
      <w:r w:rsidR="0022149C">
        <w:rPr>
          <w:rFonts w:cs="Arial"/>
          <w:b/>
          <w:szCs w:val="22"/>
        </w:rPr>
        <w:t>5</w:t>
      </w:r>
      <w:r w:rsidR="00866A58">
        <w:rPr>
          <w:rFonts w:cs="Arial"/>
          <w:b/>
          <w:szCs w:val="22"/>
        </w:rPr>
        <w:tab/>
      </w:r>
      <w:r w:rsidRPr="00F94E56">
        <w:rPr>
          <w:rFonts w:cs="Arial"/>
          <w:b/>
          <w:szCs w:val="22"/>
        </w:rPr>
        <w:t>(5 marks)</w:t>
      </w:r>
    </w:p>
    <w:p w14:paraId="75E7AD3A" w14:textId="77777777" w:rsidR="00351E79" w:rsidRDefault="00351E79" w:rsidP="00351E79">
      <w:pPr>
        <w:jc w:val="both"/>
        <w:rPr>
          <w:rFonts w:cs="Arial"/>
          <w:szCs w:val="22"/>
        </w:rPr>
      </w:pPr>
    </w:p>
    <w:p w14:paraId="53ED828E" w14:textId="77777777" w:rsidR="00351E79" w:rsidRDefault="00351E79" w:rsidP="00351E79">
      <w:pPr>
        <w:jc w:val="both"/>
        <w:rPr>
          <w:rFonts w:cs="Arial"/>
          <w:szCs w:val="22"/>
        </w:rPr>
      </w:pPr>
      <w:r w:rsidRPr="00F94E56">
        <w:rPr>
          <w:rFonts w:cs="Arial"/>
          <w:szCs w:val="22"/>
        </w:rPr>
        <w:t>Two positive charges are 12.0 cm apart as shown. Calculate the distance from q</w:t>
      </w:r>
      <w:r w:rsidRPr="00B16E79">
        <w:rPr>
          <w:rFonts w:cs="Arial"/>
          <w:szCs w:val="22"/>
          <w:vertAlign w:val="subscript"/>
        </w:rPr>
        <w:t>1</w:t>
      </w:r>
      <w:r w:rsidRPr="00F94E56">
        <w:rPr>
          <w:rFonts w:cs="Arial"/>
          <w:szCs w:val="22"/>
        </w:rPr>
        <w:t xml:space="preserve"> where the net force on a test charge would be zero.</w:t>
      </w:r>
    </w:p>
    <w:p w14:paraId="094EC658" w14:textId="77777777" w:rsidR="001A7DC9" w:rsidRDefault="001A7DC9" w:rsidP="00351E79">
      <w:pPr>
        <w:jc w:val="both"/>
        <w:rPr>
          <w:rFonts w:cs="Arial"/>
          <w:szCs w:val="22"/>
        </w:rPr>
      </w:pPr>
    </w:p>
    <w:p w14:paraId="2E1BC741" w14:textId="77777777" w:rsidR="001A7DC9" w:rsidRPr="00F94E56" w:rsidRDefault="001A7DC9" w:rsidP="00351E79">
      <w:pPr>
        <w:jc w:val="both"/>
        <w:rPr>
          <w:rFonts w:cs="Arial"/>
          <w:szCs w:val="22"/>
        </w:rPr>
      </w:pPr>
    </w:p>
    <w:p w14:paraId="59B65E6C" w14:textId="2EEE6F4A" w:rsidR="00351E79" w:rsidRPr="00F94E56" w:rsidRDefault="00351E79" w:rsidP="00351E79">
      <w:pPr>
        <w:jc w:val="both"/>
        <w:rPr>
          <w:rFonts w:cs="Arial"/>
          <w:szCs w:val="22"/>
        </w:rPr>
      </w:pPr>
      <w:r w:rsidRPr="00F94E56">
        <w:rPr>
          <w:rFonts w:cs="Arial"/>
          <w:noProof/>
          <w:szCs w:val="22"/>
          <w:lang w:val="en-AU" w:eastAsia="en-AU"/>
        </w:rPr>
        <mc:AlternateContent>
          <mc:Choice Requires="wps">
            <w:drawing>
              <wp:anchor distT="45720" distB="45720" distL="114300" distR="114300" simplePos="0" relativeHeight="251607040" behindDoc="0" locked="0" layoutInCell="1" allowOverlap="1" wp14:anchorId="184179FF" wp14:editId="5FFDD015">
                <wp:simplePos x="0" y="0"/>
                <wp:positionH relativeFrom="column">
                  <wp:posOffset>2037080</wp:posOffset>
                </wp:positionH>
                <wp:positionV relativeFrom="paragraph">
                  <wp:posOffset>40176</wp:posOffset>
                </wp:positionV>
                <wp:extent cx="824230" cy="25019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50190"/>
                        </a:xfrm>
                        <a:prstGeom prst="rect">
                          <a:avLst/>
                        </a:prstGeom>
                        <a:solidFill>
                          <a:schemeClr val="bg1"/>
                        </a:solidFill>
                        <a:ln w="9525">
                          <a:noFill/>
                          <a:miter lim="800000"/>
                          <a:headEnd/>
                          <a:tailEnd/>
                        </a:ln>
                      </wps:spPr>
                      <wps:txbx>
                        <w:txbxContent>
                          <w:p w14:paraId="66DFA808" w14:textId="77777777" w:rsidR="008914FB" w:rsidRPr="007C2258" w:rsidRDefault="008914FB" w:rsidP="00351E79">
                            <w:pPr>
                              <w:rPr>
                                <w:rFonts w:cs="Arial"/>
                              </w:rPr>
                            </w:pPr>
                            <w:r w:rsidRPr="007C2258">
                              <w:rPr>
                                <w:rFonts w:cs="Arial"/>
                              </w:rPr>
                              <w:t>12</w:t>
                            </w:r>
                            <w:r>
                              <w:rPr>
                                <w:rFonts w:cs="Arial"/>
                              </w:rPr>
                              <w:t>.0</w:t>
                            </w:r>
                            <w:r w:rsidRPr="007C2258">
                              <w:rPr>
                                <w:rFonts w:cs="Arial"/>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179FF" id="Text Box 2" o:spid="_x0000_s1054" type="#_x0000_t202" style="position:absolute;left:0;text-align:left;margin-left:160.4pt;margin-top:3.15pt;width:64.9pt;height:19.7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" fillcolor="white [3212]" stroked="f">
                <v:textbox>
                  <w:txbxContent>
                    <w:p w14:paraId="66DFA808" w14:textId="77777777" w:rsidR="008914FB" w:rsidRPr="007C2258" w:rsidRDefault="008914FB" w:rsidP="00351E79">
                      <w:pPr>
                        <w:rPr>
                          <w:rFonts w:cs="Arial"/>
                        </w:rPr>
                      </w:pPr>
                      <w:r w:rsidRPr="007C2258">
                        <w:rPr>
                          <w:rFonts w:cs="Arial"/>
                        </w:rPr>
                        <w:t>12</w:t>
                      </w:r>
                      <w:r>
                        <w:rPr>
                          <w:rFonts w:cs="Arial"/>
                        </w:rPr>
                        <w:t>.0</w:t>
                      </w:r>
                      <w:r w:rsidRPr="007C2258">
                        <w:rPr>
                          <w:rFonts w:cs="Arial"/>
                        </w:rPr>
                        <w:t xml:space="preserve"> cm</w:t>
                      </w:r>
                    </w:p>
                  </w:txbxContent>
                </v:textbox>
                <w10:wrap type="square"/>
              </v:shape>
            </w:pict>
          </mc:Fallback>
        </mc:AlternateContent>
      </w:r>
    </w:p>
    <w:p w14:paraId="44513119" w14:textId="0C303B09" w:rsidR="00351E79" w:rsidRPr="00F94E56" w:rsidRDefault="001A7DC9" w:rsidP="00351E79">
      <w:pPr>
        <w:jc w:val="both"/>
        <w:rPr>
          <w:rFonts w:cs="Arial"/>
          <w:szCs w:val="22"/>
        </w:rPr>
      </w:pPr>
      <w:r w:rsidRPr="00F94E56">
        <w:rPr>
          <w:rFonts w:cs="Arial"/>
          <w:noProof/>
          <w:szCs w:val="22"/>
          <w:lang w:val="en-AU" w:eastAsia="en-AU"/>
        </w:rPr>
        <mc:AlternateContent>
          <mc:Choice Requires="wps">
            <w:drawing>
              <wp:anchor distT="45720" distB="45720" distL="114300" distR="114300" simplePos="0" relativeHeight="251604992" behindDoc="0" locked="0" layoutInCell="1" allowOverlap="1" wp14:anchorId="3577ACB8" wp14:editId="27249756">
                <wp:simplePos x="0" y="0"/>
                <wp:positionH relativeFrom="column">
                  <wp:posOffset>287020</wp:posOffset>
                </wp:positionH>
                <wp:positionV relativeFrom="paragraph">
                  <wp:posOffset>53340</wp:posOffset>
                </wp:positionV>
                <wp:extent cx="343535" cy="29591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95910"/>
                        </a:xfrm>
                        <a:prstGeom prst="rect">
                          <a:avLst/>
                        </a:prstGeom>
                        <a:noFill/>
                        <a:ln w="9525">
                          <a:noFill/>
                          <a:miter lim="800000"/>
                          <a:headEnd/>
                          <a:tailEnd/>
                        </a:ln>
                      </wps:spPr>
                      <wps:txbx>
                        <w:txbxContent>
                          <w:p w14:paraId="2D3E2D19" w14:textId="77777777" w:rsidR="008914FB" w:rsidRDefault="008914FB" w:rsidP="00351E7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ACB8" id="_x0000_s1055" type="#_x0000_t202" style="position:absolute;left:0;text-align:left;margin-left:22.6pt;margin-top:4.2pt;width:27.05pt;height:23.3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" filled="f" stroked="f">
                <v:textbox>
                  <w:txbxContent>
                    <w:p w14:paraId="2D3E2D19" w14:textId="77777777" w:rsidR="008914FB" w:rsidRDefault="008914FB" w:rsidP="00351E79">
                      <w:r>
                        <w:t>+</w:t>
                      </w:r>
                    </w:p>
                  </w:txbxContent>
                </v:textbox>
                <w10:wrap type="square"/>
              </v:shape>
            </w:pict>
          </mc:Fallback>
        </mc:AlternateContent>
      </w:r>
      <w:r w:rsidRPr="00F94E56">
        <w:rPr>
          <w:rFonts w:cs="Arial"/>
          <w:noProof/>
          <w:szCs w:val="22"/>
          <w:lang w:val="en-AU" w:eastAsia="en-AU"/>
        </w:rPr>
        <mc:AlternateContent>
          <mc:Choice Requires="wps">
            <w:drawing>
              <wp:anchor distT="45720" distB="45720" distL="114300" distR="114300" simplePos="0" relativeHeight="251606016" behindDoc="0" locked="0" layoutInCell="1" allowOverlap="1" wp14:anchorId="209E310F" wp14:editId="41CE92B0">
                <wp:simplePos x="0" y="0"/>
                <wp:positionH relativeFrom="column">
                  <wp:posOffset>4246880</wp:posOffset>
                </wp:positionH>
                <wp:positionV relativeFrom="paragraph">
                  <wp:posOffset>51435</wp:posOffset>
                </wp:positionV>
                <wp:extent cx="475615" cy="380365"/>
                <wp:effectExtent l="0" t="0" r="0" b="63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80365"/>
                        </a:xfrm>
                        <a:prstGeom prst="rect">
                          <a:avLst/>
                        </a:prstGeom>
                        <a:noFill/>
                        <a:ln w="9525">
                          <a:noFill/>
                          <a:miter lim="800000"/>
                          <a:headEnd/>
                          <a:tailEnd/>
                        </a:ln>
                      </wps:spPr>
                      <wps:txbx>
                        <w:txbxContent>
                          <w:p w14:paraId="4554EB07" w14:textId="77777777" w:rsidR="008914FB" w:rsidRDefault="008914FB" w:rsidP="00351E7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E310F" id="_x0000_s1056" type="#_x0000_t202" style="position:absolute;left:0;text-align:left;margin-left:334.4pt;margin-top:4.05pt;width:37.45pt;height:29.9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" filled="f" stroked="f">
                <v:textbox>
                  <w:txbxContent>
                    <w:p w14:paraId="4554EB07" w14:textId="77777777" w:rsidR="008914FB" w:rsidRDefault="008914FB" w:rsidP="00351E79">
                      <w:r>
                        <w:t>+</w:t>
                      </w:r>
                    </w:p>
                  </w:txbxContent>
                </v:textbox>
              </v:shape>
            </w:pict>
          </mc:Fallback>
        </mc:AlternateContent>
      </w:r>
      <w:r w:rsidR="00351E79" w:rsidRPr="00F94E56">
        <w:rPr>
          <w:rFonts w:cs="Arial"/>
          <w:noProof/>
          <w:szCs w:val="22"/>
          <w:lang w:val="en-AU" w:eastAsia="en-AU"/>
        </w:rPr>
        <mc:AlternateContent>
          <mc:Choice Requires="wps">
            <w:drawing>
              <wp:anchor distT="0" distB="0" distL="114300" distR="114300" simplePos="0" relativeHeight="251602944" behindDoc="0" locked="0" layoutInCell="1" allowOverlap="1" wp14:anchorId="1FE8565F" wp14:editId="2CDE389D">
                <wp:simplePos x="0" y="0"/>
                <wp:positionH relativeFrom="column">
                  <wp:posOffset>4239260</wp:posOffset>
                </wp:positionH>
                <wp:positionV relativeFrom="paragraph">
                  <wp:posOffset>20320</wp:posOffset>
                </wp:positionV>
                <wp:extent cx="286385" cy="274320"/>
                <wp:effectExtent l="57150" t="19050" r="0" b="87630"/>
                <wp:wrapNone/>
                <wp:docPr id="234" name="Oval 234"/>
                <wp:cNvGraphicFramePr/>
                <a:graphic xmlns:a="http://schemas.openxmlformats.org/drawingml/2006/main">
                  <a:graphicData uri="http://schemas.microsoft.com/office/word/2010/wordprocessingShape">
                    <wps:wsp>
                      <wps:cNvSpPr/>
                      <wps:spPr>
                        <a:xfrm>
                          <a:off x="0" y="0"/>
                          <a:ext cx="286385" cy="27432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DC46EE" id="Oval 234" o:spid="_x0000_s1026" style="position:absolute;margin-left:333.8pt;margin-top:1.6pt;width:22.55pt;height:21.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" fillcolor="white [3212]" strokecolor="black [3213]" strokeweight=".5pt">
                <v:stroke joinstyle="miter"/>
              </v:oval>
            </w:pict>
          </mc:Fallback>
        </mc:AlternateContent>
      </w:r>
      <w:r w:rsidR="00351E79" w:rsidRPr="00F94E56">
        <w:rPr>
          <w:rFonts w:cs="Arial"/>
          <w:noProof/>
          <w:szCs w:val="22"/>
          <w:lang w:val="en-AU" w:eastAsia="en-AU"/>
        </w:rPr>
        <mc:AlternateContent>
          <mc:Choice Requires="wps">
            <w:drawing>
              <wp:anchor distT="0" distB="0" distL="114300" distR="114300" simplePos="0" relativeHeight="251603968" behindDoc="0" locked="0" layoutInCell="1" allowOverlap="1" wp14:anchorId="34C0792A" wp14:editId="642EAE3C">
                <wp:simplePos x="0" y="0"/>
                <wp:positionH relativeFrom="column">
                  <wp:posOffset>589339</wp:posOffset>
                </wp:positionH>
                <wp:positionV relativeFrom="paragraph">
                  <wp:posOffset>151563</wp:posOffset>
                </wp:positionV>
                <wp:extent cx="3631172" cy="15857"/>
                <wp:effectExtent l="57150" t="76200" r="102870" b="137160"/>
                <wp:wrapNone/>
                <wp:docPr id="241" name="Straight Arrow Connector 241"/>
                <wp:cNvGraphicFramePr/>
                <a:graphic xmlns:a="http://schemas.openxmlformats.org/drawingml/2006/main">
                  <a:graphicData uri="http://schemas.microsoft.com/office/word/2010/wordprocessingShape">
                    <wps:wsp>
                      <wps:cNvCnPr/>
                      <wps:spPr>
                        <a:xfrm>
                          <a:off x="0" y="0"/>
                          <a:ext cx="3631172" cy="15857"/>
                        </a:xfrm>
                        <a:prstGeom prst="straightConnector1">
                          <a:avLst/>
                        </a:prstGeom>
                        <a:ln w="12700">
                          <a:solidFill>
                            <a:schemeClr val="tx1"/>
                          </a:solidFill>
                          <a:prstDash val="dash"/>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EE9C5" id="Straight Arrow Connector 241" o:spid="_x0000_s1026" type="#_x0000_t32" style="position:absolute;margin-left:46.4pt;margin-top:11.95pt;width:285.9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" strokecolor="black [3213]" strokeweight="1pt">
                <v:stroke dashstyle="dash" startarrow="block" endarrow="block" joinstyle="miter"/>
              </v:shape>
            </w:pict>
          </mc:Fallback>
        </mc:AlternateContent>
      </w:r>
      <w:r w:rsidR="00351E79" w:rsidRPr="00F94E56">
        <w:rPr>
          <w:rFonts w:cs="Arial"/>
          <w:noProof/>
          <w:szCs w:val="22"/>
          <w:lang w:val="en-AU" w:eastAsia="en-AU"/>
        </w:rPr>
        <mc:AlternateContent>
          <mc:Choice Requires="wps">
            <w:drawing>
              <wp:anchor distT="0" distB="0" distL="114300" distR="114300" simplePos="0" relativeHeight="251601920" behindDoc="0" locked="0" layoutInCell="1" allowOverlap="1" wp14:anchorId="15333488" wp14:editId="6DDF0D69">
                <wp:simplePos x="0" y="0"/>
                <wp:positionH relativeFrom="column">
                  <wp:posOffset>281698</wp:posOffset>
                </wp:positionH>
                <wp:positionV relativeFrom="paragraph">
                  <wp:posOffset>22001</wp:posOffset>
                </wp:positionV>
                <wp:extent cx="286411" cy="274848"/>
                <wp:effectExtent l="57150" t="19050" r="0" b="87630"/>
                <wp:wrapNone/>
                <wp:docPr id="232" name="Oval 232"/>
                <wp:cNvGraphicFramePr/>
                <a:graphic xmlns:a="http://schemas.openxmlformats.org/drawingml/2006/main">
                  <a:graphicData uri="http://schemas.microsoft.com/office/word/2010/wordprocessingShape">
                    <wps:wsp>
                      <wps:cNvSpPr/>
                      <wps:spPr>
                        <a:xfrm>
                          <a:off x="0" y="0"/>
                          <a:ext cx="286411" cy="274848"/>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F10DA6" id="Oval 232" o:spid="_x0000_s1026" style="position:absolute;margin-left:22.2pt;margin-top:1.75pt;width:22.55pt;height:21.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" fillcolor="white [3212]" strokecolor="black [3213]" strokeweight=".5pt">
                <v:stroke joinstyle="miter"/>
              </v:oval>
            </w:pict>
          </mc:Fallback>
        </mc:AlternateContent>
      </w:r>
    </w:p>
    <w:p w14:paraId="79D55A14" w14:textId="52C24900" w:rsidR="00351E79" w:rsidRDefault="00351E79" w:rsidP="00351E79">
      <w:pPr>
        <w:jc w:val="both"/>
        <w:rPr>
          <w:rFonts w:cs="Arial"/>
          <w:szCs w:val="22"/>
        </w:rPr>
      </w:pPr>
    </w:p>
    <w:p w14:paraId="08EDB4D8" w14:textId="77777777" w:rsidR="00351E79" w:rsidRDefault="00351E79" w:rsidP="00351E79">
      <w:pPr>
        <w:jc w:val="both"/>
        <w:rPr>
          <w:rFonts w:cs="Arial"/>
          <w:szCs w:val="22"/>
        </w:rPr>
      </w:pPr>
    </w:p>
    <w:p w14:paraId="223F7473" w14:textId="77777777" w:rsidR="00351E79" w:rsidRPr="00F94E56" w:rsidRDefault="00351E79" w:rsidP="00351E79">
      <w:pPr>
        <w:jc w:val="both"/>
        <w:rPr>
          <w:rFonts w:cs="Arial"/>
          <w:szCs w:val="22"/>
        </w:rPr>
      </w:pPr>
      <w:r>
        <w:rPr>
          <w:rFonts w:cs="Arial"/>
          <w:szCs w:val="22"/>
        </w:rPr>
        <w:t xml:space="preserve">    </w:t>
      </w:r>
      <w:r w:rsidRPr="00F94E56">
        <w:rPr>
          <w:rFonts w:cs="Arial"/>
          <w:szCs w:val="22"/>
        </w:rPr>
        <w:t>q</w:t>
      </w:r>
      <w:r w:rsidRPr="00F94E56">
        <w:rPr>
          <w:rFonts w:cs="Arial"/>
          <w:szCs w:val="22"/>
          <w:vertAlign w:val="subscript"/>
        </w:rPr>
        <w:t>1</w:t>
      </w:r>
      <w:r w:rsidRPr="00F94E56">
        <w:rPr>
          <w:rFonts w:cs="Arial"/>
          <w:szCs w:val="22"/>
        </w:rPr>
        <w:t xml:space="preserve"> = 2.00 µC </w:t>
      </w:r>
      <w:r w:rsidRPr="00F94E56">
        <w:rPr>
          <w:rFonts w:cs="Arial"/>
          <w:szCs w:val="22"/>
        </w:rPr>
        <w:tab/>
      </w:r>
      <w:r w:rsidRPr="00F94E56">
        <w:rPr>
          <w:rFonts w:cs="Arial"/>
          <w:szCs w:val="22"/>
        </w:rPr>
        <w:tab/>
      </w:r>
      <w:r w:rsidRPr="00F94E56">
        <w:rPr>
          <w:rFonts w:cs="Arial"/>
          <w:szCs w:val="22"/>
        </w:rPr>
        <w:tab/>
      </w:r>
      <w:r w:rsidRPr="00F94E56">
        <w:rPr>
          <w:rFonts w:cs="Arial"/>
          <w:szCs w:val="22"/>
        </w:rPr>
        <w:tab/>
      </w:r>
      <w:r w:rsidRPr="00F94E56">
        <w:rPr>
          <w:rFonts w:cs="Arial"/>
          <w:szCs w:val="22"/>
        </w:rPr>
        <w:tab/>
      </w:r>
      <w:r w:rsidRPr="00F94E56">
        <w:rPr>
          <w:rFonts w:cs="Arial"/>
          <w:szCs w:val="22"/>
        </w:rPr>
        <w:tab/>
      </w:r>
      <w:r w:rsidRPr="00F94E56">
        <w:rPr>
          <w:rFonts w:cs="Arial"/>
          <w:szCs w:val="22"/>
        </w:rPr>
        <w:tab/>
        <w:t>q</w:t>
      </w:r>
      <w:r w:rsidRPr="00F94E56">
        <w:rPr>
          <w:rFonts w:cs="Arial"/>
          <w:szCs w:val="22"/>
          <w:vertAlign w:val="subscript"/>
        </w:rPr>
        <w:t>2</w:t>
      </w:r>
      <w:r w:rsidRPr="00F94E56">
        <w:rPr>
          <w:rFonts w:cs="Arial"/>
          <w:szCs w:val="22"/>
        </w:rPr>
        <w:t xml:space="preserve"> = 4.00 µC</w:t>
      </w:r>
    </w:p>
    <w:p w14:paraId="7763192B" w14:textId="77777777" w:rsidR="00351E79" w:rsidRPr="00F94E56" w:rsidRDefault="00351E79" w:rsidP="00351E79">
      <w:pPr>
        <w:jc w:val="both"/>
        <w:rPr>
          <w:rFonts w:cs="Arial"/>
          <w:szCs w:val="22"/>
        </w:rPr>
      </w:pPr>
    </w:p>
    <w:p w14:paraId="2FC98C12" w14:textId="77777777" w:rsidR="00351E79" w:rsidRDefault="00351E79" w:rsidP="00351E79">
      <w:pPr>
        <w:jc w:val="both"/>
        <w:rPr>
          <w:rFonts w:cs="Arial"/>
          <w:szCs w:val="22"/>
        </w:rPr>
      </w:pPr>
    </w:p>
    <w:p w14:paraId="7AB7E5AC" w14:textId="77777777" w:rsidR="001A7DC9" w:rsidRDefault="001A7DC9" w:rsidP="00351E79">
      <w:pPr>
        <w:jc w:val="both"/>
        <w:rPr>
          <w:rFonts w:cs="Arial"/>
          <w:szCs w:val="22"/>
        </w:rPr>
      </w:pPr>
    </w:p>
    <w:p w14:paraId="7BF2E840" w14:textId="77777777" w:rsidR="001A7DC9" w:rsidRDefault="001A7DC9" w:rsidP="00351E79">
      <w:pPr>
        <w:jc w:val="both"/>
        <w:rPr>
          <w:rFonts w:cs="Arial"/>
          <w:szCs w:val="22"/>
        </w:rPr>
      </w:pPr>
    </w:p>
    <w:p w14:paraId="30C4C754" w14:textId="77777777" w:rsidR="001A7DC9" w:rsidRDefault="001A7DC9" w:rsidP="00351E79">
      <w:pPr>
        <w:jc w:val="both"/>
        <w:rPr>
          <w:rFonts w:cs="Arial"/>
          <w:szCs w:val="22"/>
        </w:rPr>
      </w:pPr>
    </w:p>
    <w:p w14:paraId="081FA089" w14:textId="77777777" w:rsidR="001A7DC9" w:rsidRPr="00F94E56" w:rsidRDefault="001A7DC9" w:rsidP="00351E79">
      <w:pPr>
        <w:jc w:val="both"/>
        <w:rPr>
          <w:rFonts w:cs="Arial"/>
          <w:szCs w:val="22"/>
        </w:rPr>
      </w:pPr>
    </w:p>
    <w:p w14:paraId="620F5558" w14:textId="77777777" w:rsidR="00351E79" w:rsidRPr="00F94E56" w:rsidRDefault="00351E79" w:rsidP="00351E79">
      <w:pPr>
        <w:jc w:val="both"/>
        <w:rPr>
          <w:rFonts w:cs="Arial"/>
          <w:szCs w:val="22"/>
        </w:rPr>
      </w:pPr>
    </w:p>
    <w:p w14:paraId="014A03C3" w14:textId="77777777" w:rsidR="00351E79" w:rsidRDefault="00351E79" w:rsidP="00351E79">
      <w:pPr>
        <w:jc w:val="both"/>
        <w:rPr>
          <w:rFonts w:cs="Arial"/>
          <w:szCs w:val="22"/>
        </w:rPr>
      </w:pPr>
    </w:p>
    <w:p w14:paraId="0F7F0DCF" w14:textId="77777777" w:rsidR="00351E79" w:rsidRDefault="00351E79" w:rsidP="00351E79">
      <w:pPr>
        <w:jc w:val="both"/>
        <w:rPr>
          <w:rFonts w:cs="Arial"/>
          <w:szCs w:val="22"/>
        </w:rPr>
      </w:pPr>
    </w:p>
    <w:p w14:paraId="69F0B549" w14:textId="661F259F" w:rsidR="00E25ECB" w:rsidRDefault="00E25ECB">
      <w:pPr>
        <w:rPr>
          <w:rFonts w:cs="Arial"/>
          <w:szCs w:val="22"/>
        </w:rPr>
      </w:pPr>
      <w:r>
        <w:rPr>
          <w:rFonts w:cs="Arial"/>
          <w:szCs w:val="22"/>
        </w:rPr>
        <w:br w:type="page"/>
      </w:r>
    </w:p>
    <w:p w14:paraId="5EE8DAF5" w14:textId="6A83AF8B" w:rsidR="00351E79" w:rsidRPr="00F94E56" w:rsidRDefault="00351E79" w:rsidP="00631D1C">
      <w:pPr>
        <w:tabs>
          <w:tab w:val="left" w:pos="8550"/>
        </w:tabs>
        <w:rPr>
          <w:rFonts w:cs="Arial"/>
          <w:b/>
          <w:szCs w:val="22"/>
        </w:rPr>
      </w:pPr>
      <w:r w:rsidRPr="00F94E56">
        <w:rPr>
          <w:rFonts w:cs="Arial"/>
          <w:b/>
          <w:szCs w:val="22"/>
        </w:rPr>
        <w:lastRenderedPageBreak/>
        <w:t xml:space="preserve">Question </w:t>
      </w:r>
      <w:r w:rsidR="0022149C">
        <w:rPr>
          <w:rFonts w:cs="Arial"/>
          <w:b/>
          <w:szCs w:val="22"/>
        </w:rPr>
        <w:t>6</w:t>
      </w:r>
      <w:r w:rsidR="00631D1C">
        <w:rPr>
          <w:rFonts w:cs="Arial"/>
          <w:b/>
          <w:szCs w:val="22"/>
        </w:rPr>
        <w:tab/>
      </w:r>
      <w:r w:rsidRPr="00F94E56">
        <w:rPr>
          <w:rFonts w:cs="Arial"/>
          <w:b/>
          <w:szCs w:val="22"/>
        </w:rPr>
        <w:t>(8 marks)</w:t>
      </w:r>
    </w:p>
    <w:p w14:paraId="2624C53E" w14:textId="45743759" w:rsidR="00351E79" w:rsidRPr="00F94E56" w:rsidRDefault="00351E79" w:rsidP="00351E79">
      <w:pPr>
        <w:jc w:val="both"/>
        <w:rPr>
          <w:rFonts w:cs="Arial"/>
          <w:szCs w:val="22"/>
        </w:rPr>
      </w:pPr>
    </w:p>
    <w:p w14:paraId="05785F0E" w14:textId="045AF4DA" w:rsidR="00E14969" w:rsidRDefault="00351E79" w:rsidP="00351E79">
      <w:pPr>
        <w:ind w:left="720" w:hanging="720"/>
        <w:rPr>
          <w:szCs w:val="22"/>
        </w:rPr>
      </w:pPr>
      <w:r w:rsidRPr="00F94E56">
        <w:rPr>
          <w:szCs w:val="22"/>
        </w:rPr>
        <w:t xml:space="preserve">A box of mass 15.0 kg sits 0.820 m up an incline of 25.0° as shown </w:t>
      </w:r>
    </w:p>
    <w:p w14:paraId="4C803CF8" w14:textId="6A55AE40" w:rsidR="00351E79" w:rsidRPr="00F94E56" w:rsidRDefault="00351E79" w:rsidP="00E14969">
      <w:pPr>
        <w:ind w:left="720" w:hanging="720"/>
        <w:rPr>
          <w:szCs w:val="22"/>
        </w:rPr>
      </w:pPr>
      <w:r w:rsidRPr="00F94E56">
        <w:rPr>
          <w:szCs w:val="22"/>
        </w:rPr>
        <w:t>in the diagram. A rope parallel to</w:t>
      </w:r>
      <w:r w:rsidR="00E14969">
        <w:rPr>
          <w:szCs w:val="22"/>
        </w:rPr>
        <w:t xml:space="preserve"> </w:t>
      </w:r>
      <w:r w:rsidRPr="00F94E56">
        <w:rPr>
          <w:szCs w:val="22"/>
        </w:rPr>
        <w:t>the incline keeps the box at rest.</w:t>
      </w:r>
    </w:p>
    <w:p w14:paraId="6EAFD061" w14:textId="761BBA70" w:rsidR="00351E79" w:rsidRPr="00F94E56" w:rsidRDefault="00351E79" w:rsidP="00351E79">
      <w:pPr>
        <w:ind w:left="720" w:hanging="720"/>
        <w:rPr>
          <w:szCs w:val="22"/>
        </w:rPr>
      </w:pPr>
    </w:p>
    <w:p w14:paraId="69DA14B8" w14:textId="619C12E2" w:rsidR="00351E79" w:rsidRPr="00631D1C" w:rsidRDefault="00351E79" w:rsidP="001A7DC9">
      <w:pPr>
        <w:pStyle w:val="ListParagraph"/>
        <w:numPr>
          <w:ilvl w:val="0"/>
          <w:numId w:val="28"/>
        </w:numPr>
        <w:tabs>
          <w:tab w:val="left" w:pos="8820"/>
        </w:tabs>
        <w:ind w:hanging="720"/>
        <w:rPr>
          <w:szCs w:val="22"/>
        </w:rPr>
      </w:pPr>
      <w:r w:rsidRPr="001A7DC9">
        <w:rPr>
          <w:szCs w:val="22"/>
        </w:rPr>
        <w:t>Calculate the tension of the rope (ignoring any static friction)</w:t>
      </w:r>
      <w:r w:rsidR="001A7DC9" w:rsidRPr="001A7DC9">
        <w:rPr>
          <w:szCs w:val="22"/>
        </w:rPr>
        <w:t>.</w:t>
      </w:r>
      <w:r w:rsidR="001A7DC9" w:rsidRPr="001A7DC9">
        <w:rPr>
          <w:szCs w:val="22"/>
        </w:rPr>
        <w:tab/>
        <w:t>(3 marks</w:t>
      </w:r>
      <w:r w:rsidR="001A7DC9" w:rsidRPr="00631D1C">
        <w:rPr>
          <w:szCs w:val="22"/>
        </w:rPr>
        <w:t>)</w:t>
      </w:r>
    </w:p>
    <w:p w14:paraId="6E59BDDE" w14:textId="6E3309F1" w:rsidR="00351E79" w:rsidRPr="00F94E56" w:rsidRDefault="00351E79" w:rsidP="001A7DC9">
      <w:pPr>
        <w:rPr>
          <w:szCs w:val="22"/>
        </w:rPr>
      </w:pPr>
    </w:p>
    <w:p w14:paraId="03D5E47D" w14:textId="7509956E" w:rsidR="00351E79" w:rsidRPr="00631D1C" w:rsidRDefault="001A7DC9" w:rsidP="00351E79">
      <w:pPr>
        <w:rPr>
          <w:rFonts w:cs="Arial"/>
          <w:szCs w:val="22"/>
        </w:rPr>
      </w:pPr>
      <w:r>
        <w:rPr>
          <w:noProof/>
          <w:szCs w:val="22"/>
          <w:lang w:val="en-AU" w:eastAsia="en-AU"/>
        </w:rPr>
        <mc:AlternateContent>
          <mc:Choice Requires="wpg">
            <w:drawing>
              <wp:anchor distT="0" distB="0" distL="114300" distR="114300" simplePos="0" relativeHeight="251626496" behindDoc="1" locked="0" layoutInCell="1" allowOverlap="1" wp14:anchorId="2E16F540" wp14:editId="21125847">
                <wp:simplePos x="0" y="0"/>
                <wp:positionH relativeFrom="column">
                  <wp:posOffset>1494790</wp:posOffset>
                </wp:positionH>
                <wp:positionV relativeFrom="paragraph">
                  <wp:posOffset>106045</wp:posOffset>
                </wp:positionV>
                <wp:extent cx="3047365" cy="1751330"/>
                <wp:effectExtent l="19050" t="247650" r="19685" b="1270"/>
                <wp:wrapNone/>
                <wp:docPr id="35" name="Group 35"/>
                <wp:cNvGraphicFramePr/>
                <a:graphic xmlns:a="http://schemas.openxmlformats.org/drawingml/2006/main">
                  <a:graphicData uri="http://schemas.microsoft.com/office/word/2010/wordprocessingGroup">
                    <wpg:wgp>
                      <wpg:cNvGrpSpPr/>
                      <wpg:grpSpPr>
                        <a:xfrm>
                          <a:off x="0" y="0"/>
                          <a:ext cx="3047365" cy="1751330"/>
                          <a:chOff x="0" y="0"/>
                          <a:chExt cx="3047365" cy="1751589"/>
                        </a:xfrm>
                      </wpg:grpSpPr>
                      <wpg:grpSp>
                        <wpg:cNvPr id="681" name="Group 681"/>
                        <wpg:cNvGrpSpPr/>
                        <wpg:grpSpPr>
                          <a:xfrm>
                            <a:off x="91440" y="0"/>
                            <a:ext cx="2955925" cy="1751589"/>
                            <a:chOff x="0" y="0"/>
                            <a:chExt cx="2955925" cy="1751589"/>
                          </a:xfrm>
                        </wpg:grpSpPr>
                        <wpg:grpSp>
                          <wpg:cNvPr id="16" name="Group 16"/>
                          <wpg:cNvGrpSpPr>
                            <a:grpSpLocks/>
                          </wpg:cNvGrpSpPr>
                          <wpg:grpSpPr>
                            <a:xfrm>
                              <a:off x="0" y="0"/>
                              <a:ext cx="2955925" cy="1594485"/>
                              <a:chOff x="0" y="0"/>
                              <a:chExt cx="2956537" cy="1594850"/>
                            </a:xfrm>
                          </wpg:grpSpPr>
                          <wps:wsp>
                            <wps:cNvPr id="12" name="Rectangle 12"/>
                            <wps:cNvSpPr/>
                            <wps:spPr>
                              <a:xfrm rot="20089309">
                                <a:off x="1167619" y="126609"/>
                                <a:ext cx="765256" cy="684249"/>
                              </a:xfrm>
                              <a:prstGeom prst="rect">
                                <a:avLst/>
                              </a:prstGeom>
                              <a:blipFill>
                                <a:blip r:embed="rId8">
                                  <a:grayscl/>
                                </a:blip>
                                <a:tile tx="0" ty="0" sx="100000" sy="100000" flip="none" algn="tl"/>
                              </a:blip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rot="20190211" flipV="1">
                                <a:off x="1835834" y="0"/>
                                <a:ext cx="1120703" cy="45700"/>
                              </a:xfrm>
                              <a:prstGeom prst="roundRect">
                                <a:avLst/>
                              </a:prstGeom>
                              <a:blipFill>
                                <a:blip r:embed="rId9">
                                  <a:grayscl/>
                                </a:blip>
                                <a:tile tx="0" ty="0" sx="100000" sy="100000" flip="none" algn="tl"/>
                              </a:blipFill>
                              <a:ln w="9525" cap="flat" cmpd="sng" algn="ctr">
                                <a:solidFill>
                                  <a:srgbClr val="EEECE1">
                                    <a:lumMod val="2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wps:cNvSpPr/>
                            <wps:spPr>
                              <a:xfrm flipH="1">
                                <a:off x="0" y="225083"/>
                                <a:ext cx="2902499" cy="1369767"/>
                              </a:xfrm>
                              <a:prstGeom prst="rtTriangle">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a:spLocks/>
                          </wps:cNvSpPr>
                          <wps:spPr>
                            <a:xfrm>
                              <a:off x="392301" y="1291849"/>
                              <a:ext cx="1447800" cy="459740"/>
                            </a:xfrm>
                            <a:prstGeom prst="rect">
                              <a:avLst/>
                            </a:prstGeom>
                            <a:noFill/>
                            <a:ln>
                              <a:noFill/>
                            </a:ln>
                            <a:effectLst/>
                          </wps:spPr>
                          <wps:txbx>
                            <w:txbxContent>
                              <w:p w14:paraId="06FF8A70" w14:textId="77777777" w:rsidR="008914FB" w:rsidRPr="00E05F77" w:rsidRDefault="008914FB" w:rsidP="00351E79">
                                <w:pPr>
                                  <w:rPr>
                                    <w:rFonts w:cs="Arial"/>
                                  </w:rPr>
                                </w:pPr>
                                <w:r>
                                  <w:t xml:space="preserve">       </w:t>
                                </w:r>
                                <w:r w:rsidRPr="00E05F77">
                                  <w:rPr>
                                    <w:rFonts w:cs="Arial"/>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7718366" name="Straight Arrow Connector 1957718366"/>
                        <wps:cNvCnPr/>
                        <wps:spPr>
                          <a:xfrm flipV="1">
                            <a:off x="0" y="882595"/>
                            <a:ext cx="1403295" cy="64803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57718367" name="Text Box 1957718367"/>
                        <wps:cNvSpPr txBox="1">
                          <a:spLocks/>
                        </wps:cNvSpPr>
                        <wps:spPr>
                          <a:xfrm rot="20013166">
                            <a:off x="99391" y="910424"/>
                            <a:ext cx="1447800" cy="459672"/>
                          </a:xfrm>
                          <a:prstGeom prst="rect">
                            <a:avLst/>
                          </a:prstGeom>
                          <a:noFill/>
                          <a:ln>
                            <a:noFill/>
                          </a:ln>
                          <a:effectLst/>
                        </wps:spPr>
                        <wps:txbx>
                          <w:txbxContent>
                            <w:p w14:paraId="5DB77056" w14:textId="0186F637" w:rsidR="008914FB" w:rsidRPr="00E05F77" w:rsidRDefault="008914FB" w:rsidP="009A0B79">
                              <w:pPr>
                                <w:rPr>
                                  <w:rFonts w:cs="Arial"/>
                                </w:rPr>
                              </w:pPr>
                              <w:r>
                                <w:t xml:space="preserve">      0.820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16F540" id="Group 35" o:spid="_x0000_s1057" style="position:absolute;margin-left:117.7pt;margin-top:8.35pt;width:239.95pt;height:137.9pt;z-index:-251689984" coordsize="30473,1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">
                <v:group id="Group 681" o:spid="_x0000_s1058" style="position:absolute;left:914;width:29559;height:17515" coordsize="29559,1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oup 16" o:spid="_x0000_s1059" style="position:absolute;width:29559;height:15944" coordsize="29565,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2" o:spid="_x0000_s1060" style="position:absolute;left:11676;top:1266;width:7652;height:6842;rotation:-1650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" strokecolor="windowText">
                      <v:fill r:id="rId10" o:title="" recolor="t" rotate="t" type="tile"/>
                      <v:imagedata grayscale="t"/>
                      <v:shadow on="t" color="black" opacity="22937f" origin=",.5" offset="0,.63889mm"/>
                    </v:rect>
                    <v:roundrect id="Rounded Rectangle 14" o:spid="_x0000_s1061" style="position:absolute;left:18358;width:11207;height:457;rotation:1539866fd;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" strokecolor="#4a452a">
                      <v:fill r:id="rId11" o:title="" recolor="t" rotate="t" type="tile"/>
                      <v:imagedata grayscale="t"/>
                      <v:shadow on="t" color="black" opacity="22937f" origin=",.5" offset="0,.63889mm"/>
                    </v:roundrect>
                    <v:shapetype id="_x0000_t6" coordsize="21600,21600" o:spt="6" path="m,l,21600r21600,xe">
                      <v:stroke joinstyle="miter"/>
                      <v:path gradientshapeok="t" o:connecttype="custom" o:connectlocs="0,0;0,10800;0,21600;10800,21600;21600,21600;10800,10800" textboxrect="1800,12600,12600,19800"/>
                    </v:shapetype>
                    <v:shape id="Right Triangle 9" o:spid="_x0000_s1062" type="#_x0000_t6" style="position:absolute;top:2250;width:29024;height:136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" fillcolor="white [3212]">
                      <v:shadow on="t" color="black" opacity="24903f" origin=",.5" offset="0,.55556mm"/>
                    </v:shape>
                  </v:group>
                  <v:shape id="Text Box 17" o:spid="_x0000_s1063" type="#_x0000_t202" style="position:absolute;left:3923;top:12918;width:1447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ijwAAAANsAAAAPAAAAZHJzL2Rvd25yZXYueG1sRE/NagIx&#10;EL4XfIcwQm81qwdbVqOIIIp46dYHGDbjZtnNJGyyP+3TN0Kht/n4fme7n2wrBupC7VjBcpGBIC6d&#10;rrlScP86vX2A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LRQoo8AAAADbAAAADwAAAAAA&#10;AAAAAAAAAAAHAgAAZHJzL2Rvd25yZXYueG1sUEsFBgAAAAADAAMAtwAAAPQCAAAAAA==&#10;" filled="f" stroked="f">
                    <v:path arrowok="t"/>
                    <v:textbox>
                      <w:txbxContent>
                        <w:p w14:paraId="06FF8A70" w14:textId="77777777" w:rsidR="008914FB" w:rsidRPr="00E05F77" w:rsidRDefault="008914FB" w:rsidP="00351E79">
                          <w:pPr>
                            <w:rPr>
                              <w:rFonts w:cs="Arial"/>
                            </w:rPr>
                          </w:pPr>
                          <w:r>
                            <w:t xml:space="preserve">       </w:t>
                          </w:r>
                          <w:r w:rsidRPr="00E05F77">
                            <w:rPr>
                              <w:rFonts w:cs="Arial"/>
                            </w:rPr>
                            <w:t>25.0°</w:t>
                          </w:r>
                        </w:p>
                      </w:txbxContent>
                    </v:textbox>
                  </v:shape>
                </v:group>
                <v:shape id="Straight Arrow Connector 1957718366" o:spid="_x0000_s1064" type="#_x0000_t32" style="position:absolute;top:8825;width:14032;height:6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" strokecolor="black [3200]" strokeweight=".5pt">
                  <v:stroke startarrow="block" endarrow="block" joinstyle="miter"/>
                </v:shape>
                <v:shape id="Text Box 1957718367" o:spid="_x0000_s1065" type="#_x0000_t202" style="position:absolute;left:993;top:9104;width:14478;height:4596;rotation:-17332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" filled="f" stroked="f">
                  <v:path arrowok="t"/>
                  <v:textbox>
                    <w:txbxContent>
                      <w:p w14:paraId="5DB77056" w14:textId="0186F637" w:rsidR="008914FB" w:rsidRPr="00E05F77" w:rsidRDefault="008914FB" w:rsidP="009A0B79">
                        <w:pPr>
                          <w:rPr>
                            <w:rFonts w:cs="Arial"/>
                          </w:rPr>
                        </w:pPr>
                        <w:r>
                          <w:t xml:space="preserve">      0.820 m</w:t>
                        </w:r>
                      </w:p>
                    </w:txbxContent>
                  </v:textbox>
                </v:shape>
              </v:group>
            </w:pict>
          </mc:Fallback>
        </mc:AlternateContent>
      </w:r>
    </w:p>
    <w:p w14:paraId="3FAB462F" w14:textId="509EBEC6" w:rsidR="00351E79" w:rsidRPr="00631D1C" w:rsidRDefault="00351E79" w:rsidP="00351E79">
      <w:pPr>
        <w:rPr>
          <w:szCs w:val="22"/>
        </w:rPr>
      </w:pPr>
    </w:p>
    <w:p w14:paraId="28B04A73" w14:textId="799AA331" w:rsidR="00351E79" w:rsidRPr="00631D1C" w:rsidRDefault="00351E79" w:rsidP="00351E79">
      <w:pPr>
        <w:rPr>
          <w:szCs w:val="22"/>
        </w:rPr>
      </w:pPr>
    </w:p>
    <w:p w14:paraId="0E24DB4C" w14:textId="1B3487B0" w:rsidR="00351E79" w:rsidRPr="00631D1C" w:rsidRDefault="00351E79" w:rsidP="00351E79">
      <w:pPr>
        <w:ind w:left="720" w:hanging="720"/>
        <w:rPr>
          <w:szCs w:val="22"/>
        </w:rPr>
      </w:pPr>
    </w:p>
    <w:p w14:paraId="36FDAAF5" w14:textId="77777777" w:rsidR="00351E79" w:rsidRPr="00631D1C" w:rsidRDefault="00351E79" w:rsidP="00351E79">
      <w:pPr>
        <w:rPr>
          <w:szCs w:val="22"/>
        </w:rPr>
      </w:pPr>
    </w:p>
    <w:p w14:paraId="55650735" w14:textId="4ADBD2CE" w:rsidR="00351E79" w:rsidRPr="00631D1C" w:rsidRDefault="00351E79" w:rsidP="00351E79">
      <w:pPr>
        <w:ind w:left="720" w:hanging="720"/>
        <w:rPr>
          <w:szCs w:val="22"/>
        </w:rPr>
      </w:pPr>
    </w:p>
    <w:p w14:paraId="1FD26FA5" w14:textId="77777777" w:rsidR="00351E79" w:rsidRPr="00F94E56" w:rsidRDefault="00351E79" w:rsidP="00351E79">
      <w:pPr>
        <w:ind w:left="720" w:hanging="720"/>
        <w:rPr>
          <w:szCs w:val="22"/>
        </w:rPr>
      </w:pPr>
    </w:p>
    <w:p w14:paraId="6711DC4A" w14:textId="77777777" w:rsidR="00351E79" w:rsidRPr="00F94E56" w:rsidRDefault="00351E79" w:rsidP="00351E79">
      <w:pPr>
        <w:ind w:left="720" w:hanging="720"/>
        <w:rPr>
          <w:szCs w:val="22"/>
        </w:rPr>
      </w:pPr>
    </w:p>
    <w:p w14:paraId="333CEA6F" w14:textId="77777777" w:rsidR="00351E79" w:rsidRPr="00F94E56" w:rsidRDefault="00351E79" w:rsidP="00351E79">
      <w:pPr>
        <w:ind w:left="720" w:hanging="720"/>
        <w:rPr>
          <w:szCs w:val="22"/>
        </w:rPr>
      </w:pPr>
    </w:p>
    <w:p w14:paraId="42FA7F36" w14:textId="77777777" w:rsidR="00351E79" w:rsidRPr="00F94E56" w:rsidRDefault="00351E79" w:rsidP="00351E79">
      <w:pPr>
        <w:ind w:left="720" w:hanging="720"/>
        <w:rPr>
          <w:szCs w:val="22"/>
        </w:rPr>
      </w:pPr>
    </w:p>
    <w:p w14:paraId="1EEF211F" w14:textId="77777777" w:rsidR="00351E79" w:rsidRPr="00F94E56" w:rsidRDefault="00351E79" w:rsidP="00351E79">
      <w:pPr>
        <w:ind w:left="720" w:hanging="720"/>
        <w:rPr>
          <w:szCs w:val="22"/>
        </w:rPr>
      </w:pPr>
    </w:p>
    <w:p w14:paraId="56D66852" w14:textId="77777777" w:rsidR="00351E79" w:rsidRPr="00F94E56" w:rsidRDefault="00351E79" w:rsidP="00351E79">
      <w:pPr>
        <w:ind w:left="720" w:hanging="720"/>
        <w:rPr>
          <w:szCs w:val="22"/>
        </w:rPr>
      </w:pPr>
    </w:p>
    <w:p w14:paraId="7A6CE542" w14:textId="77777777" w:rsidR="00351E79" w:rsidRPr="00F94E56" w:rsidRDefault="00351E79" w:rsidP="00351E79">
      <w:pPr>
        <w:ind w:left="720" w:hanging="720"/>
        <w:rPr>
          <w:szCs w:val="22"/>
        </w:rPr>
      </w:pPr>
    </w:p>
    <w:p w14:paraId="3EA3FC27" w14:textId="77777777" w:rsidR="00351E79" w:rsidRPr="00F94E56" w:rsidRDefault="00351E79" w:rsidP="00351E79">
      <w:pPr>
        <w:ind w:left="720" w:hanging="720"/>
        <w:rPr>
          <w:szCs w:val="22"/>
        </w:rPr>
      </w:pPr>
    </w:p>
    <w:p w14:paraId="340D42A7" w14:textId="77777777" w:rsidR="00351E79" w:rsidRPr="00F94E56" w:rsidRDefault="00351E79" w:rsidP="00351E79">
      <w:pPr>
        <w:rPr>
          <w:szCs w:val="22"/>
        </w:rPr>
      </w:pPr>
    </w:p>
    <w:p w14:paraId="7BC2DC60" w14:textId="342BC332" w:rsidR="00351E79" w:rsidRDefault="00351E79" w:rsidP="00351E79">
      <w:pPr>
        <w:ind w:left="720" w:hanging="720"/>
        <w:rPr>
          <w:szCs w:val="22"/>
        </w:rPr>
      </w:pPr>
    </w:p>
    <w:p w14:paraId="0DEC1C6D" w14:textId="6537DAE3" w:rsidR="008914FB" w:rsidRDefault="008914FB" w:rsidP="00351E79">
      <w:pPr>
        <w:ind w:left="720" w:hanging="720"/>
        <w:rPr>
          <w:szCs w:val="22"/>
        </w:rPr>
      </w:pPr>
    </w:p>
    <w:p w14:paraId="2AD518C6" w14:textId="54BCDDA4" w:rsidR="008914FB" w:rsidRDefault="008914FB" w:rsidP="00351E79">
      <w:pPr>
        <w:ind w:left="720" w:hanging="720"/>
        <w:rPr>
          <w:szCs w:val="22"/>
        </w:rPr>
      </w:pPr>
    </w:p>
    <w:p w14:paraId="6C8FD150" w14:textId="22EBC9BA" w:rsidR="008914FB" w:rsidRDefault="008914FB" w:rsidP="00351E79">
      <w:pPr>
        <w:ind w:left="720" w:hanging="720"/>
        <w:rPr>
          <w:szCs w:val="22"/>
        </w:rPr>
      </w:pPr>
    </w:p>
    <w:p w14:paraId="4AA6B558" w14:textId="70A797C9" w:rsidR="008914FB" w:rsidRDefault="008914FB" w:rsidP="00351E79">
      <w:pPr>
        <w:ind w:left="720" w:hanging="720"/>
        <w:rPr>
          <w:szCs w:val="22"/>
        </w:rPr>
      </w:pPr>
    </w:p>
    <w:p w14:paraId="6876F978" w14:textId="23E03D0E" w:rsidR="008914FB" w:rsidRDefault="008914FB" w:rsidP="00351E79">
      <w:pPr>
        <w:ind w:left="720" w:hanging="720"/>
        <w:rPr>
          <w:szCs w:val="22"/>
        </w:rPr>
      </w:pPr>
    </w:p>
    <w:p w14:paraId="6C930E5C" w14:textId="1627655B" w:rsidR="008914FB" w:rsidRDefault="008914FB" w:rsidP="00351E79">
      <w:pPr>
        <w:ind w:left="720" w:hanging="720"/>
        <w:rPr>
          <w:szCs w:val="22"/>
        </w:rPr>
      </w:pPr>
    </w:p>
    <w:p w14:paraId="0068203A" w14:textId="77777777" w:rsidR="008914FB" w:rsidRPr="00F94E56" w:rsidRDefault="008914FB" w:rsidP="00351E79">
      <w:pPr>
        <w:ind w:left="720" w:hanging="720"/>
        <w:rPr>
          <w:szCs w:val="22"/>
        </w:rPr>
      </w:pPr>
    </w:p>
    <w:p w14:paraId="7D8D5BA9" w14:textId="77777777" w:rsidR="00351E79" w:rsidRPr="00F94E56" w:rsidRDefault="00351E79" w:rsidP="00351E79">
      <w:pPr>
        <w:ind w:left="720" w:hanging="720"/>
        <w:rPr>
          <w:szCs w:val="22"/>
        </w:rPr>
      </w:pPr>
    </w:p>
    <w:p w14:paraId="6315DEA1" w14:textId="77777777" w:rsidR="00351E79" w:rsidRDefault="00351E79" w:rsidP="00351E79">
      <w:pPr>
        <w:ind w:left="720" w:hanging="720"/>
        <w:rPr>
          <w:szCs w:val="22"/>
        </w:rPr>
      </w:pPr>
      <w:r w:rsidRPr="00F94E56">
        <w:rPr>
          <w:szCs w:val="22"/>
        </w:rPr>
        <w:t>The rope is then cut and the box is allowed to slide down the incline. It is measured to take</w:t>
      </w:r>
      <w:r>
        <w:rPr>
          <w:szCs w:val="22"/>
        </w:rPr>
        <w:t xml:space="preserve"> </w:t>
      </w:r>
      <w:r w:rsidRPr="00F94E56">
        <w:rPr>
          <w:szCs w:val="22"/>
        </w:rPr>
        <w:t xml:space="preserve">0.800 </w:t>
      </w:r>
    </w:p>
    <w:p w14:paraId="7F4DC527" w14:textId="590AA725" w:rsidR="00351E79" w:rsidRPr="00F94E56" w:rsidRDefault="00351E79" w:rsidP="00351E79">
      <w:pPr>
        <w:ind w:left="720" w:hanging="720"/>
        <w:rPr>
          <w:szCs w:val="22"/>
        </w:rPr>
      </w:pPr>
      <w:r w:rsidRPr="00F94E56">
        <w:rPr>
          <w:szCs w:val="22"/>
        </w:rPr>
        <w:t>seconds to travel 0.820 m down the incline.</w:t>
      </w:r>
    </w:p>
    <w:p w14:paraId="659152D1" w14:textId="77777777" w:rsidR="00351E79" w:rsidRPr="00F94E56" w:rsidRDefault="00351E79" w:rsidP="00351E79">
      <w:pPr>
        <w:ind w:left="720" w:hanging="720"/>
        <w:rPr>
          <w:szCs w:val="22"/>
        </w:rPr>
      </w:pPr>
    </w:p>
    <w:p w14:paraId="1322FA43" w14:textId="4F26A30B" w:rsidR="00351E79" w:rsidRPr="00F94E56" w:rsidRDefault="00351E79" w:rsidP="00351E79">
      <w:pPr>
        <w:ind w:left="720" w:hanging="720"/>
        <w:rPr>
          <w:szCs w:val="22"/>
        </w:rPr>
      </w:pPr>
      <w:r w:rsidRPr="00F94E56">
        <w:rPr>
          <w:szCs w:val="22"/>
        </w:rPr>
        <w:t>(b)</w:t>
      </w:r>
      <w:r w:rsidRPr="00F94E56">
        <w:rPr>
          <w:szCs w:val="22"/>
        </w:rPr>
        <w:tab/>
        <w:t xml:space="preserve">Calculate the frictional force </w:t>
      </w:r>
      <w:r w:rsidR="001505A6">
        <w:t>that acts on the box parallel to the incline to oppose the motion.</w:t>
      </w:r>
    </w:p>
    <w:p w14:paraId="3FE7AA1E" w14:textId="77777777" w:rsidR="00351E79" w:rsidRPr="00F94E56" w:rsidRDefault="00351E79" w:rsidP="00351E79">
      <w:pPr>
        <w:ind w:left="720" w:hanging="720"/>
        <w:jc w:val="right"/>
        <w:rPr>
          <w:szCs w:val="22"/>
        </w:rPr>
      </w:pPr>
      <w:r w:rsidRPr="00F94E56">
        <w:rPr>
          <w:szCs w:val="22"/>
        </w:rPr>
        <w:t>(5 marks)</w:t>
      </w:r>
    </w:p>
    <w:p w14:paraId="35760935" w14:textId="77777777" w:rsidR="00351E79" w:rsidRPr="00F94E56" w:rsidRDefault="00351E79" w:rsidP="00351E79">
      <w:pPr>
        <w:jc w:val="both"/>
        <w:rPr>
          <w:rFonts w:cs="Arial"/>
          <w:szCs w:val="22"/>
        </w:rPr>
      </w:pPr>
    </w:p>
    <w:p w14:paraId="0C4BF499" w14:textId="77777777" w:rsidR="00351E79" w:rsidRPr="00F94E56" w:rsidRDefault="00351E79" w:rsidP="00351E79">
      <w:pPr>
        <w:jc w:val="both"/>
        <w:rPr>
          <w:rFonts w:cs="Arial"/>
          <w:szCs w:val="22"/>
        </w:rPr>
      </w:pPr>
    </w:p>
    <w:p w14:paraId="58F349DA" w14:textId="77777777" w:rsidR="00351E79" w:rsidRPr="00F94E56" w:rsidRDefault="00351E79" w:rsidP="00351E79">
      <w:pPr>
        <w:jc w:val="both"/>
        <w:rPr>
          <w:rFonts w:cs="Arial"/>
          <w:szCs w:val="22"/>
        </w:rPr>
      </w:pPr>
    </w:p>
    <w:p w14:paraId="5D613022" w14:textId="77777777" w:rsidR="00E25ECB" w:rsidRDefault="00E25ECB" w:rsidP="00E25ECB">
      <w:pPr>
        <w:rPr>
          <w:b/>
        </w:rPr>
      </w:pPr>
      <w:r>
        <w:rPr>
          <w:b/>
        </w:rPr>
        <w:br w:type="page"/>
      </w:r>
    </w:p>
    <w:p w14:paraId="3C4CB460" w14:textId="69E07244" w:rsidR="00351E79" w:rsidRPr="00F94E56" w:rsidRDefault="001048C6" w:rsidP="001048C6">
      <w:pPr>
        <w:tabs>
          <w:tab w:val="left" w:pos="8730"/>
        </w:tabs>
        <w:rPr>
          <w:rFonts w:cs="Arial"/>
          <w:b/>
          <w:szCs w:val="22"/>
        </w:rPr>
      </w:pPr>
      <w:r>
        <w:rPr>
          <w:rFonts w:cs="Arial"/>
          <w:b/>
          <w:szCs w:val="22"/>
        </w:rPr>
        <w:lastRenderedPageBreak/>
        <w:t xml:space="preserve">Question </w:t>
      </w:r>
      <w:r w:rsidR="0022149C">
        <w:rPr>
          <w:rFonts w:cs="Arial"/>
          <w:b/>
          <w:szCs w:val="22"/>
        </w:rPr>
        <w:t>7</w:t>
      </w:r>
      <w:r>
        <w:rPr>
          <w:rFonts w:cs="Arial"/>
          <w:b/>
          <w:szCs w:val="22"/>
        </w:rPr>
        <w:tab/>
      </w:r>
      <w:r w:rsidR="00351E79" w:rsidRPr="00F94E56">
        <w:rPr>
          <w:rFonts w:cs="Arial"/>
          <w:b/>
          <w:szCs w:val="22"/>
        </w:rPr>
        <w:t>(4 marks)</w:t>
      </w:r>
    </w:p>
    <w:p w14:paraId="65B093C0" w14:textId="77777777" w:rsidR="00351E79" w:rsidRPr="00F94E56" w:rsidRDefault="00351E79" w:rsidP="00351E79">
      <w:pPr>
        <w:jc w:val="both"/>
        <w:rPr>
          <w:rFonts w:cs="Arial"/>
          <w:szCs w:val="22"/>
        </w:rPr>
      </w:pPr>
    </w:p>
    <w:p w14:paraId="42211487" w14:textId="77545449" w:rsidR="00351E79" w:rsidRPr="00F94E56" w:rsidRDefault="00351E79" w:rsidP="00351E79">
      <w:pPr>
        <w:jc w:val="both"/>
        <w:rPr>
          <w:rFonts w:ascii="Helvetica" w:hAnsi="Helvetica"/>
          <w:szCs w:val="22"/>
        </w:rPr>
      </w:pPr>
      <w:r w:rsidRPr="00F94E56">
        <w:rPr>
          <w:rFonts w:cs="Arial"/>
          <w:szCs w:val="22"/>
        </w:rPr>
        <w:t>The World Strongman “Hercules Hold” involves a person hol</w:t>
      </w:r>
      <w:r>
        <w:rPr>
          <w:rFonts w:cs="Arial"/>
          <w:szCs w:val="22"/>
        </w:rPr>
        <w:t>d</w:t>
      </w:r>
      <w:r w:rsidRPr="00F94E56">
        <w:rPr>
          <w:rFonts w:cs="Arial"/>
          <w:szCs w:val="22"/>
        </w:rPr>
        <w:t xml:space="preserve">ing on to two large pillars for as long as possible. In the diagram below, two 1250 kg pillars are held stationary </w:t>
      </w:r>
      <w:r w:rsidR="000611BC">
        <w:rPr>
          <w:rFonts w:cs="Arial"/>
          <w:szCs w:val="22"/>
        </w:rPr>
        <w:t>in a frictionless hing</w:t>
      </w:r>
      <w:r w:rsidR="00091EBC">
        <w:rPr>
          <w:rFonts w:cs="Arial"/>
          <w:szCs w:val="22"/>
        </w:rPr>
        <w:t>e</w:t>
      </w:r>
      <w:r w:rsidR="000611BC">
        <w:rPr>
          <w:rFonts w:cs="Arial"/>
          <w:szCs w:val="22"/>
        </w:rPr>
        <w:t xml:space="preserve"> </w:t>
      </w:r>
      <w:r w:rsidRPr="00F94E56">
        <w:rPr>
          <w:rFonts w:cs="Arial"/>
          <w:szCs w:val="22"/>
        </w:rPr>
        <w:t>at an angle of 15.0° by two horizontal steel chains inserted 1.35 m from the base. The pillars are of uniform mass and 3.20 m tall. Calculate the tension in each of the steel cables.</w:t>
      </w:r>
    </w:p>
    <w:p w14:paraId="0A1D487A" w14:textId="0EDFFBE1" w:rsidR="00351E79" w:rsidRPr="00F94E56" w:rsidRDefault="00351E79" w:rsidP="00351E79">
      <w:pPr>
        <w:jc w:val="both"/>
        <w:rPr>
          <w:rFonts w:ascii="Helvetica" w:hAnsi="Helvetica"/>
          <w:szCs w:val="22"/>
        </w:rPr>
      </w:pPr>
    </w:p>
    <w:p w14:paraId="20722419" w14:textId="41CEA1DB" w:rsidR="00351E79" w:rsidRPr="00F94E56" w:rsidRDefault="00AF2C79" w:rsidP="00351E79">
      <w:pPr>
        <w:jc w:val="both"/>
        <w:rPr>
          <w:rFonts w:ascii="Helvetica" w:hAnsi="Helvetica"/>
          <w:szCs w:val="22"/>
        </w:rPr>
      </w:pPr>
      <w:r>
        <w:rPr>
          <w:rFonts w:ascii="Helvetica" w:hAnsi="Helvetica"/>
          <w:noProof/>
          <w:szCs w:val="22"/>
          <w:lang w:val="en-AU" w:eastAsia="en-AU"/>
        </w:rPr>
        <mc:AlternateContent>
          <mc:Choice Requires="wpg">
            <w:drawing>
              <wp:anchor distT="0" distB="0" distL="114300" distR="114300" simplePos="0" relativeHeight="251627520" behindDoc="0" locked="0" layoutInCell="1" allowOverlap="1" wp14:anchorId="692F32B6" wp14:editId="57D15B42">
                <wp:simplePos x="0" y="0"/>
                <wp:positionH relativeFrom="column">
                  <wp:posOffset>1067113</wp:posOffset>
                </wp:positionH>
                <wp:positionV relativeFrom="paragraph">
                  <wp:posOffset>153670</wp:posOffset>
                </wp:positionV>
                <wp:extent cx="4471069" cy="2621303"/>
                <wp:effectExtent l="0" t="0" r="0" b="26670"/>
                <wp:wrapNone/>
                <wp:docPr id="82" name="Group 82"/>
                <wp:cNvGraphicFramePr/>
                <a:graphic xmlns:a="http://schemas.openxmlformats.org/drawingml/2006/main">
                  <a:graphicData uri="http://schemas.microsoft.com/office/word/2010/wordprocessingGroup">
                    <wpg:wgp>
                      <wpg:cNvGrpSpPr/>
                      <wpg:grpSpPr>
                        <a:xfrm>
                          <a:off x="0" y="0"/>
                          <a:ext cx="4471069" cy="2621303"/>
                          <a:chOff x="0" y="0"/>
                          <a:chExt cx="4721225" cy="2767965"/>
                        </a:xfrm>
                      </wpg:grpSpPr>
                      <wps:wsp>
                        <wps:cNvPr id="78" name="Isosceles Triangle 78"/>
                        <wps:cNvSpPr/>
                        <wps:spPr>
                          <a:xfrm>
                            <a:off x="3376246" y="2507359"/>
                            <a:ext cx="274921" cy="215787"/>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oup 80"/>
                        <wpg:cNvGrpSpPr/>
                        <wpg:grpSpPr>
                          <a:xfrm>
                            <a:off x="0" y="0"/>
                            <a:ext cx="4721225" cy="2767965"/>
                            <a:chOff x="0" y="0"/>
                            <a:chExt cx="4721225" cy="2767965"/>
                          </a:xfrm>
                        </wpg:grpSpPr>
                        <wpg:grpSp>
                          <wpg:cNvPr id="71" name="Group 71"/>
                          <wpg:cNvGrpSpPr/>
                          <wpg:grpSpPr>
                            <a:xfrm>
                              <a:off x="0" y="0"/>
                              <a:ext cx="4721225" cy="2767965"/>
                              <a:chOff x="0" y="0"/>
                              <a:chExt cx="4721816" cy="2768042"/>
                            </a:xfrm>
                          </wpg:grpSpPr>
                          <wpg:grpSp>
                            <wpg:cNvPr id="69" name="Group 69"/>
                            <wpg:cNvGrpSpPr/>
                            <wpg:grpSpPr>
                              <a:xfrm>
                                <a:off x="0" y="0"/>
                                <a:ext cx="4721816" cy="2768042"/>
                                <a:chOff x="0" y="0"/>
                                <a:chExt cx="4721816" cy="2768042"/>
                              </a:xfrm>
                            </wpg:grpSpPr>
                            <wps:wsp>
                              <wps:cNvPr id="15" name="Cylinder 15"/>
                              <wps:cNvSpPr/>
                              <wps:spPr>
                                <a:xfrm rot="902769">
                                  <a:off x="3579718" y="112497"/>
                                  <a:ext cx="582295" cy="2462014"/>
                                </a:xfrm>
                                <a:prstGeom prst="can">
                                  <a:avLst/>
                                </a:prstGeom>
                                <a:noFill/>
                                <a:ln w="1270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Straight Connector 228"/>
                              <wps:cNvCnPr/>
                              <wps:spPr>
                                <a:xfrm>
                                  <a:off x="4459503" y="308646"/>
                                  <a:ext cx="8468" cy="1352057"/>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227" name="Text Box 227"/>
                              <wps:cNvSpPr txBox="1">
                                <a:spLocks/>
                              </wps:cNvSpPr>
                              <wps:spPr>
                                <a:xfrm>
                                  <a:off x="4093166" y="1401888"/>
                                  <a:ext cx="628650" cy="278130"/>
                                </a:xfrm>
                                <a:prstGeom prst="rect">
                                  <a:avLst/>
                                </a:prstGeom>
                                <a:noFill/>
                                <a:ln>
                                  <a:noFill/>
                                </a:ln>
                                <a:effectLst/>
                              </wps:spPr>
                              <wps:txbx>
                                <w:txbxContent>
                                  <w:p w14:paraId="0401955E" w14:textId="77777777" w:rsidR="008914FB" w:rsidRPr="00946EC5" w:rsidRDefault="008914FB" w:rsidP="00351E79">
                                    <w:pPr>
                                      <w:rPr>
                                        <w:rFonts w:cs="Arial"/>
                                        <w:sz w:val="16"/>
                                      </w:rPr>
                                    </w:pPr>
                                    <w:r w:rsidRPr="00946EC5">
                                      <w:rPr>
                                        <w:rFonts w:cs="Arial"/>
                                        <w:sz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a:spLocks/>
                              </wps:cNvSpPr>
                              <wps:spPr>
                                <a:xfrm rot="17173258">
                                  <a:off x="2891754" y="1662939"/>
                                  <a:ext cx="893445" cy="264795"/>
                                </a:xfrm>
                                <a:prstGeom prst="rect">
                                  <a:avLst/>
                                </a:prstGeom>
                                <a:noFill/>
                                <a:ln>
                                  <a:noFill/>
                                </a:ln>
                                <a:effectLst/>
                              </wps:spPr>
                              <wps:txbx>
                                <w:txbxContent>
                                  <w:p w14:paraId="66C44703" w14:textId="77777777" w:rsidR="008914FB" w:rsidRPr="00E05F77" w:rsidRDefault="008914FB" w:rsidP="00351E79">
                                    <w:pPr>
                                      <w:rPr>
                                        <w:rFonts w:cs="Arial"/>
                                      </w:rPr>
                                    </w:pPr>
                                    <w:r>
                                      <w:t xml:space="preserve">       </w:t>
                                    </w:r>
                                    <w:r w:rsidRPr="00946EC5">
                                      <w:rPr>
                                        <w:rFonts w:cs="Arial"/>
                                        <w:sz w:val="18"/>
                                      </w:rPr>
                                      <w:t>1.</w:t>
                                    </w:r>
                                    <w:r>
                                      <w:rPr>
                                        <w:rFonts w:cs="Arial"/>
                                        <w:sz w:val="18"/>
                                      </w:rPr>
                                      <w:t xml:space="preserve">35 </w:t>
                                    </w:r>
                                    <w:r w:rsidRPr="00946EC5">
                                      <w:rPr>
                                        <w:rFonts w:cs="Arial"/>
                                        <w:sz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Straight Arrow Connector 229"/>
                              <wps:cNvCnPr/>
                              <wps:spPr>
                                <a:xfrm flipV="1">
                                  <a:off x="3239342" y="1197085"/>
                                  <a:ext cx="341444" cy="1198805"/>
                                </a:xfrm>
                                <a:prstGeom prst="straightConnector1">
                                  <a:avLst/>
                                </a:prstGeom>
                                <a:ln w="12700">
                                  <a:solidFill>
                                    <a:schemeClr val="tx1"/>
                                  </a:solidFill>
                                  <a:prstDash val="dash"/>
                                  <a:headEnd type="triangle"/>
                                  <a:tailEnd type="triangle"/>
                                </a:ln>
                              </wps:spPr>
                              <wps:style>
                                <a:lnRef idx="2">
                                  <a:schemeClr val="accent1"/>
                                </a:lnRef>
                                <a:fillRef idx="0">
                                  <a:schemeClr val="accent1"/>
                                </a:fillRef>
                                <a:effectRef idx="1">
                                  <a:schemeClr val="accent1"/>
                                </a:effectRef>
                                <a:fontRef idx="minor">
                                  <a:schemeClr val="tx1"/>
                                </a:fontRef>
                              </wps:style>
                              <wps:bodyPr/>
                            </wps:wsp>
                            <wpg:grpSp>
                              <wpg:cNvPr id="68" name="Group 68"/>
                              <wpg:cNvGrpSpPr/>
                              <wpg:grpSpPr>
                                <a:xfrm>
                                  <a:off x="0" y="0"/>
                                  <a:ext cx="3619324" cy="2768042"/>
                                  <a:chOff x="0" y="43"/>
                                  <a:chExt cx="3619324" cy="2768042"/>
                                </a:xfrm>
                              </wpg:grpSpPr>
                              <wps:wsp>
                                <wps:cNvPr id="59" name="Isosceles Triangle 59"/>
                                <wps:cNvSpPr/>
                                <wps:spPr>
                                  <a:xfrm>
                                    <a:off x="989399" y="2552820"/>
                                    <a:ext cx="274955" cy="21526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ylinder 13"/>
                                <wps:cNvSpPr/>
                                <wps:spPr>
                                  <a:xfrm rot="20411003">
                                    <a:off x="426567" y="43"/>
                                    <a:ext cx="528320" cy="2595344"/>
                                  </a:xfrm>
                                  <a:prstGeom prst="can">
                                    <a:avLst/>
                                  </a:prstGeom>
                                  <a:noFill/>
                                  <a:ln w="1270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923054" y="1145164"/>
                                    <a:ext cx="641754" cy="45719"/>
                                  </a:xfrm>
                                  <a:prstGeom prst="rect">
                                    <a:avLst/>
                                  </a:prstGeom>
                                  <a:blipFill>
                                    <a:blip r:embed="rId12"/>
                                    <a:tile tx="0" ty="0" sx="100000" sy="100000" flip="none" algn="tl"/>
                                  </a:blip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942234" y="1127856"/>
                                    <a:ext cx="677090" cy="62532"/>
                                  </a:xfrm>
                                  <a:prstGeom prst="rect">
                                    <a:avLst/>
                                  </a:prstGeom>
                                  <a:blipFill>
                                    <a:blip r:embed="rId12"/>
                                    <a:tile tx="0" ty="0" sx="100000" sy="100000" flip="none" algn="tl"/>
                                  </a:blip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1482655" y="741328"/>
                                    <a:ext cx="1463090" cy="1981937"/>
                                    <a:chOff x="0" y="0"/>
                                    <a:chExt cx="1463090" cy="1981937"/>
                                  </a:xfrm>
                                  <a:solidFill>
                                    <a:schemeClr val="tx1">
                                      <a:lumMod val="50000"/>
                                      <a:lumOff val="50000"/>
                                    </a:schemeClr>
                                  </a:solidFill>
                                </wpg:grpSpPr>
                                <wps:wsp>
                                  <wps:cNvPr id="22" name="Oval 22"/>
                                  <wps:cNvSpPr/>
                                  <wps:spPr>
                                    <a:xfrm>
                                      <a:off x="605754" y="0"/>
                                      <a:ext cx="224155" cy="31559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49038" y="374990"/>
                                      <a:ext cx="571075" cy="79644"/>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842287" y="374990"/>
                                      <a:ext cx="571075" cy="79644"/>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367273" y="374990"/>
                                      <a:ext cx="95817" cy="9312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374990"/>
                                      <a:ext cx="95817" cy="9312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rot="16759687">
                                      <a:off x="272590" y="1319678"/>
                                      <a:ext cx="570865" cy="18941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rot="4512986">
                                      <a:off x="646138" y="1326889"/>
                                      <a:ext cx="570865" cy="189230"/>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rot="5019635">
                                      <a:off x="718252" y="1606689"/>
                                      <a:ext cx="508674" cy="132737"/>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rot="6003601">
                                      <a:off x="232206" y="1619671"/>
                                      <a:ext cx="508674" cy="132737"/>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946130" y="1889375"/>
                                      <a:ext cx="266466" cy="92562"/>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236533" y="1889375"/>
                                      <a:ext cx="266466" cy="92562"/>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467296" y="302877"/>
                                      <a:ext cx="499691" cy="107416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 53"/>
                                <wpg:cNvGrpSpPr/>
                                <wpg:grpSpPr>
                                  <a:xfrm>
                                    <a:off x="885555" y="1174009"/>
                                    <a:ext cx="267335" cy="1309581"/>
                                    <a:chOff x="0" y="47608"/>
                                    <a:chExt cx="264795" cy="1294881"/>
                                  </a:xfrm>
                                </wpg:grpSpPr>
                                <wps:wsp>
                                  <wps:cNvPr id="225" name="Straight Arrow Connector 225"/>
                                  <wps:cNvCnPr/>
                                  <wps:spPr>
                                    <a:xfrm flipV="1">
                                      <a:off x="234642" y="47608"/>
                                      <a:ext cx="0" cy="1294881"/>
                                    </a:xfrm>
                                    <a:prstGeom prst="straightConnector1">
                                      <a:avLst/>
                                    </a:prstGeom>
                                    <a:ln w="12700">
                                      <a:solidFill>
                                        <a:schemeClr val="tx1"/>
                                      </a:solidFill>
                                      <a:prstDash val="dash"/>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26" name="Text Box 226"/>
                                  <wps:cNvSpPr txBox="1">
                                    <a:spLocks/>
                                  </wps:cNvSpPr>
                                  <wps:spPr>
                                    <a:xfrm rot="16200000">
                                      <a:off x="-314325" y="657751"/>
                                      <a:ext cx="893445" cy="264795"/>
                                    </a:xfrm>
                                    <a:prstGeom prst="rect">
                                      <a:avLst/>
                                    </a:prstGeom>
                                    <a:noFill/>
                                    <a:ln>
                                      <a:noFill/>
                                    </a:ln>
                                    <a:effectLst/>
                                  </wps:spPr>
                                  <wps:txbx>
                                    <w:txbxContent>
                                      <w:p w14:paraId="7F34B92F" w14:textId="77777777" w:rsidR="008914FB" w:rsidRPr="00E05F77" w:rsidRDefault="008914FB" w:rsidP="00351E79">
                                        <w:pPr>
                                          <w:rPr>
                                            <w:rFonts w:cs="Arial"/>
                                          </w:rPr>
                                        </w:pPr>
                                        <w:r>
                                          <w:t xml:space="preserve">       </w:t>
                                        </w:r>
                                        <w:r w:rsidRPr="00946EC5">
                                          <w:rPr>
                                            <w:rFonts w:cs="Arial"/>
                                            <w:sz w:val="18"/>
                                          </w:rPr>
                                          <w:t>1.40</w:t>
                                        </w:r>
                                        <w:r>
                                          <w:rPr>
                                            <w:rFonts w:cs="Arial"/>
                                            <w:sz w:val="18"/>
                                          </w:rPr>
                                          <w:t xml:space="preserve"> </w:t>
                                        </w:r>
                                        <w:r w:rsidRPr="00946EC5">
                                          <w:rPr>
                                            <w:rFonts w:cs="Arial"/>
                                            <w:sz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a:spLocks/>
                                </wps:cNvSpPr>
                                <wps:spPr>
                                  <a:xfrm>
                                    <a:off x="0" y="1338428"/>
                                    <a:ext cx="628596" cy="278117"/>
                                  </a:xfrm>
                                  <a:prstGeom prst="rect">
                                    <a:avLst/>
                                  </a:prstGeom>
                                  <a:noFill/>
                                  <a:ln>
                                    <a:noFill/>
                                  </a:ln>
                                  <a:effectLst/>
                                </wps:spPr>
                                <wps:txbx>
                                  <w:txbxContent>
                                    <w:p w14:paraId="611AE153" w14:textId="77777777" w:rsidR="008914FB" w:rsidRPr="00946EC5" w:rsidRDefault="008914FB" w:rsidP="005D52CC">
                                      <w:pPr>
                                        <w:rPr>
                                          <w:rFonts w:cs="Arial"/>
                                          <w:sz w:val="16"/>
                                        </w:rPr>
                                      </w:pPr>
                                      <w:r w:rsidRPr="00946EC5">
                                        <w:rPr>
                                          <w:rFonts w:cs="Arial"/>
                                          <w:sz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31730" y="224994"/>
                                    <a:ext cx="8467" cy="1351992"/>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grpSp>
                            <wps:wsp>
                              <wps:cNvPr id="45" name="Oval 45"/>
                              <wps:cNvSpPr/>
                              <wps:spPr>
                                <a:xfrm>
                                  <a:off x="3458567" y="2460515"/>
                                  <a:ext cx="105207" cy="95192"/>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Oval 56"/>
                            <wps:cNvSpPr/>
                            <wps:spPr>
                              <a:xfrm>
                                <a:off x="1070165" y="2492245"/>
                                <a:ext cx="105207" cy="95192"/>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1" name="Text Box 231"/>
                          <wps:cNvSpPr txBox="1">
                            <a:spLocks/>
                          </wps:cNvSpPr>
                          <wps:spPr>
                            <a:xfrm rot="17128221">
                              <a:off x="3677335" y="555877"/>
                              <a:ext cx="693420" cy="264795"/>
                            </a:xfrm>
                            <a:prstGeom prst="rect">
                              <a:avLst/>
                            </a:prstGeom>
                            <a:noFill/>
                            <a:ln>
                              <a:noFill/>
                            </a:ln>
                            <a:effectLst/>
                          </wps:spPr>
                          <wps:txbx>
                            <w:txbxContent>
                              <w:p w14:paraId="6C1633AC" w14:textId="77777777" w:rsidR="008914FB" w:rsidRPr="00946EC5" w:rsidRDefault="008914FB" w:rsidP="00351E79">
                                <w:pPr>
                                  <w:rPr>
                                    <w:rFonts w:cs="Arial"/>
                                    <w:sz w:val="20"/>
                                  </w:rPr>
                                </w:pPr>
                                <w:r w:rsidRPr="00946EC5">
                                  <w:rPr>
                                    <w:rFonts w:cs="Arial"/>
                                    <w:sz w:val="20"/>
                                  </w:rPr>
                                  <w:t>1250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a:spLocks/>
                          </wps:cNvSpPr>
                          <wps:spPr>
                            <a:xfrm rot="4140600">
                              <a:off x="105255" y="467068"/>
                              <a:ext cx="693420" cy="264795"/>
                            </a:xfrm>
                            <a:prstGeom prst="rect">
                              <a:avLst/>
                            </a:prstGeom>
                            <a:noFill/>
                            <a:ln>
                              <a:noFill/>
                            </a:ln>
                            <a:effectLst/>
                          </wps:spPr>
                          <wps:txbx>
                            <w:txbxContent>
                              <w:p w14:paraId="6B312836" w14:textId="77777777" w:rsidR="008914FB" w:rsidRPr="00946EC5" w:rsidRDefault="008914FB" w:rsidP="00CE3FD4">
                                <w:pPr>
                                  <w:rPr>
                                    <w:rFonts w:cs="Arial"/>
                                    <w:sz w:val="20"/>
                                  </w:rPr>
                                </w:pPr>
                                <w:r w:rsidRPr="00946EC5">
                                  <w:rPr>
                                    <w:rFonts w:cs="Arial"/>
                                    <w:sz w:val="20"/>
                                  </w:rPr>
                                  <w:t>1250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2F32B6" id="Group 82" o:spid="_x0000_s1066" style="position:absolute;left:0;text-align:left;margin-left:84pt;margin-top:12.1pt;width:352.05pt;height:206.4pt;z-index:251627520;mso-width-relative:margin;mso-height-relative:margin" coordsize="47212,27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8" o:spid="_x0000_s1067" type="#_x0000_t5" style="position:absolute;left:33762;top:25073;width:2749;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" filled="f" strokecolor="black [3213]" strokeweight="1pt"/>
                <v:group id="Group 80" o:spid="_x0000_s1068" style="position:absolute;width:47212;height:27679" coordsize="47212,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1" o:spid="_x0000_s1069" style="position:absolute;width:47212;height:27679" coordsize="47218,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69" o:spid="_x0000_s1070" style="position:absolute;width:47218;height:27680" coordsize="47218,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5" o:spid="_x0000_s1071" type="#_x0000_t22" style="position:absolute;left:35797;top:1124;width:5823;height:24621;rotation:9860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" adj="1277" filled="f" strokecolor="black [3200]" strokeweight="1pt">
                        <v:stroke joinstyle="miter"/>
                      </v:shape>
                      <v:line id="Straight Connector 228" o:spid="_x0000_s1072" style="position:absolute;visibility:visible;mso-wrap-style:square" from="44595,3086" to="44679,1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" strokecolor="black [3213]" strokeweight="1pt">
                        <v:stroke dashstyle="dash" joinstyle="miter"/>
                      </v:line>
                      <v:shape id="Text Box 227" o:spid="_x0000_s1073" type="#_x0000_t202" style="position:absolute;left:40931;top:14018;width:628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" filled="f" stroked="f">
                        <v:path arrowok="t"/>
                        <v:textbox>
                          <w:txbxContent>
                            <w:p w14:paraId="0401955E" w14:textId="77777777" w:rsidR="008914FB" w:rsidRPr="00946EC5" w:rsidRDefault="008914FB" w:rsidP="00351E79">
                              <w:pPr>
                                <w:rPr>
                                  <w:rFonts w:cs="Arial"/>
                                  <w:sz w:val="16"/>
                                </w:rPr>
                              </w:pPr>
                              <w:r w:rsidRPr="00946EC5">
                                <w:rPr>
                                  <w:rFonts w:cs="Arial"/>
                                  <w:sz w:val="16"/>
                                </w:rPr>
                                <w:t>15.0°</w:t>
                              </w:r>
                            </w:p>
                          </w:txbxContent>
                        </v:textbox>
                      </v:shape>
                      <v:shape id="Text Box 230" o:spid="_x0000_s1074" type="#_x0000_t202" style="position:absolute;left:28917;top:16629;width:8934;height:2648;rotation:-48351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" filled="f" stroked="f">
                        <v:path arrowok="t"/>
                        <v:textbox>
                          <w:txbxContent>
                            <w:p w14:paraId="66C44703" w14:textId="77777777" w:rsidR="008914FB" w:rsidRPr="00E05F77" w:rsidRDefault="008914FB" w:rsidP="00351E79">
                              <w:pPr>
                                <w:rPr>
                                  <w:rFonts w:cs="Arial"/>
                                </w:rPr>
                              </w:pPr>
                              <w:r>
                                <w:t xml:space="preserve">       </w:t>
                              </w:r>
                              <w:r w:rsidRPr="00946EC5">
                                <w:rPr>
                                  <w:rFonts w:cs="Arial"/>
                                  <w:sz w:val="18"/>
                                </w:rPr>
                                <w:t>1.</w:t>
                              </w:r>
                              <w:r>
                                <w:rPr>
                                  <w:rFonts w:cs="Arial"/>
                                  <w:sz w:val="18"/>
                                </w:rPr>
                                <w:t xml:space="preserve">35 </w:t>
                              </w:r>
                              <w:r w:rsidRPr="00946EC5">
                                <w:rPr>
                                  <w:rFonts w:cs="Arial"/>
                                  <w:sz w:val="18"/>
                                </w:rPr>
                                <w:t>m</w:t>
                              </w:r>
                            </w:p>
                          </w:txbxContent>
                        </v:textbox>
                      </v:shape>
                      <v:shape id="Straight Arrow Connector 229" o:spid="_x0000_s1075" type="#_x0000_t32" style="position:absolute;left:32393;top:11970;width:3414;height:119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" strokecolor="black [3213]" strokeweight="1pt">
                        <v:stroke dashstyle="dash" startarrow="block" endarrow="block" joinstyle="miter"/>
                      </v:shape>
                      <v:group id="Group 68" o:spid="_x0000_s1076" style="position:absolute;width:36193;height:27680" coordorigin="" coordsize="36193,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Isosceles Triangle 59" o:spid="_x0000_s1077" type="#_x0000_t5" style="position:absolute;left:9893;top:25528;width:2750;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" filled="f" strokecolor="black [3213]" strokeweight="1pt"/>
                        <v:shape id="Cylinder 13" o:spid="_x0000_s1078" type="#_x0000_t22" style="position:absolute;left:4265;width:5283;height:25953;rotation:-1298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" adj="1099" filled="f" strokecolor="black [3200]" strokeweight="1pt">
                          <v:stroke joinstyle="miter"/>
                        </v:shape>
                        <v:rect id="Rectangle 20" o:spid="_x0000_s1079" style="position:absolute;left:9230;top:11451;width:64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" strokecolor="#a5a5a5 [2092]" strokeweight=".5pt">
                          <v:fill r:id="rId13" o:title="" recolor="t" rotate="t" type="tile"/>
                        </v:rect>
                        <v:rect id="Rectangle 21" o:spid="_x0000_s1080" style="position:absolute;left:29422;top:11278;width:6771;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" strokecolor="#a5a5a5 [2092]" strokeweight=".5pt">
                          <v:fill r:id="rId13" o:title="" recolor="t" rotate="t" type="tile"/>
                        </v:rect>
                        <v:group id="Group 61" o:spid="_x0000_s1081" style="position:absolute;left:14826;top:7413;width:14631;height:19819" coordsize="14630,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22" o:spid="_x0000_s1082" style="position:absolute;left:6057;width:2242;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" filled="f" strokecolor="#5a5a5a [2109]" strokeweight=".5pt">
                            <v:stroke joinstyle="miter"/>
                          </v:oval>
                          <v:oval id="Oval 24" o:spid="_x0000_s1083" style="position:absolute;left:490;top:3749;width:5711;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" filled="f" strokecolor="#5a5a5a [2109]" strokeweight=".5pt">
                            <v:stroke joinstyle="miter"/>
                          </v:oval>
                          <v:oval id="Oval 25" o:spid="_x0000_s1084" style="position:absolute;left:8422;top:3749;width:5711;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" filled="f" strokecolor="#5a5a5a [2109]" strokeweight=".5pt">
                            <v:stroke joinstyle="miter"/>
                          </v:oval>
                          <v:oval id="Oval 30" o:spid="_x0000_s1085" style="position:absolute;left:13672;top:3749;width:958;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" filled="f" strokecolor="#5a5a5a [2109]" strokeweight=".5pt">
                            <v:stroke joinstyle="miter"/>
                          </v:oval>
                          <v:oval id="Oval 31" o:spid="_x0000_s1086" style="position:absolute;top:3749;width:958;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" filled="f" strokecolor="#5a5a5a [2109]" strokeweight=".5pt">
                            <v:stroke joinstyle="miter"/>
                          </v:oval>
                          <v:oval id="Oval 26" o:spid="_x0000_s1087" style="position:absolute;left:2725;top:13197;width:5709;height:1894;rotation:-52869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" filled="f" strokecolor="#5a5a5a [2109]" strokeweight=".5pt">
                            <v:stroke joinstyle="miter"/>
                          </v:oval>
                          <v:oval id="Oval 27" o:spid="_x0000_s1088" style="position:absolute;left:6460;top:13269;width:5709;height:1892;rotation:49293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" filled="f" strokecolor="#5a5a5a [2109]" strokeweight=".5pt">
                            <v:stroke joinstyle="miter"/>
                          </v:oval>
                          <v:oval id="Oval 48" o:spid="_x0000_s1089" style="position:absolute;left:7183;top:16066;width:5086;height:1327;rotation:5482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" filled="f" strokecolor="#5a5a5a [2109]" strokeweight=".5pt">
                            <v:stroke joinstyle="miter"/>
                          </v:oval>
                          <v:oval id="Oval 49" o:spid="_x0000_s1090" style="position:absolute;left:2322;top:16196;width:5086;height:1328;rotation:65575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" filled="f" strokecolor="#5a5a5a [2109]" strokeweight=".5pt">
                            <v:stroke joinstyle="miter"/>
                          </v:oval>
                          <v:oval id="Oval 50" o:spid="_x0000_s1091" style="position:absolute;left:9461;top:18893;width:2664;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" filled="f" strokecolor="#5a5a5a [2109]" strokeweight=".5pt">
                            <v:stroke joinstyle="miter"/>
                          </v:oval>
                          <v:oval id="Oval 51" o:spid="_x0000_s1092" style="position:absolute;left:2365;top:18893;width:2664;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" filled="f" strokecolor="#5a5a5a [2109]" strokeweight=".5pt">
                            <v:stroke joinstyle="miter"/>
                          </v:oval>
                          <v:oval id="Oval 23" o:spid="_x0000_s1093" style="position:absolute;left:4672;top:3028;width:4997;height:10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" filled="f" strokecolor="#5a5a5a [2109]" strokeweight=".5pt">
                            <v:stroke joinstyle="miter"/>
                          </v:oval>
                        </v:group>
                        <v:group id="Group 53" o:spid="_x0000_s1094" style="position:absolute;left:8855;top:11740;width:2673;height:13095" coordorigin=",476" coordsize="2647,1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Straight Arrow Connector 225" o:spid="_x0000_s1095" type="#_x0000_t32" style="position:absolute;left:2346;top:476;width:0;height:12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" strokecolor="black [3213]" strokeweight="1pt">
                            <v:stroke dashstyle="dash" startarrow="block" endarrow="block" joinstyle="miter"/>
                          </v:shape>
                          <v:shape id="Text Box 226" o:spid="_x0000_s1096" type="#_x0000_t202" style="position:absolute;left:-3143;top:6577;width:8934;height:26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" filled="f" stroked="f">
                            <v:path arrowok="t"/>
                            <v:textbox>
                              <w:txbxContent>
                                <w:p w14:paraId="7F34B92F" w14:textId="77777777" w:rsidR="008914FB" w:rsidRPr="00E05F77" w:rsidRDefault="008914FB" w:rsidP="00351E79">
                                  <w:pPr>
                                    <w:rPr>
                                      <w:rFonts w:cs="Arial"/>
                                    </w:rPr>
                                  </w:pPr>
                                  <w:r>
                                    <w:t xml:space="preserve">       </w:t>
                                  </w:r>
                                  <w:r w:rsidRPr="00946EC5">
                                    <w:rPr>
                                      <w:rFonts w:cs="Arial"/>
                                      <w:sz w:val="18"/>
                                    </w:rPr>
                                    <w:t>1.40</w:t>
                                  </w:r>
                                  <w:r>
                                    <w:rPr>
                                      <w:rFonts w:cs="Arial"/>
                                      <w:sz w:val="18"/>
                                    </w:rPr>
                                    <w:t xml:space="preserve"> </w:t>
                                  </w:r>
                                  <w:r w:rsidRPr="00946EC5">
                                    <w:rPr>
                                      <w:rFonts w:cs="Arial"/>
                                      <w:sz w:val="18"/>
                                    </w:rPr>
                                    <w:t>m</w:t>
                                  </w:r>
                                </w:p>
                              </w:txbxContent>
                            </v:textbox>
                          </v:shape>
                        </v:group>
                        <v:shape id="Text Box 54" o:spid="_x0000_s1097" type="#_x0000_t202" style="position:absolute;top:13384;width:628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8UwwAAANsAAAAPAAAAZHJzL2Rvd25yZXYueG1sRI/dagIx&#10;FITvC75DOIJ3NavY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S6wPFMMAAADbAAAADwAA&#10;AAAAAAAAAAAAAAAHAgAAZHJzL2Rvd25yZXYueG1sUEsFBgAAAAADAAMAtwAAAPcCAAAAAA==&#10;" filled="f" stroked="f">
                          <v:path arrowok="t"/>
                          <v:textbox>
                            <w:txbxContent>
                              <w:p w14:paraId="611AE153" w14:textId="77777777" w:rsidR="008914FB" w:rsidRPr="00946EC5" w:rsidRDefault="008914FB" w:rsidP="005D52CC">
                                <w:pPr>
                                  <w:rPr>
                                    <w:rFonts w:cs="Arial"/>
                                    <w:sz w:val="16"/>
                                  </w:rPr>
                                </w:pPr>
                                <w:r w:rsidRPr="00946EC5">
                                  <w:rPr>
                                    <w:rFonts w:cs="Arial"/>
                                    <w:sz w:val="16"/>
                                  </w:rPr>
                                  <w:t>15.0°</w:t>
                                </w:r>
                              </w:p>
                            </w:txbxContent>
                          </v:textbox>
                        </v:shape>
                        <v:line id="Straight Connector 55" o:spid="_x0000_s1098" style="position:absolute;visibility:visible;mso-wrap-style:square" from="317,2249" to="401,1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" strokecolor="black [3213]" strokeweight="1pt">
                          <v:stroke dashstyle="dash" joinstyle="miter"/>
                        </v:line>
                      </v:group>
                      <v:oval id="Oval 45" o:spid="_x0000_s1099" style="position:absolute;left:34585;top:24605;width:10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" fillcolor="#f2f2f2 [3052]" strokecolor="black [3213]" strokeweight="1pt">
                        <v:stroke joinstyle="miter"/>
                      </v:oval>
                    </v:group>
                    <v:oval id="Oval 56" o:spid="_x0000_s1100" style="position:absolute;left:10701;top:24922;width:10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" fillcolor="#f2f2f2 [3052]" strokecolor="black [3213]" strokeweight="1pt">
                      <v:stroke joinstyle="miter"/>
                    </v:oval>
                  </v:group>
                  <v:shape id="Text Box 231" o:spid="_x0000_s1101" type="#_x0000_t202" style="position:absolute;left:36773;top:5558;width:6934;height:2648;rotation:-4884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" filled="f" stroked="f">
                    <v:path arrowok="t"/>
                    <v:textbox>
                      <w:txbxContent>
                        <w:p w14:paraId="6C1633AC" w14:textId="77777777" w:rsidR="008914FB" w:rsidRPr="00946EC5" w:rsidRDefault="008914FB" w:rsidP="00351E79">
                          <w:pPr>
                            <w:rPr>
                              <w:rFonts w:cs="Arial"/>
                              <w:sz w:val="20"/>
                            </w:rPr>
                          </w:pPr>
                          <w:r w:rsidRPr="00946EC5">
                            <w:rPr>
                              <w:rFonts w:cs="Arial"/>
                              <w:sz w:val="20"/>
                            </w:rPr>
                            <w:t>1250 kg</w:t>
                          </w:r>
                        </w:p>
                      </w:txbxContent>
                    </v:textbox>
                  </v:shape>
                  <v:shape id="Text Box 79" o:spid="_x0000_s1102" type="#_x0000_t202" style="position:absolute;left:1052;top:4670;width:6934;height:2648;rotation:4522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" filled="f" stroked="f">
                    <v:path arrowok="t"/>
                    <v:textbox>
                      <w:txbxContent>
                        <w:p w14:paraId="6B312836" w14:textId="77777777" w:rsidR="008914FB" w:rsidRPr="00946EC5" w:rsidRDefault="008914FB" w:rsidP="00CE3FD4">
                          <w:pPr>
                            <w:rPr>
                              <w:rFonts w:cs="Arial"/>
                              <w:sz w:val="20"/>
                            </w:rPr>
                          </w:pPr>
                          <w:r w:rsidRPr="00946EC5">
                            <w:rPr>
                              <w:rFonts w:cs="Arial"/>
                              <w:sz w:val="20"/>
                            </w:rPr>
                            <w:t>1250 kg</w:t>
                          </w:r>
                        </w:p>
                      </w:txbxContent>
                    </v:textbox>
                  </v:shape>
                </v:group>
              </v:group>
            </w:pict>
          </mc:Fallback>
        </mc:AlternateContent>
      </w:r>
    </w:p>
    <w:p w14:paraId="55DF9A43" w14:textId="1642211F" w:rsidR="00351E79" w:rsidRPr="00F94E56" w:rsidRDefault="00351E79" w:rsidP="00351E79">
      <w:pPr>
        <w:jc w:val="both"/>
        <w:rPr>
          <w:rFonts w:ascii="Helvetica" w:hAnsi="Helvetica"/>
          <w:szCs w:val="22"/>
        </w:rPr>
      </w:pPr>
    </w:p>
    <w:p w14:paraId="7E2DEB9B" w14:textId="51471AD2" w:rsidR="00351E79" w:rsidRPr="00F94E56" w:rsidRDefault="00351E79" w:rsidP="00351E79">
      <w:pPr>
        <w:jc w:val="both"/>
        <w:rPr>
          <w:rFonts w:ascii="Helvetica" w:hAnsi="Helvetica"/>
          <w:szCs w:val="22"/>
        </w:rPr>
      </w:pPr>
    </w:p>
    <w:p w14:paraId="42B48F65" w14:textId="0E0C7E5F" w:rsidR="00351E79" w:rsidRPr="00F94E56" w:rsidRDefault="00351E79" w:rsidP="00351E79">
      <w:pPr>
        <w:jc w:val="both"/>
        <w:rPr>
          <w:rFonts w:ascii="Helvetica" w:hAnsi="Helvetica"/>
          <w:szCs w:val="22"/>
        </w:rPr>
      </w:pPr>
    </w:p>
    <w:p w14:paraId="23EDF9B9" w14:textId="4BA9107D" w:rsidR="00351E79" w:rsidRPr="00F94E56" w:rsidRDefault="00351E79" w:rsidP="00351E79">
      <w:pPr>
        <w:jc w:val="both"/>
        <w:rPr>
          <w:rFonts w:ascii="Helvetica" w:hAnsi="Helvetica"/>
          <w:szCs w:val="22"/>
        </w:rPr>
      </w:pPr>
    </w:p>
    <w:p w14:paraId="7B91F47D" w14:textId="2F4C2267" w:rsidR="00351E79" w:rsidRPr="00F94E56" w:rsidRDefault="00351E79" w:rsidP="00351E79">
      <w:pPr>
        <w:jc w:val="center"/>
        <w:rPr>
          <w:rFonts w:ascii="Helvetica" w:hAnsi="Helvetica"/>
          <w:b/>
          <w:szCs w:val="22"/>
        </w:rPr>
      </w:pPr>
    </w:p>
    <w:p w14:paraId="295D47C9" w14:textId="1B83BE8A" w:rsidR="00351E79" w:rsidRPr="00F94E56" w:rsidRDefault="00351E79" w:rsidP="00351E79">
      <w:pPr>
        <w:jc w:val="center"/>
        <w:rPr>
          <w:rFonts w:ascii="Helvetica" w:hAnsi="Helvetica"/>
          <w:b/>
          <w:szCs w:val="22"/>
        </w:rPr>
      </w:pPr>
    </w:p>
    <w:p w14:paraId="7A97C4E8" w14:textId="1C901F50" w:rsidR="00351E79" w:rsidRPr="00F94E56" w:rsidRDefault="00351E79" w:rsidP="00351E79">
      <w:pPr>
        <w:jc w:val="center"/>
        <w:rPr>
          <w:rFonts w:ascii="Helvetica" w:hAnsi="Helvetica"/>
          <w:b/>
          <w:szCs w:val="22"/>
        </w:rPr>
      </w:pPr>
    </w:p>
    <w:p w14:paraId="2B69DEC9" w14:textId="22CD8DAD" w:rsidR="00351E79" w:rsidRPr="00F94E56" w:rsidRDefault="00351E79" w:rsidP="00351E79">
      <w:pPr>
        <w:jc w:val="center"/>
        <w:rPr>
          <w:rFonts w:ascii="Helvetica" w:hAnsi="Helvetica"/>
          <w:b/>
          <w:szCs w:val="22"/>
        </w:rPr>
      </w:pPr>
    </w:p>
    <w:p w14:paraId="17948B15" w14:textId="70448E20" w:rsidR="00351E79" w:rsidRPr="00F94E56" w:rsidRDefault="00351E79" w:rsidP="00351E79">
      <w:pPr>
        <w:jc w:val="center"/>
        <w:rPr>
          <w:rFonts w:ascii="Helvetica" w:hAnsi="Helvetica"/>
          <w:b/>
          <w:szCs w:val="22"/>
        </w:rPr>
      </w:pPr>
    </w:p>
    <w:p w14:paraId="38A851BD" w14:textId="4560953D" w:rsidR="00351E79" w:rsidRPr="00F94E56" w:rsidRDefault="00351E79" w:rsidP="00351E79">
      <w:pPr>
        <w:jc w:val="center"/>
        <w:rPr>
          <w:rFonts w:ascii="Helvetica" w:hAnsi="Helvetica"/>
          <w:b/>
          <w:szCs w:val="22"/>
        </w:rPr>
      </w:pPr>
    </w:p>
    <w:p w14:paraId="2C54807A" w14:textId="483C9E00" w:rsidR="00351E79" w:rsidRPr="00F94E56" w:rsidRDefault="00351E79" w:rsidP="00351E79">
      <w:pPr>
        <w:jc w:val="center"/>
        <w:rPr>
          <w:rFonts w:ascii="Helvetica" w:hAnsi="Helvetica"/>
          <w:b/>
          <w:szCs w:val="22"/>
        </w:rPr>
      </w:pPr>
    </w:p>
    <w:p w14:paraId="40D1805E" w14:textId="273C56B3" w:rsidR="00351E79" w:rsidRPr="00F94E56" w:rsidRDefault="00351E79" w:rsidP="00351E79">
      <w:pPr>
        <w:jc w:val="center"/>
        <w:rPr>
          <w:rFonts w:ascii="Helvetica" w:hAnsi="Helvetica"/>
          <w:b/>
          <w:szCs w:val="22"/>
        </w:rPr>
      </w:pPr>
    </w:p>
    <w:p w14:paraId="40366AE5" w14:textId="50C25F32" w:rsidR="00351E79" w:rsidRPr="00F94E56" w:rsidRDefault="00351E79" w:rsidP="00351E79">
      <w:pPr>
        <w:jc w:val="center"/>
        <w:rPr>
          <w:rFonts w:ascii="Helvetica" w:hAnsi="Helvetica"/>
          <w:b/>
          <w:szCs w:val="22"/>
        </w:rPr>
      </w:pPr>
    </w:p>
    <w:p w14:paraId="02AF9761" w14:textId="69A78FC7" w:rsidR="00351E79" w:rsidRPr="00F94E56" w:rsidRDefault="00351E79" w:rsidP="00351E79">
      <w:pPr>
        <w:jc w:val="center"/>
        <w:rPr>
          <w:rFonts w:ascii="Helvetica" w:hAnsi="Helvetica"/>
          <w:b/>
          <w:szCs w:val="22"/>
        </w:rPr>
      </w:pPr>
    </w:p>
    <w:p w14:paraId="254F22F5" w14:textId="37F5FF96" w:rsidR="00351E79" w:rsidRPr="00F94E56" w:rsidRDefault="00351E79" w:rsidP="00351E79">
      <w:pPr>
        <w:jc w:val="center"/>
        <w:rPr>
          <w:rFonts w:ascii="Helvetica" w:hAnsi="Helvetica"/>
          <w:b/>
          <w:szCs w:val="22"/>
        </w:rPr>
      </w:pPr>
    </w:p>
    <w:p w14:paraId="67FCC5C1" w14:textId="31013258" w:rsidR="00351E79" w:rsidRPr="00F94E56" w:rsidRDefault="00351E79" w:rsidP="00351E79">
      <w:pPr>
        <w:jc w:val="center"/>
        <w:rPr>
          <w:rFonts w:ascii="Helvetica" w:hAnsi="Helvetica"/>
          <w:b/>
          <w:szCs w:val="22"/>
        </w:rPr>
      </w:pPr>
    </w:p>
    <w:p w14:paraId="673B6928" w14:textId="4E27244E" w:rsidR="00351E79" w:rsidRPr="00F94E56" w:rsidRDefault="00351E79" w:rsidP="00351E79">
      <w:pPr>
        <w:jc w:val="center"/>
        <w:rPr>
          <w:rFonts w:ascii="Helvetica" w:hAnsi="Helvetica"/>
          <w:b/>
          <w:szCs w:val="22"/>
        </w:rPr>
      </w:pPr>
    </w:p>
    <w:p w14:paraId="6D3E20E2" w14:textId="44071999" w:rsidR="00351E79" w:rsidRDefault="00351E79" w:rsidP="00351E79">
      <w:pPr>
        <w:jc w:val="center"/>
        <w:rPr>
          <w:rFonts w:ascii="Helvetica" w:hAnsi="Helvetica"/>
          <w:b/>
          <w:szCs w:val="22"/>
        </w:rPr>
      </w:pPr>
    </w:p>
    <w:p w14:paraId="5F6DD9F2" w14:textId="144F112D" w:rsidR="005D52CC" w:rsidRDefault="005D52CC" w:rsidP="00351E79">
      <w:pPr>
        <w:jc w:val="center"/>
        <w:rPr>
          <w:rFonts w:ascii="Helvetica" w:hAnsi="Helvetica"/>
          <w:b/>
          <w:szCs w:val="22"/>
        </w:rPr>
      </w:pPr>
    </w:p>
    <w:p w14:paraId="3852B348" w14:textId="28F0ACCF" w:rsidR="005D52CC" w:rsidRDefault="005D52CC" w:rsidP="00351E79">
      <w:pPr>
        <w:jc w:val="center"/>
        <w:rPr>
          <w:rFonts w:ascii="Helvetica" w:hAnsi="Helvetica"/>
          <w:b/>
          <w:szCs w:val="22"/>
        </w:rPr>
      </w:pPr>
    </w:p>
    <w:p w14:paraId="4578F3B1" w14:textId="77777777" w:rsidR="005D52CC" w:rsidRPr="00F94E56" w:rsidRDefault="005D52CC" w:rsidP="00351E79">
      <w:pPr>
        <w:jc w:val="center"/>
        <w:rPr>
          <w:rFonts w:ascii="Helvetica" w:hAnsi="Helvetica"/>
          <w:b/>
          <w:szCs w:val="22"/>
        </w:rPr>
      </w:pPr>
    </w:p>
    <w:p w14:paraId="038079E3" w14:textId="742CAD0C" w:rsidR="00351E79" w:rsidRPr="00F94E56" w:rsidRDefault="00351E79" w:rsidP="00351E79">
      <w:pPr>
        <w:jc w:val="center"/>
        <w:rPr>
          <w:rFonts w:ascii="Helvetica" w:hAnsi="Helvetica"/>
          <w:b/>
          <w:szCs w:val="22"/>
        </w:rPr>
      </w:pPr>
    </w:p>
    <w:p w14:paraId="72D0AFA3" w14:textId="157AFF14" w:rsidR="00351E79" w:rsidRDefault="00351E79" w:rsidP="00351E79">
      <w:pPr>
        <w:jc w:val="center"/>
        <w:rPr>
          <w:rFonts w:ascii="Helvetica" w:hAnsi="Helvetica"/>
          <w:b/>
          <w:szCs w:val="22"/>
        </w:rPr>
      </w:pPr>
    </w:p>
    <w:p w14:paraId="76BAF41C" w14:textId="7D33D88B" w:rsidR="00351E79" w:rsidRDefault="00351E79" w:rsidP="00351E79">
      <w:pPr>
        <w:jc w:val="center"/>
        <w:rPr>
          <w:rFonts w:ascii="Helvetica" w:hAnsi="Helvetica"/>
          <w:b/>
          <w:szCs w:val="22"/>
        </w:rPr>
      </w:pPr>
    </w:p>
    <w:p w14:paraId="49074ECC" w14:textId="3866BD27" w:rsidR="00351E79" w:rsidRDefault="00351E79" w:rsidP="00351E79">
      <w:pPr>
        <w:jc w:val="center"/>
        <w:rPr>
          <w:rFonts w:ascii="Helvetica" w:hAnsi="Helvetica"/>
          <w:b/>
          <w:szCs w:val="22"/>
        </w:rPr>
      </w:pPr>
    </w:p>
    <w:p w14:paraId="5873613A" w14:textId="5D65C2AA" w:rsidR="00351E79" w:rsidRDefault="00351E79" w:rsidP="00351E79">
      <w:pPr>
        <w:jc w:val="center"/>
        <w:rPr>
          <w:rFonts w:ascii="Helvetica" w:hAnsi="Helvetica"/>
          <w:b/>
          <w:szCs w:val="22"/>
        </w:rPr>
      </w:pPr>
    </w:p>
    <w:p w14:paraId="23E9D05F" w14:textId="5BEB9378" w:rsidR="00351E79" w:rsidRDefault="00351E79" w:rsidP="00351E79">
      <w:pPr>
        <w:jc w:val="center"/>
        <w:rPr>
          <w:rFonts w:ascii="Helvetica" w:hAnsi="Helvetica"/>
          <w:b/>
          <w:szCs w:val="22"/>
        </w:rPr>
      </w:pPr>
    </w:p>
    <w:p w14:paraId="77853CF4" w14:textId="4D805F17" w:rsidR="00351E79" w:rsidRDefault="00351E79" w:rsidP="00351E79">
      <w:pPr>
        <w:jc w:val="center"/>
        <w:rPr>
          <w:rFonts w:ascii="Helvetica" w:hAnsi="Helvetica"/>
          <w:b/>
          <w:szCs w:val="22"/>
        </w:rPr>
      </w:pPr>
    </w:p>
    <w:p w14:paraId="50CCD856" w14:textId="5D94330F" w:rsidR="00351E79" w:rsidRDefault="00351E79" w:rsidP="00351E79">
      <w:pPr>
        <w:jc w:val="center"/>
        <w:rPr>
          <w:rFonts w:ascii="Helvetica" w:hAnsi="Helvetica"/>
          <w:b/>
          <w:szCs w:val="22"/>
        </w:rPr>
      </w:pPr>
    </w:p>
    <w:p w14:paraId="19779BCC" w14:textId="1CA09051" w:rsidR="00351E79" w:rsidRDefault="00351E79" w:rsidP="00351E79">
      <w:pPr>
        <w:jc w:val="center"/>
        <w:rPr>
          <w:rFonts w:ascii="Helvetica" w:hAnsi="Helvetica"/>
          <w:b/>
          <w:szCs w:val="22"/>
        </w:rPr>
      </w:pPr>
    </w:p>
    <w:p w14:paraId="56CD3789" w14:textId="19D860E2" w:rsidR="00351E79" w:rsidRDefault="00351E79" w:rsidP="00351E79">
      <w:pPr>
        <w:jc w:val="center"/>
        <w:rPr>
          <w:rFonts w:ascii="Helvetica" w:hAnsi="Helvetica"/>
          <w:b/>
          <w:szCs w:val="22"/>
        </w:rPr>
      </w:pPr>
    </w:p>
    <w:p w14:paraId="1D0976F9" w14:textId="0F260321" w:rsidR="00351E79" w:rsidRDefault="00351E79" w:rsidP="00351E79">
      <w:pPr>
        <w:jc w:val="center"/>
        <w:rPr>
          <w:rFonts w:ascii="Helvetica" w:hAnsi="Helvetica"/>
          <w:b/>
          <w:szCs w:val="22"/>
        </w:rPr>
      </w:pPr>
    </w:p>
    <w:p w14:paraId="4052C634" w14:textId="428AA217" w:rsidR="00351E79" w:rsidRDefault="00351E79" w:rsidP="00351E79">
      <w:pPr>
        <w:jc w:val="center"/>
        <w:rPr>
          <w:rFonts w:ascii="Helvetica" w:hAnsi="Helvetica"/>
          <w:b/>
          <w:szCs w:val="22"/>
        </w:rPr>
      </w:pPr>
    </w:p>
    <w:p w14:paraId="5B792718" w14:textId="51DD9C49" w:rsidR="00351E79" w:rsidRDefault="00351E79" w:rsidP="00351E79">
      <w:pPr>
        <w:jc w:val="center"/>
        <w:rPr>
          <w:rFonts w:ascii="Helvetica" w:hAnsi="Helvetica"/>
          <w:b/>
          <w:szCs w:val="22"/>
        </w:rPr>
      </w:pPr>
    </w:p>
    <w:p w14:paraId="3DC16AD2" w14:textId="402BCD03" w:rsidR="00351E79" w:rsidRDefault="00351E79" w:rsidP="00351E79">
      <w:pPr>
        <w:jc w:val="center"/>
        <w:rPr>
          <w:rFonts w:ascii="Helvetica" w:hAnsi="Helvetica"/>
          <w:b/>
          <w:szCs w:val="22"/>
        </w:rPr>
      </w:pPr>
    </w:p>
    <w:p w14:paraId="6B64B3F2" w14:textId="11582C2D" w:rsidR="00351E79" w:rsidRDefault="00351E79" w:rsidP="00351E79">
      <w:pPr>
        <w:jc w:val="center"/>
        <w:rPr>
          <w:rFonts w:ascii="Helvetica" w:hAnsi="Helvetica"/>
          <w:b/>
          <w:szCs w:val="22"/>
        </w:rPr>
      </w:pPr>
    </w:p>
    <w:p w14:paraId="7EA36521" w14:textId="5D6B9853" w:rsidR="00351E79" w:rsidRDefault="00351E79" w:rsidP="00351E79">
      <w:pPr>
        <w:jc w:val="center"/>
        <w:rPr>
          <w:rFonts w:ascii="Helvetica" w:hAnsi="Helvetica"/>
          <w:b/>
          <w:szCs w:val="22"/>
        </w:rPr>
      </w:pPr>
    </w:p>
    <w:p w14:paraId="03BF9361" w14:textId="6785A0F1" w:rsidR="00351E79" w:rsidRDefault="00351E79" w:rsidP="00351E79">
      <w:pPr>
        <w:jc w:val="center"/>
        <w:rPr>
          <w:rFonts w:ascii="Helvetica" w:hAnsi="Helvetica"/>
          <w:b/>
          <w:szCs w:val="22"/>
        </w:rPr>
      </w:pPr>
    </w:p>
    <w:p w14:paraId="0C7C19F1" w14:textId="0FFBE49B" w:rsidR="00351E79" w:rsidRDefault="00351E79" w:rsidP="00351E79">
      <w:pPr>
        <w:jc w:val="center"/>
        <w:rPr>
          <w:rFonts w:ascii="Helvetica" w:hAnsi="Helvetica"/>
          <w:b/>
          <w:szCs w:val="22"/>
        </w:rPr>
      </w:pPr>
    </w:p>
    <w:p w14:paraId="4D7DCEAC" w14:textId="6E6E7772" w:rsidR="00351E79" w:rsidRDefault="00351E79" w:rsidP="00351E79">
      <w:pPr>
        <w:jc w:val="center"/>
        <w:rPr>
          <w:rFonts w:ascii="Helvetica" w:hAnsi="Helvetica"/>
          <w:b/>
          <w:szCs w:val="22"/>
        </w:rPr>
      </w:pPr>
    </w:p>
    <w:p w14:paraId="1EE93DE3" w14:textId="74F7EF79" w:rsidR="00351E79" w:rsidRDefault="00351E79" w:rsidP="00351E79">
      <w:pPr>
        <w:jc w:val="center"/>
        <w:rPr>
          <w:rFonts w:ascii="Helvetica" w:hAnsi="Helvetica"/>
          <w:b/>
          <w:szCs w:val="22"/>
        </w:rPr>
      </w:pPr>
    </w:p>
    <w:p w14:paraId="66AAF622" w14:textId="47B155E3" w:rsidR="00351E79" w:rsidRDefault="00351E79" w:rsidP="00351E79">
      <w:pPr>
        <w:jc w:val="center"/>
        <w:rPr>
          <w:rFonts w:ascii="Helvetica" w:hAnsi="Helvetica"/>
          <w:b/>
          <w:szCs w:val="22"/>
        </w:rPr>
      </w:pPr>
    </w:p>
    <w:p w14:paraId="7938AFA4" w14:textId="0EB7200A" w:rsidR="00351E79" w:rsidRDefault="00351E79" w:rsidP="00351E79">
      <w:pPr>
        <w:jc w:val="center"/>
        <w:rPr>
          <w:rFonts w:ascii="Helvetica" w:hAnsi="Helvetica"/>
          <w:b/>
          <w:szCs w:val="22"/>
        </w:rPr>
      </w:pPr>
    </w:p>
    <w:p w14:paraId="2254E40B" w14:textId="2DBD4D9E" w:rsidR="00351E79" w:rsidRDefault="00351E79" w:rsidP="00351E79">
      <w:pPr>
        <w:jc w:val="center"/>
        <w:rPr>
          <w:rFonts w:ascii="Helvetica" w:hAnsi="Helvetica"/>
          <w:b/>
          <w:szCs w:val="22"/>
        </w:rPr>
      </w:pPr>
    </w:p>
    <w:p w14:paraId="52577526" w14:textId="003608FA" w:rsidR="00351E79" w:rsidRDefault="00351E79" w:rsidP="00351E79">
      <w:pPr>
        <w:jc w:val="center"/>
        <w:rPr>
          <w:rFonts w:ascii="Helvetica" w:hAnsi="Helvetica"/>
          <w:b/>
          <w:szCs w:val="22"/>
        </w:rPr>
      </w:pPr>
    </w:p>
    <w:p w14:paraId="34030DF4" w14:textId="743B06C8" w:rsidR="00351E79" w:rsidRDefault="00351E79" w:rsidP="00351E79">
      <w:pPr>
        <w:jc w:val="center"/>
        <w:rPr>
          <w:rFonts w:ascii="Helvetica" w:hAnsi="Helvetica"/>
          <w:b/>
          <w:szCs w:val="22"/>
        </w:rPr>
      </w:pPr>
    </w:p>
    <w:p w14:paraId="17801747" w14:textId="3123DFFF" w:rsidR="001048C6" w:rsidRDefault="001048C6">
      <w:pPr>
        <w:rPr>
          <w:rFonts w:ascii="Helvetica" w:hAnsi="Helvetica"/>
          <w:b/>
          <w:szCs w:val="22"/>
        </w:rPr>
      </w:pPr>
      <w:r>
        <w:rPr>
          <w:rFonts w:ascii="Helvetica" w:hAnsi="Helvetica"/>
          <w:b/>
          <w:szCs w:val="22"/>
        </w:rPr>
        <w:br w:type="page"/>
      </w:r>
    </w:p>
    <w:p w14:paraId="7EC7541F" w14:textId="080C6BD8" w:rsidR="00351E79" w:rsidRPr="00F94E56" w:rsidRDefault="001048C6" w:rsidP="001048C6">
      <w:pPr>
        <w:tabs>
          <w:tab w:val="left" w:pos="8730"/>
        </w:tabs>
        <w:rPr>
          <w:rFonts w:cs="Arial"/>
          <w:b/>
          <w:szCs w:val="22"/>
        </w:rPr>
      </w:pPr>
      <w:r>
        <w:rPr>
          <w:rFonts w:cs="Arial"/>
          <w:b/>
          <w:szCs w:val="22"/>
        </w:rPr>
        <w:lastRenderedPageBreak/>
        <w:t xml:space="preserve">Question </w:t>
      </w:r>
      <w:r w:rsidR="0022149C">
        <w:rPr>
          <w:rFonts w:cs="Arial"/>
          <w:b/>
          <w:szCs w:val="22"/>
        </w:rPr>
        <w:t>8</w:t>
      </w:r>
      <w:r>
        <w:rPr>
          <w:rFonts w:cs="Arial"/>
          <w:b/>
          <w:szCs w:val="22"/>
        </w:rPr>
        <w:tab/>
      </w:r>
      <w:r w:rsidR="00351E79" w:rsidRPr="00F94E56">
        <w:rPr>
          <w:rFonts w:cs="Arial"/>
          <w:b/>
          <w:szCs w:val="22"/>
        </w:rPr>
        <w:t>(</w:t>
      </w:r>
      <w:r w:rsidR="00A06F12">
        <w:rPr>
          <w:rFonts w:cs="Arial"/>
          <w:b/>
          <w:szCs w:val="22"/>
        </w:rPr>
        <w:t>6</w:t>
      </w:r>
      <w:r w:rsidR="00351E79" w:rsidRPr="00F94E56">
        <w:rPr>
          <w:rFonts w:cs="Arial"/>
          <w:b/>
          <w:szCs w:val="22"/>
        </w:rPr>
        <w:t xml:space="preserve"> marks)</w:t>
      </w:r>
    </w:p>
    <w:p w14:paraId="3FF31FCC" w14:textId="77777777" w:rsidR="00351E79" w:rsidRPr="00F94E56" w:rsidRDefault="00351E79" w:rsidP="00351E79">
      <w:pPr>
        <w:jc w:val="both"/>
        <w:rPr>
          <w:rFonts w:cs="Arial"/>
          <w:szCs w:val="22"/>
        </w:rPr>
      </w:pPr>
    </w:p>
    <w:p w14:paraId="1CC670F6" w14:textId="77777777" w:rsidR="00D67909" w:rsidRPr="00EB0AE2" w:rsidRDefault="00D67909" w:rsidP="00D67909">
      <w:pPr>
        <w:tabs>
          <w:tab w:val="left" w:pos="1134"/>
          <w:tab w:val="right" w:pos="9356"/>
        </w:tabs>
        <w:jc w:val="both"/>
        <w:rPr>
          <w:rFonts w:cs="Arial"/>
          <w:bCs/>
          <w:szCs w:val="22"/>
        </w:rPr>
      </w:pPr>
      <w:r w:rsidRPr="00EB0AE2">
        <w:rPr>
          <w:rFonts w:cs="Arial"/>
          <w:bCs/>
          <w:szCs w:val="22"/>
        </w:rPr>
        <w:t xml:space="preserve">By banking the curves of racetracks it is possible for vehicles to turn in a horizontal circle </w:t>
      </w:r>
      <w:r w:rsidRPr="00B974E1">
        <w:rPr>
          <w:rFonts w:cs="Arial"/>
          <w:b/>
          <w:szCs w:val="22"/>
        </w:rPr>
        <w:t>without relying on friction</w:t>
      </w:r>
      <w:r w:rsidRPr="00EB0AE2">
        <w:rPr>
          <w:rFonts w:cs="Arial"/>
          <w:bCs/>
          <w:szCs w:val="22"/>
        </w:rPr>
        <w:t>. For a car of mass 1.70 x 10</w:t>
      </w:r>
      <w:r w:rsidRPr="00EB0AE2">
        <w:rPr>
          <w:rFonts w:cs="Arial"/>
          <w:bCs/>
          <w:szCs w:val="22"/>
          <w:vertAlign w:val="superscript"/>
        </w:rPr>
        <w:t>3</w:t>
      </w:r>
      <w:r w:rsidRPr="00EB0AE2">
        <w:rPr>
          <w:rFonts w:cs="Arial"/>
          <w:bCs/>
          <w:szCs w:val="22"/>
        </w:rPr>
        <w:t xml:space="preserve"> kg</w:t>
      </w:r>
      <w:r>
        <w:rPr>
          <w:rFonts w:cs="Arial"/>
          <w:bCs/>
          <w:szCs w:val="22"/>
        </w:rPr>
        <w:t>,</w:t>
      </w:r>
      <w:r w:rsidRPr="00EB0AE2">
        <w:rPr>
          <w:rFonts w:cs="Arial"/>
          <w:bCs/>
          <w:szCs w:val="22"/>
        </w:rPr>
        <w:t xml:space="preserve"> the angle of banking is set at </w:t>
      </w:r>
      <w:bookmarkStart w:id="0" w:name="_Hlk25685821"/>
      <w:r w:rsidRPr="00EB0AE2">
        <w:rPr>
          <w:rFonts w:cs="Arial"/>
          <w:bCs/>
          <w:szCs w:val="22"/>
        </w:rPr>
        <w:t>13.4°</w:t>
      </w:r>
      <w:bookmarkEnd w:id="0"/>
      <w:r w:rsidRPr="00EB0AE2">
        <w:rPr>
          <w:rFonts w:cs="Arial"/>
          <w:bCs/>
          <w:szCs w:val="22"/>
        </w:rPr>
        <w:t xml:space="preserve"> above the horizontal. The curve has a radius of 171 m and the car drives at a speed to maintain its height.</w:t>
      </w:r>
    </w:p>
    <w:p w14:paraId="03E85D9F" w14:textId="77777777" w:rsidR="00D67909" w:rsidRPr="00EB0AE2" w:rsidRDefault="00D67909" w:rsidP="00D67909">
      <w:pPr>
        <w:tabs>
          <w:tab w:val="left" w:pos="1134"/>
          <w:tab w:val="right" w:pos="9356"/>
        </w:tabs>
        <w:jc w:val="both"/>
        <w:rPr>
          <w:rFonts w:cs="Arial"/>
          <w:bCs/>
          <w:szCs w:val="22"/>
        </w:rPr>
      </w:pPr>
    </w:p>
    <w:p w14:paraId="61D5C47B" w14:textId="0143C9B7" w:rsidR="00D67909" w:rsidRDefault="00D67909" w:rsidP="001048C6">
      <w:pPr>
        <w:tabs>
          <w:tab w:val="left" w:pos="8820"/>
        </w:tabs>
        <w:ind w:left="720" w:hanging="720"/>
        <w:rPr>
          <w:rFonts w:cs="Arial"/>
          <w:bCs/>
          <w:szCs w:val="22"/>
        </w:rPr>
      </w:pPr>
      <w:r>
        <w:rPr>
          <w:rFonts w:cs="Arial"/>
          <w:bCs/>
          <w:szCs w:val="22"/>
        </w:rPr>
        <w:t>(a)</w:t>
      </w:r>
      <w:r>
        <w:rPr>
          <w:rFonts w:cs="Arial"/>
          <w:bCs/>
          <w:szCs w:val="22"/>
        </w:rPr>
        <w:tab/>
        <w:t>Calculate the ‘ideal speed’ that the car can travel at without relying on frictio</w:t>
      </w:r>
      <w:r w:rsidR="001048C6">
        <w:rPr>
          <w:rFonts w:cs="Arial"/>
          <w:bCs/>
          <w:szCs w:val="22"/>
        </w:rPr>
        <w:t>n.</w:t>
      </w:r>
      <w:r w:rsidR="001048C6">
        <w:rPr>
          <w:rFonts w:cs="Arial"/>
          <w:bCs/>
          <w:szCs w:val="22"/>
        </w:rPr>
        <w:tab/>
      </w:r>
      <w:r w:rsidR="00A50E86">
        <w:rPr>
          <w:rFonts w:cs="Arial"/>
          <w:bCs/>
          <w:szCs w:val="22"/>
        </w:rPr>
        <w:t>(4 marks)</w:t>
      </w:r>
    </w:p>
    <w:p w14:paraId="6B65BD90" w14:textId="39262790" w:rsidR="00D67909" w:rsidRDefault="00D67909" w:rsidP="00D67909">
      <w:pPr>
        <w:tabs>
          <w:tab w:val="left" w:pos="0"/>
        </w:tabs>
        <w:rPr>
          <w:rFonts w:cs="Arial"/>
          <w:bCs/>
          <w:szCs w:val="22"/>
        </w:rPr>
      </w:pPr>
    </w:p>
    <w:p w14:paraId="07C888AC" w14:textId="332FDB4B" w:rsidR="00D67909" w:rsidRDefault="00D67909" w:rsidP="00D67909">
      <w:pPr>
        <w:tabs>
          <w:tab w:val="left" w:pos="0"/>
        </w:tabs>
        <w:rPr>
          <w:rFonts w:cs="Arial"/>
          <w:bCs/>
          <w:szCs w:val="22"/>
        </w:rPr>
      </w:pPr>
    </w:p>
    <w:p w14:paraId="4DFC978C" w14:textId="6E4EC4C0" w:rsidR="00D67909" w:rsidRDefault="00D67909" w:rsidP="00D67909">
      <w:pPr>
        <w:tabs>
          <w:tab w:val="left" w:pos="0"/>
        </w:tabs>
        <w:rPr>
          <w:rFonts w:cs="Arial"/>
          <w:bCs/>
          <w:szCs w:val="22"/>
        </w:rPr>
      </w:pPr>
    </w:p>
    <w:p w14:paraId="5EDEF35B" w14:textId="2A2AE2C5" w:rsidR="00D67909" w:rsidRDefault="00D67909" w:rsidP="00D67909">
      <w:pPr>
        <w:tabs>
          <w:tab w:val="left" w:pos="0"/>
        </w:tabs>
        <w:rPr>
          <w:rFonts w:cs="Arial"/>
          <w:bCs/>
          <w:szCs w:val="22"/>
        </w:rPr>
      </w:pPr>
    </w:p>
    <w:p w14:paraId="4A4A6AF2" w14:textId="23F5956A" w:rsidR="00D67909" w:rsidRDefault="00D67909" w:rsidP="00D67909">
      <w:pPr>
        <w:tabs>
          <w:tab w:val="left" w:pos="0"/>
        </w:tabs>
        <w:rPr>
          <w:rFonts w:cs="Arial"/>
          <w:bCs/>
          <w:szCs w:val="22"/>
        </w:rPr>
      </w:pPr>
    </w:p>
    <w:p w14:paraId="1F71D2A2" w14:textId="28838D81" w:rsidR="00D67909" w:rsidRDefault="00D67909" w:rsidP="00D67909">
      <w:pPr>
        <w:tabs>
          <w:tab w:val="left" w:pos="0"/>
        </w:tabs>
        <w:rPr>
          <w:rFonts w:cs="Arial"/>
          <w:bCs/>
          <w:szCs w:val="22"/>
        </w:rPr>
      </w:pPr>
    </w:p>
    <w:p w14:paraId="59D864B4" w14:textId="5D9C3B3C" w:rsidR="00A50E86" w:rsidRDefault="00A50E86" w:rsidP="00D67909">
      <w:pPr>
        <w:tabs>
          <w:tab w:val="left" w:pos="0"/>
        </w:tabs>
        <w:rPr>
          <w:rFonts w:cs="Arial"/>
          <w:bCs/>
          <w:szCs w:val="22"/>
        </w:rPr>
      </w:pPr>
    </w:p>
    <w:p w14:paraId="4D995193" w14:textId="0DDB5A02" w:rsidR="00A50E86" w:rsidRDefault="00A50E86" w:rsidP="00D67909">
      <w:pPr>
        <w:tabs>
          <w:tab w:val="left" w:pos="0"/>
        </w:tabs>
        <w:rPr>
          <w:rFonts w:cs="Arial"/>
          <w:bCs/>
          <w:szCs w:val="22"/>
        </w:rPr>
      </w:pPr>
    </w:p>
    <w:p w14:paraId="3318BDE4" w14:textId="5739B263" w:rsidR="00A50E86" w:rsidRDefault="00A50E86" w:rsidP="00D67909">
      <w:pPr>
        <w:tabs>
          <w:tab w:val="left" w:pos="0"/>
        </w:tabs>
        <w:rPr>
          <w:rFonts w:cs="Arial"/>
          <w:bCs/>
          <w:szCs w:val="22"/>
        </w:rPr>
      </w:pPr>
    </w:p>
    <w:p w14:paraId="02EB0FCC" w14:textId="3C1A1649" w:rsidR="00A50E86" w:rsidRDefault="00A50E86" w:rsidP="00D67909">
      <w:pPr>
        <w:tabs>
          <w:tab w:val="left" w:pos="0"/>
        </w:tabs>
        <w:rPr>
          <w:rFonts w:cs="Arial"/>
          <w:bCs/>
          <w:szCs w:val="22"/>
        </w:rPr>
      </w:pPr>
    </w:p>
    <w:p w14:paraId="713D263A" w14:textId="77777777" w:rsidR="00A50E86" w:rsidRDefault="00A50E86" w:rsidP="00D67909">
      <w:pPr>
        <w:tabs>
          <w:tab w:val="left" w:pos="0"/>
        </w:tabs>
        <w:rPr>
          <w:rFonts w:cs="Arial"/>
          <w:bCs/>
          <w:szCs w:val="22"/>
        </w:rPr>
      </w:pPr>
    </w:p>
    <w:p w14:paraId="5FB7E663" w14:textId="2D0E497F" w:rsidR="00D67909" w:rsidRDefault="00D67909" w:rsidP="00D67909">
      <w:pPr>
        <w:tabs>
          <w:tab w:val="left" w:pos="0"/>
        </w:tabs>
        <w:rPr>
          <w:rFonts w:cs="Arial"/>
          <w:bCs/>
          <w:szCs w:val="22"/>
        </w:rPr>
      </w:pPr>
    </w:p>
    <w:p w14:paraId="18264556" w14:textId="0F3EB090" w:rsidR="00D67909" w:rsidRDefault="00D67909" w:rsidP="00D67909">
      <w:pPr>
        <w:tabs>
          <w:tab w:val="left" w:pos="0"/>
        </w:tabs>
        <w:rPr>
          <w:rFonts w:cs="Arial"/>
          <w:bCs/>
          <w:szCs w:val="22"/>
        </w:rPr>
      </w:pPr>
    </w:p>
    <w:p w14:paraId="73084041" w14:textId="4B349DAA" w:rsidR="00D67909" w:rsidRDefault="00D67909" w:rsidP="00D67909">
      <w:pPr>
        <w:tabs>
          <w:tab w:val="left" w:pos="0"/>
        </w:tabs>
        <w:rPr>
          <w:rFonts w:cs="Arial"/>
          <w:bCs/>
          <w:szCs w:val="22"/>
        </w:rPr>
      </w:pPr>
    </w:p>
    <w:p w14:paraId="3C9163F1" w14:textId="30B3DE95" w:rsidR="00DE1466" w:rsidRDefault="00DE1466" w:rsidP="00D67909">
      <w:pPr>
        <w:tabs>
          <w:tab w:val="left" w:pos="0"/>
        </w:tabs>
        <w:rPr>
          <w:rFonts w:cs="Arial"/>
          <w:bCs/>
          <w:szCs w:val="22"/>
        </w:rPr>
      </w:pPr>
    </w:p>
    <w:p w14:paraId="7F6EBF49" w14:textId="56AD4675" w:rsidR="00DE1466" w:rsidRDefault="00DE1466" w:rsidP="00D67909">
      <w:pPr>
        <w:tabs>
          <w:tab w:val="left" w:pos="0"/>
        </w:tabs>
        <w:rPr>
          <w:rFonts w:cs="Arial"/>
          <w:bCs/>
          <w:szCs w:val="22"/>
        </w:rPr>
      </w:pPr>
    </w:p>
    <w:p w14:paraId="5074E8EB" w14:textId="30186739" w:rsidR="00DE1466" w:rsidRDefault="00DE1466" w:rsidP="00D67909">
      <w:pPr>
        <w:tabs>
          <w:tab w:val="left" w:pos="0"/>
        </w:tabs>
        <w:rPr>
          <w:rFonts w:cs="Arial"/>
          <w:bCs/>
          <w:szCs w:val="22"/>
        </w:rPr>
      </w:pPr>
    </w:p>
    <w:p w14:paraId="333CC61B" w14:textId="3D88CFD4" w:rsidR="00DE1466" w:rsidRDefault="00DE1466" w:rsidP="00D67909">
      <w:pPr>
        <w:tabs>
          <w:tab w:val="left" w:pos="0"/>
        </w:tabs>
        <w:rPr>
          <w:rFonts w:cs="Arial"/>
          <w:bCs/>
          <w:szCs w:val="22"/>
        </w:rPr>
      </w:pPr>
    </w:p>
    <w:p w14:paraId="4499BF92" w14:textId="77777777" w:rsidR="00DE1466" w:rsidRDefault="00DE1466" w:rsidP="00D67909">
      <w:pPr>
        <w:tabs>
          <w:tab w:val="left" w:pos="0"/>
        </w:tabs>
        <w:rPr>
          <w:rFonts w:cs="Arial"/>
          <w:bCs/>
          <w:szCs w:val="22"/>
        </w:rPr>
      </w:pPr>
    </w:p>
    <w:p w14:paraId="77433A31" w14:textId="691C6954" w:rsidR="00D67909" w:rsidRDefault="00D67909" w:rsidP="00D67909">
      <w:pPr>
        <w:tabs>
          <w:tab w:val="left" w:pos="0"/>
        </w:tabs>
        <w:rPr>
          <w:rFonts w:cs="Arial"/>
          <w:bCs/>
          <w:szCs w:val="22"/>
        </w:rPr>
      </w:pPr>
    </w:p>
    <w:p w14:paraId="02019B5A" w14:textId="12B18B63" w:rsidR="00D67909" w:rsidRDefault="00D67909" w:rsidP="00D67909">
      <w:pPr>
        <w:tabs>
          <w:tab w:val="left" w:pos="0"/>
        </w:tabs>
        <w:rPr>
          <w:rFonts w:cs="Arial"/>
          <w:bCs/>
          <w:szCs w:val="22"/>
        </w:rPr>
      </w:pPr>
    </w:p>
    <w:p w14:paraId="5D4CA0CE" w14:textId="5FC1F333" w:rsidR="00D67909" w:rsidRDefault="00D67909" w:rsidP="00D67909">
      <w:pPr>
        <w:tabs>
          <w:tab w:val="left" w:pos="0"/>
        </w:tabs>
        <w:rPr>
          <w:rFonts w:cs="Arial"/>
          <w:bCs/>
          <w:szCs w:val="22"/>
        </w:rPr>
      </w:pPr>
    </w:p>
    <w:p w14:paraId="2E9BDFBE" w14:textId="55F228E8" w:rsidR="00D67909" w:rsidRDefault="00DE1466" w:rsidP="00D67909">
      <w:pPr>
        <w:tabs>
          <w:tab w:val="left" w:pos="0"/>
        </w:tabs>
        <w:rPr>
          <w:rFonts w:cs="Arial"/>
          <w:bCs/>
          <w:szCs w:val="22"/>
        </w:rPr>
      </w:pPr>
      <w:r>
        <w:rPr>
          <w:rFonts w:cs="Arial"/>
          <w:bCs/>
          <w:szCs w:val="22"/>
        </w:rPr>
        <w:t>Obviously, cars can travel faster and slower than this ‘ideal speed’</w:t>
      </w:r>
      <w:r w:rsidR="00A50E86">
        <w:rPr>
          <w:rFonts w:cs="Arial"/>
          <w:bCs/>
          <w:szCs w:val="22"/>
        </w:rPr>
        <w:t xml:space="preserve"> when travelling around banked curves.</w:t>
      </w:r>
    </w:p>
    <w:p w14:paraId="26CC8332" w14:textId="77777777" w:rsidR="00D67909" w:rsidRDefault="00D67909" w:rsidP="00D67909">
      <w:pPr>
        <w:tabs>
          <w:tab w:val="left" w:pos="0"/>
        </w:tabs>
        <w:rPr>
          <w:rFonts w:cs="Arial"/>
          <w:bCs/>
          <w:szCs w:val="22"/>
        </w:rPr>
      </w:pPr>
    </w:p>
    <w:p w14:paraId="60DF8DAE" w14:textId="566127AE" w:rsidR="00D67909" w:rsidRPr="00EB0AE2" w:rsidRDefault="00D67909" w:rsidP="00397639">
      <w:pPr>
        <w:tabs>
          <w:tab w:val="left" w:pos="0"/>
        </w:tabs>
        <w:ind w:left="720" w:hanging="720"/>
        <w:jc w:val="both"/>
        <w:rPr>
          <w:rFonts w:cs="Arial"/>
          <w:bCs/>
          <w:szCs w:val="22"/>
        </w:rPr>
      </w:pPr>
      <w:r>
        <w:rPr>
          <w:rFonts w:cs="Arial"/>
          <w:bCs/>
          <w:szCs w:val="22"/>
        </w:rPr>
        <w:t>(b)</w:t>
      </w:r>
      <w:r>
        <w:rPr>
          <w:rFonts w:cs="Arial"/>
          <w:bCs/>
          <w:szCs w:val="22"/>
        </w:rPr>
        <w:tab/>
      </w:r>
      <w:r w:rsidR="00BF05B2" w:rsidRPr="000F24E8">
        <w:rPr>
          <w:rFonts w:cs="Arial"/>
          <w:bCs/>
          <w:szCs w:val="22"/>
        </w:rPr>
        <w:t xml:space="preserve">On </w:t>
      </w:r>
      <w:r w:rsidR="00977024">
        <w:rPr>
          <w:rFonts w:cs="Arial"/>
          <w:bCs/>
          <w:szCs w:val="22"/>
        </w:rPr>
        <w:t>the diagram</w:t>
      </w:r>
      <w:r w:rsidR="00BF05B2" w:rsidRPr="000F24E8">
        <w:rPr>
          <w:rFonts w:cs="Arial"/>
          <w:bCs/>
          <w:szCs w:val="22"/>
        </w:rPr>
        <w:t xml:space="preserve"> below, draw a vector diagram showing all the forces </w:t>
      </w:r>
      <w:r w:rsidR="00BF05B2" w:rsidRPr="000F24E8">
        <w:rPr>
          <w:rFonts w:cs="Arial"/>
          <w:b/>
          <w:szCs w:val="22"/>
        </w:rPr>
        <w:t>including friction (</w:t>
      </w:r>
      <w:proofErr w:type="spellStart"/>
      <w:r w:rsidR="00BF05B2" w:rsidRPr="000F24E8">
        <w:rPr>
          <w:rFonts w:cs="Arial"/>
          <w:b/>
          <w:szCs w:val="22"/>
        </w:rPr>
        <w:t>F</w:t>
      </w:r>
      <w:r w:rsidR="00BF05B2" w:rsidRPr="000F24E8">
        <w:rPr>
          <w:rFonts w:cs="Arial"/>
          <w:b/>
          <w:szCs w:val="22"/>
          <w:vertAlign w:val="subscript"/>
        </w:rPr>
        <w:t>f</w:t>
      </w:r>
      <w:proofErr w:type="spellEnd"/>
      <w:r w:rsidR="00BF05B2" w:rsidRPr="000F24E8">
        <w:rPr>
          <w:rFonts w:cs="Arial"/>
          <w:b/>
          <w:szCs w:val="22"/>
        </w:rPr>
        <w:t>)</w:t>
      </w:r>
      <w:r w:rsidR="00BF05B2">
        <w:rPr>
          <w:rFonts w:cs="Arial"/>
          <w:b/>
          <w:szCs w:val="22"/>
        </w:rPr>
        <w:t xml:space="preserve"> </w:t>
      </w:r>
      <w:r w:rsidR="00977024">
        <w:rPr>
          <w:rFonts w:cs="Arial"/>
          <w:bCs/>
          <w:szCs w:val="22"/>
        </w:rPr>
        <w:t>that must act on the car</w:t>
      </w:r>
      <w:r w:rsidR="00BF05B2" w:rsidRPr="000F24E8">
        <w:rPr>
          <w:rFonts w:cs="Arial"/>
          <w:bCs/>
          <w:szCs w:val="22"/>
        </w:rPr>
        <w:t xml:space="preserve"> in order for </w:t>
      </w:r>
      <w:r w:rsidR="00977024">
        <w:rPr>
          <w:rFonts w:cs="Arial"/>
          <w:bCs/>
          <w:szCs w:val="22"/>
        </w:rPr>
        <w:t>it</w:t>
      </w:r>
      <w:r w:rsidR="00BF05B2" w:rsidRPr="000F24E8">
        <w:rPr>
          <w:rFonts w:cs="Arial"/>
          <w:bCs/>
          <w:szCs w:val="22"/>
        </w:rPr>
        <w:t xml:space="preserve"> to trave</w:t>
      </w:r>
      <w:r w:rsidR="00977024">
        <w:rPr>
          <w:rFonts w:cs="Arial"/>
          <w:bCs/>
          <w:szCs w:val="22"/>
        </w:rPr>
        <w:t>l in horizontal circular motion when moving faster than the ideal speed.</w:t>
      </w:r>
      <w:r w:rsidR="00BF05B2" w:rsidRPr="000F24E8">
        <w:rPr>
          <w:rFonts w:cs="Arial"/>
          <w:bCs/>
          <w:szCs w:val="22"/>
        </w:rPr>
        <w:t xml:space="preserve"> The net force may be drawn as a dashed line and the normal force is already drawn for you.</w:t>
      </w:r>
    </w:p>
    <w:p w14:paraId="66DD1363" w14:textId="1F1FF43C" w:rsidR="00AD69D5" w:rsidRDefault="00A50E86" w:rsidP="00A50E86">
      <w:pPr>
        <w:tabs>
          <w:tab w:val="left" w:pos="1134"/>
          <w:tab w:val="right" w:pos="9356"/>
        </w:tabs>
        <w:jc w:val="right"/>
        <w:rPr>
          <w:rFonts w:cs="Arial"/>
          <w:bCs/>
          <w:szCs w:val="22"/>
        </w:rPr>
      </w:pPr>
      <w:r>
        <w:rPr>
          <w:rFonts w:cs="Arial"/>
          <w:bCs/>
          <w:szCs w:val="22"/>
        </w:rPr>
        <w:t>(2 marks)</w:t>
      </w:r>
    </w:p>
    <w:p w14:paraId="3A55F169" w14:textId="533436C7" w:rsidR="00AD69D5" w:rsidRDefault="00AD69D5" w:rsidP="00D67909">
      <w:pPr>
        <w:tabs>
          <w:tab w:val="left" w:pos="1134"/>
          <w:tab w:val="right" w:pos="9356"/>
        </w:tabs>
        <w:rPr>
          <w:rFonts w:cs="Arial"/>
          <w:bCs/>
          <w:szCs w:val="22"/>
        </w:rPr>
      </w:pPr>
    </w:p>
    <w:p w14:paraId="410E9B3F" w14:textId="54BB3A06" w:rsidR="00AD69D5" w:rsidRPr="00EB0AE2" w:rsidRDefault="00AD69D5" w:rsidP="00D67909">
      <w:pPr>
        <w:tabs>
          <w:tab w:val="left" w:pos="1134"/>
          <w:tab w:val="right" w:pos="9356"/>
        </w:tabs>
        <w:rPr>
          <w:rFonts w:cs="Arial"/>
          <w:bCs/>
          <w:szCs w:val="22"/>
        </w:rPr>
      </w:pPr>
    </w:p>
    <w:p w14:paraId="0F32F90D" w14:textId="683C3558" w:rsidR="00D67909" w:rsidRPr="00EB0AE2" w:rsidRDefault="00977024" w:rsidP="00D67909">
      <w:pPr>
        <w:tabs>
          <w:tab w:val="left" w:pos="1134"/>
          <w:tab w:val="right" w:pos="9356"/>
        </w:tabs>
        <w:rPr>
          <w:rFonts w:cs="Arial"/>
          <w:bCs/>
          <w:szCs w:val="22"/>
        </w:rPr>
      </w:pPr>
      <w:r>
        <w:rPr>
          <w:rFonts w:cs="Arial"/>
          <w:bCs/>
          <w:noProof/>
          <w:szCs w:val="22"/>
          <w:lang w:val="en-AU" w:eastAsia="en-AU"/>
        </w:rPr>
        <mc:AlternateContent>
          <mc:Choice Requires="wpg">
            <w:drawing>
              <wp:anchor distT="0" distB="0" distL="114300" distR="114300" simplePos="0" relativeHeight="251628544" behindDoc="0" locked="0" layoutInCell="1" allowOverlap="1" wp14:anchorId="2C728F42" wp14:editId="15A6C70D">
                <wp:simplePos x="0" y="0"/>
                <wp:positionH relativeFrom="column">
                  <wp:posOffset>1098550</wp:posOffset>
                </wp:positionH>
                <wp:positionV relativeFrom="paragraph">
                  <wp:posOffset>59690</wp:posOffset>
                </wp:positionV>
                <wp:extent cx="3672205" cy="3109452"/>
                <wp:effectExtent l="0" t="190500" r="0" b="0"/>
                <wp:wrapNone/>
                <wp:docPr id="87" name="Group 87"/>
                <wp:cNvGraphicFramePr/>
                <a:graphic xmlns:a="http://schemas.openxmlformats.org/drawingml/2006/main">
                  <a:graphicData uri="http://schemas.microsoft.com/office/word/2010/wordprocessingGroup">
                    <wpg:wgp>
                      <wpg:cNvGrpSpPr/>
                      <wpg:grpSpPr>
                        <a:xfrm>
                          <a:off x="0" y="0"/>
                          <a:ext cx="3672205" cy="3109452"/>
                          <a:chOff x="-212666" y="118461"/>
                          <a:chExt cx="2118248" cy="1647393"/>
                        </a:xfrm>
                      </wpg:grpSpPr>
                      <wps:wsp>
                        <wps:cNvPr id="88" name="Right Triangle 88"/>
                        <wps:cNvSpPr/>
                        <wps:spPr>
                          <a:xfrm>
                            <a:off x="-212666" y="799350"/>
                            <a:ext cx="2118248" cy="738004"/>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314741">
                            <a:off x="676267" y="891917"/>
                            <a:ext cx="250244" cy="2373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wps:spPr>
                          <a:xfrm rot="20581114" flipV="1">
                            <a:off x="665843" y="118461"/>
                            <a:ext cx="727891" cy="815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Text Box 2"/>
                        <wps:cNvSpPr txBox="1">
                          <a:spLocks noChangeArrowheads="1"/>
                        </wps:cNvSpPr>
                        <wps:spPr bwMode="auto">
                          <a:xfrm>
                            <a:off x="855662" y="353338"/>
                            <a:ext cx="467995" cy="394335"/>
                          </a:xfrm>
                          <a:prstGeom prst="rect">
                            <a:avLst/>
                          </a:prstGeom>
                          <a:noFill/>
                          <a:ln w="9525">
                            <a:noFill/>
                            <a:miter lim="800000"/>
                            <a:headEnd/>
                            <a:tailEnd/>
                          </a:ln>
                        </wps:spPr>
                        <wps:txbx>
                          <w:txbxContent>
                            <w:p w14:paraId="708A3884" w14:textId="77777777" w:rsidR="008914FB" w:rsidRPr="00E83195" w:rsidRDefault="008914FB" w:rsidP="00D67909">
                              <w:pPr>
                                <w:rPr>
                                  <w:rFonts w:cs="Arial"/>
                                </w:rPr>
                              </w:pPr>
                              <w:r w:rsidRPr="00E83195">
                                <w:rPr>
                                  <w:rFonts w:cs="Arial"/>
                                </w:rPr>
                                <w:t>F</w:t>
                              </w:r>
                              <w:r w:rsidRPr="00E83195">
                                <w:rPr>
                                  <w:rFonts w:cs="Arial"/>
                                  <w:vertAlign w:val="subscript"/>
                                </w:rPr>
                                <w:t>N</w:t>
                              </w:r>
                            </w:p>
                          </w:txbxContent>
                        </wps:txbx>
                        <wps:bodyPr rot="0" vert="horz" wrap="square" lIns="91440" tIns="45720" rIns="91440" bIns="45720" anchor="t" anchorCtr="0">
                          <a:noAutofit/>
                        </wps:bodyPr>
                      </wps:wsp>
                      <wps:wsp>
                        <wps:cNvPr id="621" name="Text Box 2"/>
                        <wps:cNvSpPr txBox="1">
                          <a:spLocks noChangeArrowheads="1"/>
                        </wps:cNvSpPr>
                        <wps:spPr bwMode="auto">
                          <a:xfrm>
                            <a:off x="1106392" y="1371519"/>
                            <a:ext cx="571500" cy="394335"/>
                          </a:xfrm>
                          <a:prstGeom prst="rect">
                            <a:avLst/>
                          </a:prstGeom>
                          <a:noFill/>
                          <a:ln w="9525">
                            <a:noFill/>
                            <a:miter lim="800000"/>
                            <a:headEnd/>
                            <a:tailEnd/>
                          </a:ln>
                        </wps:spPr>
                        <wps:txbx>
                          <w:txbxContent>
                            <w:p w14:paraId="01A71465" w14:textId="77777777" w:rsidR="008914FB" w:rsidRPr="00E83195" w:rsidRDefault="008914FB" w:rsidP="00D67909">
                              <w:pPr>
                                <w:rPr>
                                  <w:rFonts w:cs="Arial"/>
                                </w:rPr>
                              </w:pPr>
                              <w:r w:rsidRPr="00EB0AE2">
                                <w:rPr>
                                  <w:rFonts w:cs="Arial"/>
                                  <w:bCs/>
                                  <w:szCs w:val="22"/>
                                </w:rPr>
                                <w:t>13.4°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728F42" id="Group 87" o:spid="_x0000_s1103" style="position:absolute;margin-left:86.5pt;margin-top:4.7pt;width:289.15pt;height:244.85pt;z-index:251628544;mso-width-relative:margin;mso-height-relative:margin" coordorigin="-2126,1184" coordsize="21182,1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">
                <v:shape id="Right Triangle 88" o:spid="_x0000_s1104" type="#_x0000_t6" style="position:absolute;left:-2126;top:7993;width:21181;height:7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" fillcolor="white [3201]" strokecolor="black [3200]" strokeweight="1pt"/>
                <v:roundrect id="Rectangle: Rounded Corners 89" o:spid="_x0000_s1105" style="position:absolute;left:6762;top:8919;width:2503;height:2373;rotation:143604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" fillcolor="white [3201]" strokecolor="black [3200]" strokeweight="1pt">
                  <v:stroke joinstyle="miter"/>
                </v:roundrect>
                <v:shape id="Straight Arrow Connector 90" o:spid="_x0000_s1106" type="#_x0000_t32" style="position:absolute;left:6658;top:1184;width:7279;height:8158;rotation:1112895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" strokecolor="black [3213]" strokeweight=".5pt">
                  <v:stroke endarrow="block" joinstyle="miter"/>
                </v:shape>
                <v:shape id="_x0000_s1107" type="#_x0000_t202" style="position:absolute;left:8556;top:3533;width:4680;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708A3884" w14:textId="77777777" w:rsidR="008914FB" w:rsidRPr="00E83195" w:rsidRDefault="008914FB" w:rsidP="00D67909">
                        <w:pPr>
                          <w:rPr>
                            <w:rFonts w:cs="Arial"/>
                          </w:rPr>
                        </w:pPr>
                        <w:r w:rsidRPr="00E83195">
                          <w:rPr>
                            <w:rFonts w:cs="Arial"/>
                          </w:rPr>
                          <w:t>F</w:t>
                        </w:r>
                        <w:r w:rsidRPr="00E83195">
                          <w:rPr>
                            <w:rFonts w:cs="Arial"/>
                            <w:vertAlign w:val="subscript"/>
                          </w:rPr>
                          <w:t>N</w:t>
                        </w:r>
                      </w:p>
                    </w:txbxContent>
                  </v:textbox>
                </v:shape>
                <v:shape id="_x0000_s1108" type="#_x0000_t202" style="position:absolute;left:11063;top:13715;width:5715;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01A71465" w14:textId="77777777" w:rsidR="008914FB" w:rsidRPr="00E83195" w:rsidRDefault="008914FB" w:rsidP="00D67909">
                        <w:pPr>
                          <w:rPr>
                            <w:rFonts w:cs="Arial"/>
                          </w:rPr>
                        </w:pPr>
                        <w:r w:rsidRPr="00EB0AE2">
                          <w:rPr>
                            <w:rFonts w:cs="Arial"/>
                            <w:bCs/>
                            <w:szCs w:val="22"/>
                          </w:rPr>
                          <w:t>13.4°</w:t>
                        </w:r>
                      </w:p>
                    </w:txbxContent>
                  </v:textbox>
                </v:shape>
              </v:group>
            </w:pict>
          </mc:Fallback>
        </mc:AlternateContent>
      </w:r>
    </w:p>
    <w:p w14:paraId="318918CD" w14:textId="586E7C58" w:rsidR="00D67909" w:rsidRPr="00EB0AE2" w:rsidRDefault="00D67909" w:rsidP="00D67909">
      <w:pPr>
        <w:tabs>
          <w:tab w:val="left" w:pos="1134"/>
          <w:tab w:val="right" w:pos="9356"/>
        </w:tabs>
        <w:rPr>
          <w:rFonts w:cs="Arial"/>
          <w:bCs/>
          <w:szCs w:val="22"/>
        </w:rPr>
      </w:pPr>
    </w:p>
    <w:p w14:paraId="73894956" w14:textId="7313629E" w:rsidR="00D67909" w:rsidRPr="00EB0AE2" w:rsidRDefault="00D67909" w:rsidP="00D67909">
      <w:pPr>
        <w:tabs>
          <w:tab w:val="left" w:pos="1134"/>
          <w:tab w:val="right" w:pos="9356"/>
        </w:tabs>
        <w:rPr>
          <w:rFonts w:cs="Arial"/>
          <w:bCs/>
          <w:szCs w:val="22"/>
        </w:rPr>
      </w:pPr>
    </w:p>
    <w:p w14:paraId="74CF526A" w14:textId="53E9C1DA" w:rsidR="00D67909" w:rsidRPr="00EB0AE2" w:rsidRDefault="00D67909" w:rsidP="00D67909">
      <w:pPr>
        <w:tabs>
          <w:tab w:val="left" w:pos="1134"/>
          <w:tab w:val="right" w:pos="9356"/>
        </w:tabs>
        <w:rPr>
          <w:rFonts w:cs="Arial"/>
          <w:bCs/>
          <w:szCs w:val="22"/>
        </w:rPr>
      </w:pPr>
    </w:p>
    <w:p w14:paraId="5099952F" w14:textId="1A4874B9" w:rsidR="00D67909" w:rsidRPr="00EB0AE2" w:rsidRDefault="00D67909" w:rsidP="00D67909">
      <w:pPr>
        <w:tabs>
          <w:tab w:val="left" w:pos="1134"/>
          <w:tab w:val="right" w:pos="9356"/>
        </w:tabs>
        <w:rPr>
          <w:rFonts w:cs="Arial"/>
          <w:bCs/>
          <w:szCs w:val="22"/>
        </w:rPr>
      </w:pPr>
    </w:p>
    <w:p w14:paraId="2EFCFC79" w14:textId="363F701A" w:rsidR="00D67909" w:rsidRPr="00EB0AE2" w:rsidRDefault="00D67909" w:rsidP="00D67909">
      <w:pPr>
        <w:tabs>
          <w:tab w:val="left" w:pos="1134"/>
          <w:tab w:val="right" w:pos="9356"/>
        </w:tabs>
        <w:rPr>
          <w:rFonts w:cs="Arial"/>
          <w:bCs/>
          <w:szCs w:val="22"/>
        </w:rPr>
      </w:pPr>
    </w:p>
    <w:p w14:paraId="3A6E83FA" w14:textId="114A8121" w:rsidR="00D67909" w:rsidRPr="00EB0AE2" w:rsidRDefault="00D67909" w:rsidP="00D67909">
      <w:pPr>
        <w:tabs>
          <w:tab w:val="left" w:pos="1134"/>
          <w:tab w:val="right" w:pos="9356"/>
        </w:tabs>
        <w:rPr>
          <w:rFonts w:cs="Arial"/>
          <w:bCs/>
          <w:szCs w:val="22"/>
        </w:rPr>
      </w:pPr>
    </w:p>
    <w:p w14:paraId="3CC9D561" w14:textId="456670FA" w:rsidR="00D67909" w:rsidRPr="00EB0AE2" w:rsidRDefault="00D67909" w:rsidP="00D67909">
      <w:pPr>
        <w:tabs>
          <w:tab w:val="left" w:pos="1134"/>
          <w:tab w:val="right" w:pos="9356"/>
        </w:tabs>
        <w:rPr>
          <w:rFonts w:cs="Arial"/>
          <w:bCs/>
          <w:szCs w:val="22"/>
        </w:rPr>
      </w:pPr>
    </w:p>
    <w:p w14:paraId="260BAFA0" w14:textId="6B41531F" w:rsidR="00D67909" w:rsidRPr="00EB0AE2" w:rsidRDefault="00D67909" w:rsidP="00D67909">
      <w:pPr>
        <w:tabs>
          <w:tab w:val="left" w:pos="1134"/>
          <w:tab w:val="right" w:pos="9356"/>
        </w:tabs>
        <w:rPr>
          <w:rFonts w:cs="Arial"/>
          <w:bCs/>
          <w:szCs w:val="22"/>
        </w:rPr>
      </w:pPr>
    </w:p>
    <w:p w14:paraId="295D483F" w14:textId="77777777" w:rsidR="00D67909" w:rsidRPr="00EB0AE2" w:rsidRDefault="00D67909" w:rsidP="00D67909">
      <w:pPr>
        <w:tabs>
          <w:tab w:val="left" w:pos="1134"/>
          <w:tab w:val="right" w:pos="9356"/>
        </w:tabs>
        <w:rPr>
          <w:rFonts w:cs="Arial"/>
          <w:bCs/>
          <w:szCs w:val="22"/>
        </w:rPr>
      </w:pPr>
    </w:p>
    <w:p w14:paraId="7AA9586C" w14:textId="77777777" w:rsidR="00D67909" w:rsidRPr="00EB0AE2" w:rsidRDefault="00D67909" w:rsidP="00D67909">
      <w:pPr>
        <w:tabs>
          <w:tab w:val="left" w:pos="1134"/>
          <w:tab w:val="right" w:pos="9356"/>
        </w:tabs>
        <w:rPr>
          <w:rFonts w:cs="Arial"/>
          <w:bCs/>
          <w:szCs w:val="22"/>
        </w:rPr>
      </w:pPr>
    </w:p>
    <w:p w14:paraId="4DB228A3" w14:textId="77777777" w:rsidR="00D67909" w:rsidRPr="00EB0AE2" w:rsidRDefault="00D67909" w:rsidP="00D67909">
      <w:pPr>
        <w:tabs>
          <w:tab w:val="left" w:pos="1134"/>
          <w:tab w:val="right" w:pos="9356"/>
        </w:tabs>
        <w:rPr>
          <w:rFonts w:cs="Arial"/>
          <w:bCs/>
          <w:szCs w:val="22"/>
        </w:rPr>
      </w:pPr>
    </w:p>
    <w:p w14:paraId="46CDC35D" w14:textId="77777777" w:rsidR="00D67909" w:rsidRPr="00EB0AE2" w:rsidRDefault="00D67909" w:rsidP="00D67909">
      <w:pPr>
        <w:tabs>
          <w:tab w:val="left" w:pos="1134"/>
          <w:tab w:val="right" w:pos="9356"/>
        </w:tabs>
        <w:rPr>
          <w:rFonts w:cs="Arial"/>
          <w:bCs/>
          <w:szCs w:val="22"/>
        </w:rPr>
      </w:pPr>
    </w:p>
    <w:p w14:paraId="42190514" w14:textId="77777777" w:rsidR="005335E9" w:rsidRDefault="005335E9" w:rsidP="00664EF2">
      <w:pPr>
        <w:tabs>
          <w:tab w:val="left" w:pos="6480"/>
        </w:tabs>
        <w:ind w:right="245"/>
        <w:rPr>
          <w:rFonts w:cs="Arial"/>
          <w:szCs w:val="22"/>
        </w:rPr>
      </w:pPr>
    </w:p>
    <w:p w14:paraId="029165C5" w14:textId="5A2FB40B" w:rsidR="00B0521C" w:rsidRDefault="00B0521C" w:rsidP="00664EF2">
      <w:pPr>
        <w:ind w:right="245"/>
        <w:rPr>
          <w:rFonts w:cs="Arial"/>
          <w:szCs w:val="22"/>
        </w:rPr>
      </w:pPr>
      <w:r>
        <w:rPr>
          <w:rFonts w:cs="Arial"/>
          <w:szCs w:val="22"/>
        </w:rPr>
        <w:br w:type="page"/>
      </w:r>
    </w:p>
    <w:p w14:paraId="1577DF55" w14:textId="10046AA4" w:rsidR="00351E79" w:rsidRPr="00F94E56" w:rsidRDefault="001048C6" w:rsidP="001048C6">
      <w:pPr>
        <w:tabs>
          <w:tab w:val="left" w:pos="8730"/>
        </w:tabs>
        <w:rPr>
          <w:rFonts w:cs="Arial"/>
          <w:b/>
          <w:szCs w:val="22"/>
        </w:rPr>
      </w:pPr>
      <w:r>
        <w:rPr>
          <w:rFonts w:cs="Arial"/>
          <w:b/>
          <w:szCs w:val="22"/>
        </w:rPr>
        <w:lastRenderedPageBreak/>
        <w:t xml:space="preserve">Question </w:t>
      </w:r>
      <w:r w:rsidR="0022149C">
        <w:rPr>
          <w:rFonts w:cs="Arial"/>
          <w:b/>
          <w:szCs w:val="22"/>
        </w:rPr>
        <w:t>9</w:t>
      </w:r>
      <w:r>
        <w:rPr>
          <w:rFonts w:cs="Arial"/>
          <w:b/>
          <w:szCs w:val="22"/>
        </w:rPr>
        <w:tab/>
      </w:r>
      <w:r w:rsidR="00351E79" w:rsidRPr="00F94E56">
        <w:rPr>
          <w:rFonts w:cs="Arial"/>
          <w:b/>
          <w:szCs w:val="22"/>
        </w:rPr>
        <w:t>(</w:t>
      </w:r>
      <w:r w:rsidR="009B6FA8">
        <w:rPr>
          <w:rFonts w:cs="Arial"/>
          <w:b/>
          <w:szCs w:val="22"/>
        </w:rPr>
        <w:t>8</w:t>
      </w:r>
      <w:r w:rsidR="00351E79" w:rsidRPr="00F94E56">
        <w:rPr>
          <w:rFonts w:cs="Arial"/>
          <w:b/>
          <w:szCs w:val="22"/>
        </w:rPr>
        <w:t xml:space="preserve"> marks)</w:t>
      </w:r>
    </w:p>
    <w:p w14:paraId="32BF7E13" w14:textId="77777777" w:rsidR="00351E79" w:rsidRPr="00F94E56" w:rsidRDefault="00351E79" w:rsidP="00351E79">
      <w:pPr>
        <w:jc w:val="both"/>
        <w:rPr>
          <w:rFonts w:cs="Arial"/>
          <w:szCs w:val="22"/>
        </w:rPr>
      </w:pPr>
    </w:p>
    <w:p w14:paraId="7754603D" w14:textId="7C16A173" w:rsidR="00351E79" w:rsidRDefault="00351E79" w:rsidP="00351E79">
      <w:pPr>
        <w:jc w:val="both"/>
        <w:rPr>
          <w:rFonts w:cs="Arial"/>
          <w:szCs w:val="22"/>
        </w:rPr>
      </w:pPr>
      <w:r w:rsidRPr="00F94E56">
        <w:rPr>
          <w:rFonts w:cs="Arial"/>
          <w:szCs w:val="22"/>
        </w:rPr>
        <w:t>A motorcycle and riders of combined mass of 355 kg is travelling over the undulating road as shown in the diagram below. The radius of curvature at points A and B are shown.</w:t>
      </w:r>
    </w:p>
    <w:p w14:paraId="1447EA75" w14:textId="77777777" w:rsidR="001048C6" w:rsidRPr="00F94E56" w:rsidRDefault="001048C6" w:rsidP="00351E79">
      <w:pPr>
        <w:jc w:val="both"/>
        <w:rPr>
          <w:rFonts w:cs="Arial"/>
          <w:szCs w:val="22"/>
        </w:rPr>
      </w:pPr>
    </w:p>
    <w:p w14:paraId="7AFCECFB" w14:textId="0B3CA640" w:rsidR="00351E79" w:rsidRPr="00F94E56" w:rsidRDefault="001048C6" w:rsidP="00351E79">
      <w:pPr>
        <w:jc w:val="center"/>
        <w:rPr>
          <w:rFonts w:cs="Arial"/>
          <w:szCs w:val="22"/>
        </w:rPr>
      </w:pPr>
      <w:r>
        <w:rPr>
          <w:rFonts w:cs="Arial"/>
          <w:noProof/>
          <w:szCs w:val="22"/>
          <w:lang w:val="en-AU" w:eastAsia="en-AU"/>
        </w:rPr>
        <mc:AlternateContent>
          <mc:Choice Requires="wpg">
            <w:drawing>
              <wp:anchor distT="0" distB="0" distL="114300" distR="114300" simplePos="0" relativeHeight="251608064" behindDoc="0" locked="0" layoutInCell="1" allowOverlap="1" wp14:anchorId="63EE7E42" wp14:editId="3A2EE98E">
                <wp:simplePos x="0" y="0"/>
                <wp:positionH relativeFrom="column">
                  <wp:posOffset>3175</wp:posOffset>
                </wp:positionH>
                <wp:positionV relativeFrom="paragraph">
                  <wp:posOffset>6350</wp:posOffset>
                </wp:positionV>
                <wp:extent cx="6305550" cy="2229485"/>
                <wp:effectExtent l="0" t="38100" r="19050" b="37465"/>
                <wp:wrapNone/>
                <wp:docPr id="1957718391" name="Group 1957718391"/>
                <wp:cNvGraphicFramePr/>
                <a:graphic xmlns:a="http://schemas.openxmlformats.org/drawingml/2006/main">
                  <a:graphicData uri="http://schemas.microsoft.com/office/word/2010/wordprocessingGroup">
                    <wpg:wgp>
                      <wpg:cNvGrpSpPr/>
                      <wpg:grpSpPr>
                        <a:xfrm>
                          <a:off x="0" y="0"/>
                          <a:ext cx="6305550" cy="2229485"/>
                          <a:chOff x="1" y="0"/>
                          <a:chExt cx="6350551" cy="2277243"/>
                        </a:xfrm>
                      </wpg:grpSpPr>
                      <wps:wsp>
                        <wps:cNvPr id="631" name="Text Box 631"/>
                        <wps:cNvSpPr txBox="1"/>
                        <wps:spPr>
                          <a:xfrm>
                            <a:off x="1813727" y="0"/>
                            <a:ext cx="990600" cy="41148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1BEF3E" w14:textId="77777777" w:rsidR="008914FB" w:rsidRDefault="008914FB" w:rsidP="00351E79">
                              <w:r>
                                <w:t xml:space="preserve">     A</w:t>
                              </w:r>
                            </w:p>
                            <w:p w14:paraId="51B5E215" w14:textId="0D26D39B" w:rsidR="008914FB" w:rsidRDefault="008914FB" w:rsidP="00351E79">
                              <w:r>
                                <w:t xml:space="preserve">  13.0 m s</w:t>
                              </w:r>
                              <w:r w:rsidRPr="00EC5244">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7718390" name="Group 1957718390"/>
                        <wpg:cNvGrpSpPr/>
                        <wpg:grpSpPr>
                          <a:xfrm>
                            <a:off x="1" y="0"/>
                            <a:ext cx="6350551" cy="2277243"/>
                            <a:chOff x="1" y="0"/>
                            <a:chExt cx="6350551" cy="2277243"/>
                          </a:xfrm>
                        </wpg:grpSpPr>
                        <wpg:grpSp>
                          <wpg:cNvPr id="7" name="Group 7"/>
                          <wpg:cNvGrpSpPr/>
                          <wpg:grpSpPr>
                            <a:xfrm rot="233443">
                              <a:off x="849085" y="0"/>
                              <a:ext cx="973455" cy="860425"/>
                              <a:chOff x="0" y="0"/>
                              <a:chExt cx="1388745" cy="1506987"/>
                            </a:xfrm>
                          </wpg:grpSpPr>
                          <pic:pic xmlns:pic="http://schemas.openxmlformats.org/drawingml/2006/picture">
                            <pic:nvPicPr>
                              <pic:cNvPr id="4" name="Picture 4"/>
                              <pic:cNvPicPr>
                                <a:picLocks noChangeAspect="1"/>
                              </pic:cNvPicPr>
                            </pic:nvPicPr>
                            <pic:blipFill>
                              <a:blip r:embed="rId14">
                                <a:extLs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5"/>
                                  </a:ext>
                                </a:extLst>
                              </a:blip>
                              <a:stretch>
                                <a:fillRect/>
                              </a:stretch>
                            </pic:blipFill>
                            <pic:spPr>
                              <a:xfrm>
                                <a:off x="0" y="0"/>
                                <a:ext cx="1388745" cy="1454785"/>
                              </a:xfrm>
                              <a:prstGeom prst="rect">
                                <a:avLst/>
                              </a:prstGeom>
                            </pic:spPr>
                          </pic:pic>
                          <wps:wsp>
                            <wps:cNvPr id="6" name="Rectangle: Rounded Corners 6"/>
                            <wps:cNvSpPr/>
                            <wps:spPr>
                              <a:xfrm>
                                <a:off x="742207" y="1252847"/>
                                <a:ext cx="269422" cy="254140"/>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73" name="Straight Arrow Connector 1957718373"/>
                          <wps:cNvCnPr/>
                          <wps:spPr>
                            <a:xfrm>
                              <a:off x="1306285" y="733530"/>
                              <a:ext cx="9525" cy="120523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8" name="Group 8"/>
                          <wpg:cNvGrpSpPr/>
                          <wpg:grpSpPr>
                            <a:xfrm rot="233443">
                              <a:off x="4732773" y="1416818"/>
                              <a:ext cx="973455" cy="860425"/>
                              <a:chOff x="0" y="0"/>
                              <a:chExt cx="1388745" cy="1506987"/>
                            </a:xfrm>
                          </wpg:grpSpPr>
                          <pic:pic xmlns:pic="http://schemas.openxmlformats.org/drawingml/2006/picture">
                            <pic:nvPicPr>
                              <pic:cNvPr id="10" name="Picture 10"/>
                              <pic:cNvPicPr>
                                <a:picLocks noChangeAspect="1"/>
                              </pic:cNvPicPr>
                            </pic:nvPicPr>
                            <pic:blipFill>
                              <a:blip r:embed="rId14">
                                <a:extLs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5"/>
                                  </a:ext>
                                </a:extLst>
                              </a:blip>
                              <a:stretch>
                                <a:fillRect/>
                              </a:stretch>
                            </pic:blipFill>
                            <pic:spPr>
                              <a:xfrm>
                                <a:off x="0" y="0"/>
                                <a:ext cx="1388745" cy="1454785"/>
                              </a:xfrm>
                              <a:prstGeom prst="rect">
                                <a:avLst/>
                              </a:prstGeom>
                            </pic:spPr>
                          </pic:pic>
                          <wps:wsp>
                            <wps:cNvPr id="11" name="Rectangle: Rounded Corners 11"/>
                            <wps:cNvSpPr/>
                            <wps:spPr>
                              <a:xfrm>
                                <a:off x="742207" y="1252847"/>
                                <a:ext cx="269422" cy="254140"/>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7" name="Freeform 627"/>
                          <wps:cNvSpPr/>
                          <wps:spPr>
                            <a:xfrm>
                              <a:off x="1" y="716971"/>
                              <a:ext cx="6350551" cy="1469459"/>
                            </a:xfrm>
                            <a:custGeom>
                              <a:avLst/>
                              <a:gdLst>
                                <a:gd name="connsiteX0" fmla="*/ 0 w 6165669"/>
                                <a:gd name="connsiteY0" fmla="*/ 765834 h 2114321"/>
                                <a:gd name="connsiteX1" fmla="*/ 744583 w 6165669"/>
                                <a:gd name="connsiteY1" fmla="*/ 86566 h 2114321"/>
                                <a:gd name="connsiteX2" fmla="*/ 1841863 w 6165669"/>
                                <a:gd name="connsiteY2" fmla="*/ 125754 h 2114321"/>
                                <a:gd name="connsiteX3" fmla="*/ 2834640 w 6165669"/>
                                <a:gd name="connsiteY3" fmla="*/ 1144657 h 2114321"/>
                                <a:gd name="connsiteX4" fmla="*/ 3749040 w 6165669"/>
                                <a:gd name="connsiteY4" fmla="*/ 1967617 h 2114321"/>
                                <a:gd name="connsiteX5" fmla="*/ 5316583 w 6165669"/>
                                <a:gd name="connsiteY5" fmla="*/ 2059057 h 2114321"/>
                                <a:gd name="connsiteX6" fmla="*/ 6165669 w 6165669"/>
                                <a:gd name="connsiteY6" fmla="*/ 1366726 h 2114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65669" h="2114321">
                                  <a:moveTo>
                                    <a:pt x="0" y="765834"/>
                                  </a:moveTo>
                                  <a:cubicBezTo>
                                    <a:pt x="218803" y="479540"/>
                                    <a:pt x="437606" y="193246"/>
                                    <a:pt x="744583" y="86566"/>
                                  </a:cubicBezTo>
                                  <a:cubicBezTo>
                                    <a:pt x="1051560" y="-20114"/>
                                    <a:pt x="1493520" y="-50594"/>
                                    <a:pt x="1841863" y="125754"/>
                                  </a:cubicBezTo>
                                  <a:cubicBezTo>
                                    <a:pt x="2190206" y="302102"/>
                                    <a:pt x="2516777" y="837680"/>
                                    <a:pt x="2834640" y="1144657"/>
                                  </a:cubicBezTo>
                                  <a:cubicBezTo>
                                    <a:pt x="3152503" y="1451634"/>
                                    <a:pt x="3335383" y="1815217"/>
                                    <a:pt x="3749040" y="1967617"/>
                                  </a:cubicBezTo>
                                  <a:cubicBezTo>
                                    <a:pt x="4162697" y="2120017"/>
                                    <a:pt x="4913812" y="2159205"/>
                                    <a:pt x="5316583" y="2059057"/>
                                  </a:cubicBezTo>
                                  <a:cubicBezTo>
                                    <a:pt x="5719354" y="1958909"/>
                                    <a:pt x="6165669" y="1366726"/>
                                    <a:pt x="6165669" y="136672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ext Box 629"/>
                          <wps:cNvSpPr txBox="1"/>
                          <wps:spPr>
                            <a:xfrm>
                              <a:off x="1075173" y="1120391"/>
                              <a:ext cx="990600" cy="27876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3DF9477" w14:textId="77777777" w:rsidR="008914FB" w:rsidRPr="00C91E7B" w:rsidRDefault="008914FB" w:rsidP="00351E79">
                                <w:r>
                                  <w:t>40.0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Straight Arrow Connector 630"/>
                          <wps:cNvCnPr/>
                          <wps:spPr>
                            <a:xfrm>
                              <a:off x="1823775" y="452176"/>
                              <a:ext cx="76200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 name="Text Box 3"/>
                          <wps:cNvSpPr txBox="1"/>
                          <wps:spPr>
                            <a:xfrm>
                              <a:off x="4416289" y="1776239"/>
                              <a:ext cx="290817" cy="2908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41ABFD5" w14:textId="77777777" w:rsidR="008914FB" w:rsidRPr="005B748D" w:rsidRDefault="008914FB" w:rsidP="00351E7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7718389" name="Straight Arrow Connector 1957718389"/>
                          <wps:cNvCnPr/>
                          <wps:spPr>
                            <a:xfrm>
                              <a:off x="4759147" y="603200"/>
                              <a:ext cx="0" cy="1542658"/>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 name="Text Box 1"/>
                          <wps:cNvSpPr txBox="1"/>
                          <wps:spPr>
                            <a:xfrm>
                              <a:off x="4501735" y="1062016"/>
                              <a:ext cx="745625" cy="251403"/>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98F4F2" w14:textId="77777777" w:rsidR="008914FB" w:rsidRPr="00C91E7B" w:rsidRDefault="008914FB" w:rsidP="00351E79">
                                <w:r>
                                  <w:t>60.0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EE7E42" id="Group 1957718391" o:spid="_x0000_s1109" style="position:absolute;left:0;text-align:left;margin-left:.25pt;margin-top:.5pt;width:496.5pt;height:175.55pt;z-index:251608064;mso-width-relative:margin;mso-height-relative:margin" coordorigin="" coordsize="63505,227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idyI/Pv/bAIQAAQEBAQEBAQEBAQEBAQEBAQEBAQEBAQEBAQEBAQIB&#10;AQEBAQECAgICAgICAgICAgICAgMDAwMDAwMDAwMDAwMDAwEBAQEBAQECAQECAwICAgMDAwMDAwMD&#10;AwMDAwMDAwMDAwMDAwMDAwMDAwMDAwMDAwMDAwMDAwMDAwMDAwMDAwMD/90ABAEs/+4ADkFkb2Jl&#10;AGTAAAAAAf/AABEICWAJYAMAEQABEQEC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AAAREC&#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XH1uLD68jj37r3XQZTyGUj/Aj37r3XL37r3Xvfuvde9+691737r3Xvfuvde9+&#10;6916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0FXd/cvX/&#10;AMd+mu0u+u08yMF1r07sDdnZW+MwqLPLSbZ2dhZ87lmoaYspqKl4oGjpaZDrmmaOKMF3UH3XuviK&#10;/O35gdjfPb5b95/LLtGpqBuPuDe+Uz2OwktdJX02ytmQOMbsTr3EzyBSaPBYeGjxkDaAZFh8r3kk&#10;dm917oo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Wm&#10;3/wsk+c/+hf4V9Y/CXZuZWl3r8tt4ruPsGlpKhDWUnRvUGQps9PR1kMY8tOuZ3O+FFPNrCzQY7I0&#10;5V0aTR7r3XzK/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dAggEEEH6EEEH/AFiPfuvdfGu/n/8Azxg/mEfzQe/O0ttZmmzXUnWVdH8eujK6kqxWYuu6&#10;06pyVZRf3nxNWtlkpNwZyozW46U6QRBkI0YakJPuvdUs+/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as3/CoH+cFB/L++Lc3xb6by7R/K/5b7M3BhcZW0VV4qvp7o7ItNtjenZsgiImiyWUv&#10;W4Ta7poKVCVuRSYSYpIZ/de6+VB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035PK43&#10;C4zI5rL19JjMRiaGryeTydbMlNQ4/HUMDVNZW1dTKQkcUUaM8jsQFUEmw9+6918S3+a785s9/MY+&#10;fXyH+UuRr62bam7d51m3+n8ZXLPTjbfSmzXbb3WGGSgmC/bSyYyGKvyMaxrrr6mrmZQ8zk+691XT&#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tSnkMCD/AIj/AH349+691x8if6tP+Sh7917rncf77/D6+/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x/Uf7f37r3Wud/wAKgPnvT/Cj+V32XszbWaTG9yfMBq3449eU0NRGmUpNp7joGfuz&#10;dkVObSmCl20anFCqhZWp67K4+UNcgH3Xuvkc+/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BlIuCCL2uCCLn8e/de61o/50n/AApI6C/l&#10;W7tpeg+tti0Xyc+VUtBDkt2bEpN5LtjZXTWKyFOlVhZOy9yUVHkJmytdE6VVLt6khWo+101NXPRx&#10;T0Jq/de6pS6a/wCFwWTO4MXRfIP4CUC7Wqa1EzW5enO7Kg5/D49pP3KrF7I3rg/t8jMicCCXcFEr&#10;HnzIOPfuvdbjXwH/AJknw/8A5l3U79s/E7tKi3lSYtqGl3xsXLwHb3aXWOYroTLBiOwNkVTmpoy5&#10;SZKWugabH1ZimNDWVKRO6+690e+4va4v/S4v/vuR7917rv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Me4tybe2ftzPbv3VmsZt7au1sLld&#10;ybk3FmKyDH4bBbfwdDJk8xmcrkKlligpqWniknnmdgqIrMxAHv3Xuvjc/wA8X+alur+a5819z9o0&#10;tXXY/wCPXWL5brf4x7Oqo5aMYvrelyhkqN75ehmWNkzO6Z40y2S8qeWCI0mNZ5I8fE5917qmn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gOqflX8m+ittb12T0z8he5urdmdjbe3BtTf+&#10;zdh9lbv2xs/e+3d0YmbB7gxO6dsYirioa+OppZ5Im+5p3IvqUq4Vh7r3Rf8A37r3Xvfuvde9+691&#10;737r3Xvfuvde9+691737r3Xvfuvde9+691737r3Xvfuvde9+691737r3Xvfuvde9+69198rYu1qL&#10;YOxdmbIoHg/h2zdqbc2pQvBSpQUzUm3sPDh6VoaJXkEKFIV0RCRggsoY2v7917pX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649+691pu/8A&#10;Cvj+Zufjp8W9t/ALqvcj4/t/5Z0JzXawoJFWt238ZcXXVGPrsdO4s8LbvzFMcZGyMRJj6HLU8igT&#10;IT7r3XzK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3Y2vY2va9u&#10;L/0v7917r6IH8oP/AIV37C3Nitk/Hz+aPBJsjeNJS4/bOI+Xe3MdUV+yN1yRRikoazu7aGLjkqsL&#10;XTFUWqzuJhnoJZZGmqqTF08ck/v3Xut4zY++dldm7R29v/rnd22t+7G3ZjIMztbeWzc5jNy7X3Hi&#10;KoE02Twmew0s1LVQPY6ZYZWU2PPHv3XulUWUfUgf65A+n1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zyf8AhZx/MO3XkOw+oP5aWxMh&#10;kcRsjbu3sL8ge+HpWang3rurO1dXj+qNnVDKEkkpMJS09XmamEs9PPVV1DIVFRjEK+691o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81v/AIWwdBPtL5n/ABP+&#10;SVFSPBjO6vj9mutMjOgkNPUbq6P3xLlqmtmkIss0mM3fi6cKHAKUwIUMHZvde60q/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Tf49+691737r3Xvfuvde9+691737r3&#10;Xvfuvde9+691737r3Xvfuvde9+691737r3Xvfuvde9+691737r3Xvfuvde9+691737r3Xvfuvde9&#10;+691737r3Xvfuvde9+691737r3Xvfuvde9+691737r3Xvfuvde9+691737r3Xvfuvde9+691737r&#10;3Xvfuvde9+691737r3WqN/wsI+NT9yfyq6HuvF0KS534pd57C39W1ao0lWmwOw3l6g3NjoEAJ0vk&#10;8xt6tnYfpSjLGyhiPde6+WB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0V/5pfHHEfLz4i/JT4wZsUcdL3n0v2J1vRV9fGZKbCbg3Ltyoo9qb&#10;mCrqPkxWTajyMJsbSQKdJtp9+6918L/cG3s3tTcGc2ruTF1mF3HtrMZPb+fwuQhaDIYjN4atfHZX&#10;GV1O3KTU88UkUqHkMpH49+690z+/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fIs/4VCfC6D4ffzZO4M3tvGPjuvPlbjaL5S7RKKTSRZ3sDKVtD2xQJUA&#10;svlO7KDL5D7caTDT1tMoQRtGze691rt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3+Pfuvde9+691737r3Xvfuvde9+6&#10;91737r3Xvfuvde9+691737r3Xvfuvde9+691737r3Xvfuvde9+691737r3Xvfuvde9+691737r3X&#10;vfuvde9+691737r3Xvfuvde9+691737r3Xvfuvde9+691737r3Xvfuvde9+691737r3Xvfuvde9+&#10;691737r3Xvfuvde9+691737r3Wjl/wALb+gIs78cfhd8o6LH3rOtu4979H5yvp1UyNi+3dnf31wS&#10;5AJdzDS1OzqtYJD6I5KpkJ1ToD7r3Xzl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V3/OS+B9V/Mg/lz/If4vbd+wg7Lz2Cxu9Oma3KzJS0dL2313mIt27QoaqulZY6WDMNTzYGsrJ&#10;Q609NXzT6GaNR7917r4uW9dlbv633junr3f+2s3szfOx9w5jae8do7lxtVh9w7Y3Nt+vkxWbwObx&#10;VcqTU1VS1MUkE8MqBkdSpFx7917pM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qu/wA/z/hPDsX+Y3tjd/yl+MOHw+wfnXt/BQT1VMjw4favyXxG&#10;3aCSCDae8jZIaTc4pljpcJuSUgSCKHG5JvsvBWY/3XuvlgZ/AZzaudzW19y4fJ7f3JtzLZHA5/AZ&#10;miqMbmMJm8RWPj8riMrjqtUlgqaaeOSGeGVFdHVlYAgge6900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yIv+FSHQeL6I/nN/I6p29jKfD4HvDB9bd+46jpUKRSZbe+0YcXvvJkFVBkr9zYvN10xB&#10;a8kzc3uo917rXk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Pf49+691737r3Xvfuvde9+691737r3Xvfuvde9&#10;+691737r3Xvfuvde9+691737r3Xvfuvde9+691737r3Xvfuvde9+691737r3Xvfuvde9+691737r&#10;3Xvfuvde9+691737r3Xvfuvde9+691737r3Xvfuvde9+691737r3Xvfuvde9+691737r3Xvfuvde&#10;9+691737r3Xvfuvde9+691737r3Xzaf+FtvUs2D+ZPw17zWmaKj7K+Nm5er0qhTyxwVNf012dV7o&#10;q/8AKg3jkljh3zShwqh1Qx6mZTGF917rSd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Wp3/wsA+H+U+QX8tDAd/bUxv326fhx2pj9/5lUiE1b/oi7Ep12Bv9KKNSHvBkX23lKlhcJS0V&#10;Q7LZdSe6918sv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JLfWyNo9nbJ3h1t2Bt7Hbs2Lv7bGf2ZvPa+Zp/ucRu&#10;Tau58XLhc/g8lTkjXBV0k8sEqhgSrGxB+nuvdfFN/mvfA/O/y2/nr358Usg9fXbU2juMbg6l3FkL&#10;vUbr6c3nANw9c5eoqVVEmq4qKVMdlHiQRjIUtXGoAT37r3Vc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pEf8LQvgxD2B8dOi&#10;/wCYDtLDiTdXQW44ek+3a2nRBLUdQ9mZJ6rYmWyksh/zOD3UxoaaOL1NJuGRmDKgMfuvdfN+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2bfg3/AMfp/vv99/sP&#10;de66/wB9/tvfuvde9+691737r3Xvfuvde9+691737r3Xvfuvde9+691737r3Xvfuvde9+691737r&#10;3Xvfuvde9+691737r3Xvfuvde9+691cN/ID6abvX+cj/AC/tmGneoh2/3tjO4KkAqqRR/H/A13ea&#10;yztIyqE8m3kXSW9ZIjVWZ1Q+6919n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Fc+avxk218zfiR8ifixuwwQYnvLqfeOwYMlVI7R&#10;4DcGVxbvtDdSKquTJiMqlDk4bIw8lOvoYek+6918M3d+0twbD3ZujY27MbNh91bM3Fmtqblw9QUN&#10;Ris/t3JS4jM46fxkjXBUQyRsVJF1Njb37r3Sc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Zf8Awjc6qj31/Ng3bv6qgjem6U+Kvau7&#10;6GrdoC0O4d1br271nRwxRt+5qlx+Zyja0XSFRlZgXVX917r6lv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e9+691737r3Xvfuvde9+691737r3Xvfuvde9+6918e/8A4UtfGmD4&#10;0fzkPlfQYjHJjdq92ZTbvyR2wI08YrJO4sHHnd+1oT6DXu+PcaDSeQoPBJUe691Qv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34/8A&#10;hDp18k24v5i/a9REFbGYb42dfYifUpMqZyu3nuTccRUSXTx/w7FG7xENr9LjQ4PuvdfQV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83H/hbZ1RuDG/MD4cd6Ng5U2nvP435rqem3MkcjQz7i6x7Ryu8K/B1E/KI8NPu6nqIEax&#10;cSSkahG2n3XutJX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LT/hEztJqL4FfLXfhhmWPcfy4faS1DVEDU8jbJ6Z21mXhipVPlR4xu&#10;BWeR7K4dAhvG9vde63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RCf5kP8vPo3+Z18Vt6fF7vWkqqKgzEkO4uv9/Yulp6j&#10;dHVHZmIpZ4dsdgbaSpZVklpxPNTVtI8iJWUU9TRu8YmMie6918dz+YP8AfkB/LX+TO9fjL8hcAaT&#10;OYCVsls7eeOp6xdmdr7BrKiSPb3YexchVKn3FBWLG6Sx38tJUpPRVKx1VPLGvuvdEg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P8AhFb/&#10;ANurvkB/4v52r/8AA6dVe/de63A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737r3Xvfuvde9+691737r3Xvfuvde9+691737r3XvfuvdVX/za/wCVj0p/Nf8Ai3uLpPsegx+B&#10;7NwFNktw/HzucUKNuLqTsUwKaeb7mNDNPgsqYYaHcmJIaOqpdMsax5CkoKuD3XuvjL9sdYb06S7S&#10;7J6a7GxL4HsLqXfu7+tN9YORxI+I3fsXcFRtncuNMgAD+CspZo9Y4Nrjg+/de6D/AN+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D/AIRF90YrLfGP&#10;5tfHVsgozew+9Nk90xYmV1SSbF9tdfx7GmyFDGx1SiObZUcVUY1Ii104cjzRg+691vDa0/1S/wDJ&#10;Q9+6913cf1H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x/Uf7f+n19+6918S7+cTn8ZuX+a7/Mby2HqFqse/zO+RmPiqkI&#10;MU8uG7PyWGq5YJEYq8TTU8nikUlXTSw4I9+691Wz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QMfIrtKfo/4+d7d1UmKTO1fUHTfZ/aVNhGL6MzUbA2TX7rhxT+Jka1Q1&#10;GITpcH1cMPqPde6+ElvDdm4N+7u3TvndmRmzG6d57izm7NzZeo0fcZXcG4slLmMzkp/GAuuepmkl&#10;awAu3Atx7917pN+/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uau0brJGzI6MHR0Yq6MpurKwsQQeQR7917r6Kv8AwlW/npb371yUP8tb&#10;5i7+r94dj4zAV2U+Kva28MnNkt072wO3KGTI7k6W3Xm692nr8ji6CKXKYCsqGkmloYKykml/yOhj&#10;k917refuP6jn6c+/de67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TTnMJidy4TM7cz2PgymDz+LyOEzOMq1MlLksTlKR6HIUFTHcFo5oZHjcXFwS&#10;L/T37r3XxAf5k3w63B8A/nR8lviZnI6t6TqfsrMUOyclVnXUbi6sz6purqnc07rdTNXbercbVVUa&#10;swiqGlhLM0ZPv3XuiN+/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wCTYAkn8D6+/de669+691737r3Xvfuvde9+&#10;691737r3Xvfuvde9+691737r3Xvfuvde9+691737r3Xvfuvde9+691737r3Xvfuvde9+691737r3&#10;Xvfuvde9+691737r3Xvfuvde9+691737r3XvfuvdCF1R2lvzo/s7r/uPqzclfs/sfq/eG3d+bH3P&#10;i5fHXYLdG18pFmMNkYTyG8c8KF43UpIt0dWRiD7r3X2xP5Z3zj2d/Ma+EXQ3y22lHj8bWdjbTih7&#10;B2tQSyyQ7F7Y23KcD2Vs5FqWacQUeWgqDjpKi0k9C9LVEaZ1J917o+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e9+691737&#10;r3Xvfuvde9+691737r3Xvfuvde9+691737r3Xvfuvde9+691737r3Xvfuvde9+691737r3Xvfuvd&#10;e9+691737r3Xvfuvde9+691737r3Xvfuvde9+691737r3Xvfuvde9+69187z/hbR8VKPB9qfD35p&#10;4DGmOTsDam7fjz2PXQRGKm/ivX9cN9dY1NUyHTJVVlHl9wwGRgH8OPhS7LGoj917rRK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ayX/Ctro2p&#10;7g/k4dgbroqCpyFf8de6emu744qTU9RBRyZaq6bzNa8KAtJFT0W76ioqALBI42mayxN7917r5On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QadxdS7D776m7L6Q7TwMO5+uO2tj7p673xgaj0pldrbvw&#10;82DzNLHNbVFKYJ2MMyWeKQLIhDoCPde6+Lt/NW/lvdr/AMrT5ib9+M/YzVOa2yt93dKdlfb+Cg7V&#10;6dzFdPDtTdcSINMNdE1PLjs1RDimyNNURxNLTCCom917qt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a5P/CnD+XHjfnl/Le332FtnDwz9&#10;+fDbG7n7+6vrkjc5LJ7Nw2KFZ3d12hXUzrlMHQjI0tPHE0s2TxePhRlSWS/uvdfI9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Xvfu&#10;vde9+691737r3Xvfuvde9+691737r3Xvfuvde9+691737r3XvfuvdQ66hospQ1mMydHS5HH5Glqa&#10;Gvx9fTxVlDX0VXE0FVR1lLOrRyxSxsySRupVlJUixt7917r4kX81j4U5n+Xt8/8A5LfFusx9bSbV&#10;2X2Dlcv1NWVryVDZ3pbeMh3R1RlhkGRVqJRhqqlpa94rqldBUwk64mA917qvD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rc/8ACiz+Snhv5onx&#10;0ftvp7B0dF82fj3tXMV3VdZFFHST9xbKpjNncz0NuCsuqtLUymaq2rUVJ8dJk5HhaSnpMlXVCe69&#10;18letoa3G1tXjcjR1VBkcfVVFDX0FbTy0tbRVtJKYKqjq6WcLJHLG6skkbqGVgQQCLe/de6i+/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ySv+FVPxO2f8V/5uvYtfsOkpcTt/wCT/W2zflQcHRIsdLiNz75z2b2R&#10;v9oUjsQ2T3BtrKZqRT9JK1gulAqj3Xutbz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Wgt/wtl+IObyGP8AiN879vY+esxO3kz/AMYO0ayBDMMPHka2q7J6fqpY47lKeWdt2U1R&#10;USARpM9HFq8k8aN7r3Xz8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VOfzzOnNr96fygv5he0t1wxvQ7b+MPZ/c2MlaLySU+5+gsNJ3htWWB7qUZsjt+nidlb9DupDI&#10;xQ+6918Wr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WsJ/wql/mM7S+Hv8ufe/xxwObp5O/wD5tYfLdQ7W25TSo9dhOnamSODuzfGa&#10;pFZWSgnxMku26QswaWrySyRJNDR1Yj917r5QX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JTfG9tpda7J3f2PvvP47a2xd&#10;g7Xz+9d57oysxgxO3NqbVxU2c3FnslUAHRT0dJBNUTMAdKITY2A9+6918U/+az/ME3x/M0+cPcny&#10;k3XNXUm2M3mJNp9K7QrpXUdfdI7XrJ6br3a4g8kkcdU9O75PMNEwjlylXW1CKiShF917quL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Wth/wAKufkvm/jr/J57OwO2quXG5j5NdnddfGdMlTidainwW5o8&#10;l2NvSljaD0KmRwO1cpip/KNDQVUij9xkPv3Xuvkr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9+691737r3Xvfuvde9+691737r3Xvfu&#10;vde9+691737r3Xvfuvde9+691737r3Xvfuvde9+691737r3Xvfuvde9+691qv/8ACwbq2t7B/k91&#10;G7aWKaSHo35O9I9o5NolYpT0WWo850nHJUkEWT7neNPHyCNbKLXII917r5U/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Vw/zdvj23ym/lifOTo2mpBkM3ur479h5naFCy6lrd/df449l&#10;dd0rEN6Q+cxGPUyC+jlwjadB917r4kv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zBv+Flvxak6p/mL9YfJvEYtqXbnyv6Rw65r&#10;LCAomS7U6Pkj2DuFTUIgRzDtiXZqgF2cC4ICeMH3XutQ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q0/wDCuT4kt8h/&#10;5VeQ7lwWKNbvb4f9nbW7cilpoDPkpOuNzynrXsnGQqL6aeNcljM9WvwVjxWq4CsD7r3Xyn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BZ3d1FtD5AdMdt9E9hUbV+xe5et989WbxpAB5KjbO/dt1O180&#10;sDH9Mn21VIYnBBVwGBBAI917r4XnyE6R3t8au9+4/j12NSfZ786S7N3t1ZuyFEdKeXN7H3FUbdra&#10;zHs/+cpalqf7iknUlJYXjkRmR1Y+690D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yuf+FffxNPQ/80aHvnCY6Sm2h8wuptrd&#10;iPVx0wpsYvZnXdLH1bv3F0JRVRpfscft/MVjBizT5JpH5cFvde61T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ag&#10;3/Cy34zJ2r/Lf6x+R2Mx6z574rd7YaTKZA04kfHda920q9f7jiE45jE24odng39LFACNWi3uvdfM&#10;A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rc/8JROuMbsT&#10;+SX8d9xUVLHTZDt7f3yC7Iz2mFoZqnJ0nc+Y6uoqqpJALs2N21QCN+QYhHY2Hv3Xutj/AN+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XZ/Ns6HHyY/lk/OfpaKjjr8rur42do5Ha1HMiPHPvnZeAl39sBG8pAX/c3jKAiT&#10;6p+sAlQPfuvdfEa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sOv8AYe7e09+bJ6x2Fharce+uxd37&#10;a2FsvbtF4/vc9u3d+Zh2/tzDUYlKr5aqsqIYE1MBqYXIHv3XuvuQfCH4x4D4YfEH44fFbbb0tVQ9&#10;GdRbL2BXZShR0p9w7mxOIR957s0OkZD5fLvXZOW8aeuob0L+ke690aj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Rq&#10;ukpa+lqqGvpaeuoa2nmpKyiq4Iqmlq6SoiMNRS1NPMCkkciFldHUqwJBBBPv3Xuvgr9xbMi637d7&#10;U68gkWaHYfY++NlxSrJLKssW19z1WDjkWWZUdgRACGdQT9SAePfuvdBx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rD/AISHfDHH/JD+ZjX997uxD5LY/wAMOuKvs6kklQS489yb3q22X1XSV62sDBSn&#10;cOcpG1XWqxkLAEBre6919Uj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fDI/mERRU3z7+cUFPHHDBD8&#10;vvkzDDDCiRwxQx9zZuOOKKNLKqqAAqqLAWA/p7917on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AvwOSeAB7917r3v3Xuve/d&#10;e697917r3v3Xuve/de697917r3v3Xuve/de697917r3v3Xuve/de697917r3v3Xuve/de6+oV/wj&#10;Y+MY6m/lq9hfIzJ44Q5/5Xd67hr8RklR1OQ6y6VibrXbdOxI9Rp9yDeXqXi0mn9St7917rbu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xRf502yarYH82/wDmOYGrhq6eav8AmD3vvaNKt4ZJmpuy981n&#10;Y9BMjQqo8UsOVjkgUgsI2QMzOCx917qsH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fJS/wCF&#10;YXT1V1Z/Ok7w3M1LLR43vfrTo3uPCKyIkE1LH13S9S5aqpGBJZZcttPIvIX58pkAGkL7917rW0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fP0/wCFvHxxkTKfB35eYuiLR1NF2L8cN7ZIKQkEmPqY+zerqESrxqkFRvBy&#10;psR4/Te7afde60E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VFn/Cjz4nyfLr+UJ8ptv4nFyZTe/S2Dx3yY2DDFCKmrhyvSs0me3cKOmCt&#10;JLUVW033HQU8cNpGkqFVdV/G3uvdfHa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UDKYvHZvG5HC5ihpcnicvQ1eMymOroEqaG&#10;vx1fA1LW0NZTSgrJFLG7RyIwIZSQRY+/de6+Ij/ND+HWU+Avz8+UPxVq6Sqp8H1r2bmW68qKrU75&#10;bqbdiJvDqnLGbXIryTYCvx5qbSOY6gSxMfJG6j3XuiC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8p3/hXR8r&#10;6nv7+azlOlsdX+XZfxC6w2b1TQU0LyNQy763jj4+0+wc0BL9Ki+WxmGqdPo/3FpbkMze691q0+/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xAv5qO9ch2J/M1/mD7xyTSebL/ADM+TH28UzpI9JiqDt/L4rBY5pEVA/21HDT04bSL6AbXPv3X&#10;uiC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pP/APCJLK4Cb4TfMXCU09G+6Mf8&#10;o8TlcxSRw2yEWAzHUuJpNtz1M+n1Qy1FDlVgTWdLJMbLqu3uvdX7/wAzL+cz8Hf5V+zKmt787Eg3&#10;F3BkMXJX7F+OPX1TQbg7h3hNLGf4dVV2HSQR4DESsCf43nZKamZY5UpPu6pFpX917r5l381z+fd8&#10;1/5q2ar9rbwz/wDoT+MlPkPPtr409bZmth2rVR09Qaiiynam5CsFXu3JoVhZXrUioIJIxLQY2kle&#10;V5Pde6o6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8Uf8AnP8AQO8/jZ/NQ+dnXu9MRlcUcp8ku2uzNnz5SB43z3XPbW8q3sTr/P01SEii&#10;qUqMZkqcSzQL4/Ok0VleNkX3Xuq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ov&#10;jV81Pln8N5d/VPxX+Q3anQdV2fhKLbm/ajrHdmQ2vU7lxeMmnmxJq58eVZKmiepqDQ1sDpU03nm8&#10;EqCaW/uvdF/3Vu3dO/NzZree+dzbg3lu7cmRqMvuPdW7Mzktx7lz+Vq38lVks1nMtJLVVdRK3qkm&#10;nlZ2PJa/v3Xuk7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Vd/zLv5Qvwv/AJrHX9Ftn5KbHrKDfu2qKWk6&#10;4722FLQ7e7h68SSZqpsdjc/VU9TBX4qSV5HnwuWpamjLSPPFFDV6KmP3XuvkI/zAfiLmvgX8z/kP&#10;8Q89uen3vV9G7/q9q0m8abGth13Vt2rx1PuHae4Z8KZ6n7KesxdZR1FTRiqmEErPEs0oQSN7r3RO&#10;f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8Vj+d9vaPf&#10;383n+YtnY5PKlD8ru29kl71ZAk613DL1xLFetVX9D4lk4BjBX9otFoY+691Vd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fF2/nU/CP5U/DL5+fIN/k3stsYO+O3+2u6uu+xsIa7I9c9o7c35vus3XPktobiqY0&#10;8lRRvXxwZTG1ISsopmQTxiOWnnm917qpD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RP8A5tfBj41/zC+hdx/HX5SdeUm+Ni5tnyGGycHhoN6debripJaTFb8643M8UkuKzNGs&#10;0ixVCK8UsTyUtXDUUU9RTSe6918t7+bH/wAJzvm1/LTzG8uw9r7dy/yT+IWJiyGeoe+tgYiWryex&#10;tsw1BvF3dsmhaWqwU1GjKanLRLNiZEIlWsikMtJB7r3WvSASbAEk/gfX37r3XX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ByOOx+Yx1fiMvQUmUxeTo6rH5PG5GlhrcfkqCtg&#10;amrKGuo6hWimhmjdo5YpFKupKsCCR7917r5Q/wDwpu/lA7X/AJafyk2x250DiIMN8VPla+585sna&#10;VFEUpenuzduy09Tv3rOgCswTDSx11NlduatHjhlqcdHEY8Wk83uvdaxv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x/Uf7f37r3Xzkf+Fs/ybpN0/Ir4ffETD1Mbr0/1hvLuzeZppY5lbPdz&#10;Z6Da+1sTkEF2iqMfj9q1FYiArqhyiMwYGMr7r3Wjt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TTm85hts4TL7k3Bk6LD4Db+LyGazeYyNQlLjsViMV&#10;SvW5LI11VKQkcMEMbySuxAVVJNgPfuvdfEY/mh/Mas+ffz++UfyulqKp8B2j2dlf9HcFZFLTVGO6&#10;m2lTxbJ6nx1TRyBTFPHt3HY37xQi6qkyuVDO1/de6IJ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tt7k3DszceA3htDPZXbG6tq5rFbk2xuTAZGrxGe29uD&#10;B18eUwubwuUoWSelq6SpijqKaohdXikRXRgwU+/de6+t1/wnk/nNYX+al8YjtDtLLYrH/M/4/YvE&#10;4XunAxiCgk7I216MftzvXbeNSymnyTBaXPQ0w0UWUVrxU9JXY5JPde62H7j+o9+6913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r2/8KevlzWfEz+UL3xBt7Jti97fJbJYH4s7SqI5jFOtF2bFV13ZQREBZhNs7F7hpQ4ZNEk0&#10;b6rhUb3XuvkM+/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7v8u/5zdsfy4/l11F8r+oa+qfKbAzsEG89ox1oosX2d1hlqiOn3/wBZ595Ip4jT&#10;ZagDRwzyU8jUdWtNkIFFVSU8i+6919sbo/uXr75FdNdW99dVZlc/1t3FsHanZOx8xoWGar2zvDCw&#10;5zFGupVZjT1KRTiOrpnOuCZZIZArowHuvdCr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737r3Xvfuvde9+69189D/hb338avsL4L/Fmgr0Ubd2Z2&#10;f39urFrcvP8A3zzlL131/XSj6KsP8B3LHHb9Xke/6R7917rQ2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S/4Subx3Nu7+SX8YItz&#10;fcSJtLc/euzduV1VUU88lftjGd15urxpQwszpHSSVM2OhjmCuqU66V8XjY+691sT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fJ4/4VydlTb6/nOdjbXmqVnj6Y6P6E61pohU+f7Knym0W7hameK37JMm65JvH+RIJP7fv3XutY&#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z/hNH19/o4/kkfB7HSxha7cu2+0uwq6VSNVT/f/ALz3NurEyMqSSKCmPqaKCykEiMFk&#10;Ryyj3Xur3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uPfuvddAhhdSCP6ggj/AG49+6918er/AIUz7lw+7P55HzuyuCrIq2hpM90jtmee&#10;GWCZI8zsz4xbK2duGjZ6d3UPT5CgqoHQtqVkZXVXDIPde6od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bf/lCYalwP8qT+WzQ0clR&#10;JDP8GvirmnepeN5BVbj6Uwu4q6MNEiDxpPVSJEpFwgVWZmBY+691Yz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ZO/4Txd60Hf/APJr+C+46eq81fsHqodFZyleomqanF13RGfq+qsf&#10;TVLTvIU8uMxdBWwxhtKwTxBVRLRr7r3V1X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xzyOPrz9Lf19+691oq/8LQPn3jNt9TdG/wAunYe6Z03d&#10;2DuKj7773xmFyDxCj632utXiOsNobqige0seYzUk+bFJKupHw1HUEBZYS3uvdfOy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f77/AFvr7917rsgg2IIP9CLH/be/de669+691737r3XY&#10;BPABJ/oPfuvdde/de697917r3v3Xuve/de63xf8AhFj87ocDvX5Efy6955gRUe/IG+R/SFNVShY3&#10;3bgKCl2t3DtujLkl563ExYXK08EYAWLG5CU8sffuvdfQyuP6jn37r3Xf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QTd8duYDoDo3ufvfdcT1G1+k+qOxe2&#10;9yQx1NPRvPget9oVu8cxClXUftxM1PRSDySDSpN24B9+6918On5X/J3tf5n/ACO7f+UXeGdOd7L7&#10;l3hkd3bgmWWqbH4uCcLRYHaW34quSWWDFYXHQ0uIxVK0reGipoYQzaQT7r3Rd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0S7+Y5tSo35/Lx+eexqZKiWq3p8M/lJtOmSlaBKp59xdIZ3EQpTNU2jEhaYBDIdN7Xsvv3Xuv&#10;hs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Qsjj6LLY+vxeRp0rMfkqOqx9fSShjFVUVZC1PVU0gFvS6Oymx+h/wBt&#10;7r3XwjflH0nlfjV8l/kH8eMyZnyvRvdXaPUdbNMjI9ZJ17vau2oK9AQNSVC0izxuPS6OrKSrAn3X&#10;ugG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fKF/4VrfEuo+O/8ANh3V25iMb9nsb5e9d7O7pxE9NEkOMg3vgscnWvZmJhewLVUlZiKfP1mr&#10;Vd8upVrN40917rWB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UB/Pw&#10;6ipe7f5N38wjZ1VFNKmD+P24O3oxAY1lSp6BzFJ3rTS6pGUaFk24DKAbmPUApJCn3XuvjD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8KL5p9U/6CPmL8r+k/tDQJ1H8kO8etIaPxwwpDS7I7Mye26RYkp2aPx+KmRojG7IVK&#10;lGZSrH3Xuiy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fHh/4UqdNv0v/ADp/mjjoaR6fEdhb&#10;l2T3Jg5zTmnjyK9pdZ4jdW4qqAWCuFzs2WpmkUnU8TXOvUB7r3VEv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8zP/hav1KNs/zBPjT3HSUn2tF2t8VqPa9b&#10;OIasR5Dc3VfZ2cbIVj1Eq+FpFxuew8DRwyXRIo2dE8ivJ7r3Wmn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WhD/AMLj9opUbX/lvb9ip9MmMz3yj2jW1cdAp+4TPY7YWZxdPWZReR4Tjqtq&#10;anckHyTultL6vde6+fL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o8&#10;/wDC3mspE+MPwWoHqqdK+p727LrKaheeNauopKHr6mhraqGnY63jheop0ldVIVpYwxBdQfde6+cb&#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zH+Wx/Nh+Yn8rLtODfPxv7BqW2Tl8&#10;rRVnaHRW6KmqyvT/AGtRU+mGWPcW3FZftcisCiKkz2NaDIU4HjWdqZ5qeT3Xuvq4fyrP5vPxW/mz&#10;9Mf396Ryx2p2ptWgxv8Apm+PW58lSS9g9V5qsXxvMHiWFczgKicSDF7io4FhqUslRDR1y1FBB7r3&#10;VqxZQCSQAPqSQAP9c+/de67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z8P+FxnYdBPmP5c&#10;/U9LVIcljMZ8l+w89RaITJDQ5uq2VtvaNSrh9aiSTHZtGDIFYopVmKsF917rQW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yxGXyu38tjM9gMpkMJm8LkKLLYbM4isqcblcRlcdUrWY7J4zIUbJNT1FPMiS&#10;wzxOrxuqujBgD7917r6Cf8in/hVTR7pl2b8R/wCaTvCmxe45pcdtfq75iZXw0eEzzTsKPGbe+Rsq&#10;BYqGr1mOCLeSItLKrK+aWmaKfKz+691vm09RT1dPDVUs8NTS1MMdRT1NPKk1PUU8yCSGeGaMlXR1&#10;IZWUkEEEG3v3Xustx/Ue/de67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29/IW/4Utb++BdXtD4o/NXLbm7T&#10;+Fzy0mA2fvRYqjcnY/xkjkmENFJiFZvuczs2AsPu8EDJV4+BfLhlkEP8Jq/de6+nR152HsPtrY+1&#10;ezOr95ba7C683xhaHcez97bOzWP3Ftfc2ByMXmocthM3inkp6iCVTdZI3I+oNiCB7r3Sy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WP8Awmm/&#10;nkVX8vnuaj+KHya3xlG+E/c+ajpsXk8xWyVeJ+OXamXrgKbfOPWYOaXbeXlf7fctPEVihkaPLqEa&#10;GsWq917r6oEFVTVVNBWUtRBU0lTDFU01VBLHNTVFPOgkhngnjJV0dSGV1JBBBBt7917rP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yCDYgg/0Isf8Abe/de6zJS1MlPNVpTzvS00kENRUpFI1PBNVB&#10;2poppgNKtII5CisQW0Na+k2917rB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zKv+Fev8sM&#10;/HT5Q4D+YD1Vt77TqD5aZF8P2zHj4WFFtL5LYmgkrKzJ1GhFjhi3jiYDlIlBZ5MlQ5eolZfPEp91&#10;7rTc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0T/wCeHwy6s/mBfEzub4m9v0w/uv2vtWpx&#10;uN3AlHHVZXYe9KBxk9j9h4FJWUfe4XJxU1dHHrVJ1jemm1U88iN7r3XxTvlf8Y+1/hj8ju3/AIv9&#10;3YY4TszpneeT2huGJFqVx+VhhC1eC3VgJquOKSfF5rHTUmWxVS0a+ajqYZdK69I917ovH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Z/jv0F2j8qO8+rPjt0rt2XdXaXcO88NsfZmFRniglymXqBG9flKtFcUtBRQCWtyNY6+OmpYZp&#10;5CI42I917r7SP8sv+X71Z/LK+HfV/wAVeroabITbaov492fvuKgWiyPafbmdpYW3z2Bk4yzyKKma&#10;KOlx0EssjUmOp6SiEjLTox917qwD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qL/wDCqD+Ta/zV6Cb5w/H7ab13yj+NG0qv+++Aw1NJLl+5&#10;vj9hjUZrLYmnx8F2qs5th5anLYlY189TSvW0IWonOPij917r5eABJAAJJ+gAuT/rAe/de66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QRwQR&#10;/ri35t7917r6UX/CSX+T5H0F1Cv8y/v3a8adzd+bYlx3xrwOZoJDXdb9CZhElq+x44qywhym9gEN&#10;FPHD5IsCsTQ1JizdZTp7r3W6r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X+3/wB8P9t7917r5Zv/&#10;AAqG/kw/7Id3/J8xPjztP7H4j/JTdldUZrBYOh8OF6L7yzLT5rNbOgpaVRFRYHPBajKbdiTTDTOt&#10;ZjYo4aelokl917rU6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sW/8JzP5POR/mffLOm3z2tgas/Dj43ZXC7q7krqulkGK7R3VFUR5DafQ9DVO&#10;bSHKaRV7gMVzBio5I2enqa6hkb3Xuvrf0NDRYuho8ZjKOlx2Ox9LT0NBQUNPFSUNBQ0kIgpaOjpY&#10;AsccUaKqRxxgKqgBQAPfuvdT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QDfJn43dRfL3oPtH4&#10;098bVi3f1T29tat2nuzDyFIqtIKh1qsdnMLXMrmkymMrIqfJYuuRS9NWQQzx+pFv7r3XxkP5oP8A&#10;Lq7d/lffL3sH4w9qLLlsVj5DuXqXsaOkalxPa/UeYq5o9o71oIvUsVQywyUWVoldhSZCCpp1kljj&#10;jnk917qu/wB+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1/&#10;5fnwM76/mSfJ/Ynxd+PuFWs3NueX+J7q3VkUnG0+r+vMZUwQbo7I3rWRXMOOxyTRAIl5qqokp6Kl&#10;SSqqYIn917r7LHwL+D/SX8uz4t9Z/FXoTDvSbQ2FjvLm9x1kUC7n7H33kkSXd/ZO86mnAE2Ty1Sv&#10;lcA+KngWGipVio6WmgT3Xujk+/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Rz/Pi/lH&#10;7Z/mv/DzL7a2/R4zFfKTpqnzO+fjTvKsjjpjLuH7YS57qncFfI6acPumGnho3ldwtHWpR5AiSOmk&#10;ppvde6+Pduzae5tibr3LsXeeByu195bN3Dmdp7r2xm6KfHZvbu5tu5KTD53A5fHVAWSCqpKqGWnq&#10;IZFDJIjKwBBHv3Xuk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GHoHoX&#10;tv5Q9y9dfH/orZWX7C7X7T3LQ7W2ZtPDQmSorsjVkvNV1k7WipKGjgSWsyWQqXSno6WKaqqZIoIp&#10;HX3XuvsFfyXf5RPVP8o74vUnXmIOM3l8g+xafD7j+SHcNJTTht4bupIJGotq7YNWBPBtvAConpMT&#10;C0cbTlpq+eKOoq5Io/de6uN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e9+691737r3Xvfuvde9+6918+H/h&#10;Xl/KBo9vVY/msdAbbipMbmsjgNo/MPbmEpZooKXP5GaLbmwO+RBFeKJa+U0m3dwsnjD1jY2r8clR&#10;WZCoHuvdaEoF+ByTwA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97b23uHeW48&#10;BtDaODy25t17qzeK23tnbWAx9Vl89uHcOcro8XhcHhcVQo89VV1dTLHT01PDGzySOqIpZgPfuvdf&#10;V1/4TtfyK8H/ACwunIu+e/MJh8385u5ttUL7sl0UmUi+P+yMjTx1ydNbVysZlR8mz6JN15OjkMFR&#10;UxpRUrzUdGlXWe691s0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ITsvrXYP&#10;cnXu9Op+1No4TfnXHYm28vtDe+zdx0KZDBbk21naR6DKYnJUsnDRyxOVupDKbMjKyhh7r3XyZ/58&#10;f8hzs/8AlQdoS9mdaJn+yPhB2RuGan637InjNbm+r81kDJV0/UvbM9MqqlbHGrjEZgokGUgQsBFV&#10;x1FNH7r3Wu0Bfgck8A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zVHZ1jVHaR2VFjVSXZ2NlV&#10;VHJJP0FvfuvdfSy/4TJ/yAl+LO3dq/zCPmbssL8mN34dcj0F1NuXHyx1nx+2fnaMp/fTd2HycKPT&#10;71ytNIyw0rDViKGQpJbJVNRDQe691uh+/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&#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Bn3B0/wBYfIDq/fHSvdOxcB2R1b2RgK3a+99k7nohXYTc&#10;GFrx+7BUJdXiljdUnpqqCRJ6adI6inkjnjikHuvdfJ4/nx/yHOz/AOVB2fL2Z1omf7I+D/ZG4Zqf&#10;rfsieM12b6vzdeZKqn6k7ZnpVVUrY41cYjMFEgykCEgRVcdRTR+691rtgEmwBJ/oBc/7b37r3XX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oSf8ACbH/AITk1m0qnrn+Yx8+9mT0m7KaXE73+L/x13LSSQVW1pUZ&#10;cjt7uftrEVOlkyQJSr29gJ0vSHRX1qfeeCnpvde630/9v/t/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0hOy+tNgdy9f7y6o7W2bgOwO&#10;uOwdvZLau9dmbpx1Pltvbl29l6dqXIYzJ0FSCjxyIT/RkazoVcK3v3XuvlT/AM+7/hPz2Z/K/wB6&#10;5zvrobGbi7H+Bu7s7G2H3OZJMvuT4+ZnO1/2+O677QmUtNJj3naOmwW5ZF8dRqioq10yJget917r&#10;WbAJNgCT/QC5/wBt7917rr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hdU9T9ld69j7O6h6c2Nubsns7sDNU23dmbG2fiqnNbi3DmK&#10;oF0paCgpFLEJGrzTytaOGJJJpXSJHdfde6+mJ/JA/wCEvPUXwnh2T8nvnRjds95fLqkfG7p2l124&#10;izvT/wAc8zAPucc9HCWal3RumiYrKcxUxvQUFUqtioZJ6WDMTe691t5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SR3xsbZvZ2y91dcdjbUwW99h74wGW2rvHZ+6cVSZvbe59t5yjfHZjCZvE16PBU0tTBI8U0MilW&#10;ViCB9B7r3Xy8/wCf9/wnQ3j/AC6ctnPlF8RcRuzsb4P5qsmr9x4t3qNxbx+LuWyNZpiw266yNGqK&#10;7aMsjxw4bcc4aWnOmgy8jVP2mQyPuvdaoQBYgKCSfoALk/6wHv3Xuu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t+fx7917o0Xw9+HPyH+ePfOz/jl8ZOv&#10;8p2B2Ru6cOY4Fkp9v7R2/TzRxZfe2+9wFGgxWFx4kRquuqCBdo4IVlqpqenl917r6w/8mT+Rt8ev&#10;5SHWkWVoo8f2t8sN67fgou3e/wCuxwFTFDVpS1mS656qpalFlxW2IauBZLMorMjKiVFc4WOlpKX3&#10;Xurz/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NGcweF3R&#10;hMxtnc2Fxm4tu7gxeRwefwGcx9HlsJncLlqR6DKYfMYqvWSCqpaqCR4KinnRo5Y3ZHUqzL7917r5&#10;s/8AwoK/4TQZ34ttvf5p/wAvnaOT3L8Zw1RuPtroHBx5LObq+PlPFTy1ub3pstZGmqclsqMI01bA&#10;S9VhQzSfu4pZZaD3XutLcAk2AJJ/A+vv3Xuu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j38tL+V18qP5p/elL078dNriDA4hqSu7T7i3LFV0nWfUO16iYx/xXc+&#10;WgUmetnGtMZhaMSVlbIGKRrTxVVTT+6919aH+V//ACpfi/8Ayo+jYep+g8CczvHPxUNd3D3nuLHU&#10;H+kruDcNGZHp585V0wYUmLoTNLFh8FSt9rRxu7/v1k9ZWz+691Zz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&#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1b6/X/ev969+6911z/Q/wDJXv3XumnMYPC7hpBQ&#10;bgweLzlCsyVC0WYoKLJ0gnjVljnFPWq6a1DMA2m4BPPJ9+690lv9FPV3/Psthf8AoHba/wCvHv3X&#10;ug/f4ofFmR3eT4z9Au8jM7u/TfXDO7sSWZ2OOuSSSSSfz/r+/de6XydTdVxoscfWGwERFVERNmbZ&#10;VFRV0qiqKcAAAAAD/Ye/de6V+KxOKwVFHjMJiMfhsbC0jQ0GKo6THUUTTOZZmjpaRURSzksxC3JJ&#10;J59+6905c/6k/wDJX/E+/de67txbn/b2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">
                <v:shape id="Text Box 631" o:spid="_x0000_s1110" type="#_x0000_t202" style="position:absolute;left:18137;width:9906;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" fillcolor="white [3212]" stroked="f">
                  <v:textbox>
                    <w:txbxContent>
                      <w:p w14:paraId="331BEF3E" w14:textId="77777777" w:rsidR="008914FB" w:rsidRDefault="008914FB" w:rsidP="00351E79">
                        <w:r>
                          <w:t xml:space="preserve">     A</w:t>
                        </w:r>
                      </w:p>
                      <w:p w14:paraId="51B5E215" w14:textId="0D26D39B" w:rsidR="008914FB" w:rsidRDefault="008914FB" w:rsidP="00351E79">
                        <w:r>
                          <w:t xml:space="preserve">  13.0 m s</w:t>
                        </w:r>
                        <w:r w:rsidRPr="00EC5244">
                          <w:rPr>
                            <w:vertAlign w:val="superscript"/>
                          </w:rPr>
                          <w:t>-1</w:t>
                        </w:r>
                      </w:p>
                    </w:txbxContent>
                  </v:textbox>
                </v:shape>
                <v:group id="Group 1957718390" o:spid="_x0000_s1111" style="position:absolute;width:63505;height:22772" coordorigin="" coordsize="63505,2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">
                  <v:group id="Group 7" o:spid="_x0000_s1112" style="position:absolute;left:8490;width:9735;height:8604;rotation:254982fd" coordsize="13887,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13" type="#_x0000_t75" style="position:absolute;width:13887;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">
                      <v:imagedata r:id="rId16" o:title=""/>
                      <v:path arrowok="t"/>
                    </v:shape>
                    <v:roundrect id="Rectangle: Rounded Corners 6" o:spid="_x0000_s1114" style="position:absolute;left:7422;top:12528;width:2694;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" fillcolor="white [3212]" strokecolor="white [3212]" strokeweight=".5pt">
                      <v:stroke joinstyle="miter"/>
                    </v:roundrect>
                  </v:group>
                  <v:shape id="Straight Arrow Connector 1957718373" o:spid="_x0000_s1115" type="#_x0000_t32" style="position:absolute;left:13062;top:7335;width:96;height:1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" strokecolor="black [3200]" strokeweight="1pt">
                    <v:stroke startarrow="block" endarrow="block" joinstyle="miter"/>
                  </v:shape>
                  <v:group id="Group 8" o:spid="_x0000_s1116" style="position:absolute;left:47327;top:14168;width:9735;height:8604;rotation:254982fd" coordsize="13887,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">
                    <v:shape id="Picture 10" o:spid="_x0000_s1117" type="#_x0000_t75" style="position:absolute;width:13887;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">
                      <v:imagedata r:id="rId16" o:title=""/>
                      <v:path arrowok="t"/>
                    </v:shape>
                    <v:roundrect id="Rectangle: Rounded Corners 11" o:spid="_x0000_s1118" style="position:absolute;left:7422;top:12528;width:2694;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" fillcolor="white [3212]" strokecolor="white [3212]" strokeweight=".5pt">
                      <v:stroke joinstyle="miter"/>
                    </v:roundrect>
                  </v:group>
                  <v:shape id="Freeform 627" o:spid="_x0000_s1119" style="position:absolute;top:7169;width:63505;height:14695;visibility:visible;mso-wrap-style:square;v-text-anchor:middle" coordsize="6165669,211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" path="m,765834c218803,479540,437606,193246,744583,86566v306977,-106680,748937,-137160,1097280,39188c2190206,302102,2516777,837680,2834640,1144657v317863,306977,500743,670560,914400,822960c4162697,2120017,4913812,2159205,5316583,2059057v402771,-100148,849086,-692331,849086,-692331e" filled="f" strokecolor="black [3213]" strokeweight="1pt">
                    <v:stroke joinstyle="miter"/>
                    <v:path arrowok="t" o:connecttype="custom" o:connectlocs="0,532257;766910,60164;1897093,87399;2919639,795540;3861458,1367499;5476005,1431050;6350551,949878" o:connectangles="0,0,0,0,0,0,0"/>
                  </v:shape>
                  <v:shape id="Text Box 629" o:spid="_x0000_s1120" type="#_x0000_t202" style="position:absolute;left:10751;top:11203;width:990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" fillcolor="white [3212]" stroked="f">
                    <v:textbox>
                      <w:txbxContent>
                        <w:p w14:paraId="13DF9477" w14:textId="77777777" w:rsidR="008914FB" w:rsidRPr="00C91E7B" w:rsidRDefault="008914FB" w:rsidP="00351E79">
                          <w:r>
                            <w:t>40.0 m</w:t>
                          </w:r>
                        </w:p>
                      </w:txbxContent>
                    </v:textbox>
                  </v:shape>
                  <v:shape id="Straight Arrow Connector 630" o:spid="_x0000_s1121" type="#_x0000_t32" style="position:absolute;left:18237;top:4521;width:7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" strokecolor="black [3213]" strokeweight="1pt">
                    <v:stroke endarrow="block" joinstyle="miter"/>
                  </v:shape>
                  <v:shape id="Text Box 3" o:spid="_x0000_s1122" type="#_x0000_t202" style="position:absolute;left:44162;top:17762;width:290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JiwgAAANoAAAAPAAAAZHJzL2Rvd25yZXYueG1sRI9PawIx&#10;FMTvgt8hPMGbJrbQ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Aoo0JiwgAAANoAAAAPAAAA&#10;AAAAAAAAAAAAAAcCAABkcnMvZG93bnJldi54bWxQSwUGAAAAAAMAAwC3AAAA9gIAAAAA&#10;" fillcolor="white [3212]" stroked="f">
                    <v:textbox>
                      <w:txbxContent>
                        <w:p w14:paraId="041ABFD5" w14:textId="77777777" w:rsidR="008914FB" w:rsidRPr="005B748D" w:rsidRDefault="008914FB" w:rsidP="00351E79">
                          <w:r>
                            <w:t>B</w:t>
                          </w:r>
                        </w:p>
                      </w:txbxContent>
                    </v:textbox>
                  </v:shape>
                  <v:shape id="Straight Arrow Connector 1957718389" o:spid="_x0000_s1123" type="#_x0000_t32" style="position:absolute;left:47591;top:6032;width:0;height:15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" strokecolor="black [3200]" strokeweight="1pt">
                    <v:stroke startarrow="block" endarrow="block" joinstyle="miter"/>
                  </v:shape>
                  <v:shape id="Text Box 1" o:spid="_x0000_s1124" type="#_x0000_t202" style="position:absolute;left:45017;top:10620;width:745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" fillcolor="white [3212]" stroked="f">
                    <v:textbox>
                      <w:txbxContent>
                        <w:p w14:paraId="5E98F4F2" w14:textId="77777777" w:rsidR="008914FB" w:rsidRPr="00C91E7B" w:rsidRDefault="008914FB" w:rsidP="00351E79">
                          <w:r>
                            <w:t>60.0 m</w:t>
                          </w:r>
                        </w:p>
                      </w:txbxContent>
                    </v:textbox>
                  </v:shape>
                </v:group>
              </v:group>
            </w:pict>
          </mc:Fallback>
        </mc:AlternateContent>
      </w:r>
    </w:p>
    <w:p w14:paraId="541C5DE1" w14:textId="0B0B8E35" w:rsidR="00351E79" w:rsidRPr="00F94E56" w:rsidRDefault="00351E79" w:rsidP="00351E79">
      <w:pPr>
        <w:jc w:val="center"/>
        <w:rPr>
          <w:rFonts w:cs="Arial"/>
          <w:szCs w:val="22"/>
        </w:rPr>
      </w:pPr>
    </w:p>
    <w:p w14:paraId="5F4A74F3" w14:textId="0B4D1758" w:rsidR="00351E79" w:rsidRPr="00F94E56" w:rsidRDefault="00351E79" w:rsidP="00351E79">
      <w:pPr>
        <w:jc w:val="center"/>
        <w:rPr>
          <w:rFonts w:cs="Arial"/>
          <w:szCs w:val="22"/>
        </w:rPr>
      </w:pPr>
    </w:p>
    <w:p w14:paraId="467583EA" w14:textId="0C146ECB" w:rsidR="00351E79" w:rsidRPr="00F94E56" w:rsidRDefault="00351E79" w:rsidP="00351E79">
      <w:pPr>
        <w:jc w:val="center"/>
        <w:rPr>
          <w:rFonts w:cs="Arial"/>
          <w:szCs w:val="22"/>
        </w:rPr>
      </w:pPr>
    </w:p>
    <w:p w14:paraId="25528898" w14:textId="6C8849EE" w:rsidR="00351E79" w:rsidRPr="00F94E56" w:rsidRDefault="00351E79" w:rsidP="00351E79">
      <w:pPr>
        <w:jc w:val="center"/>
        <w:rPr>
          <w:rFonts w:cs="Arial"/>
          <w:szCs w:val="22"/>
        </w:rPr>
      </w:pPr>
    </w:p>
    <w:p w14:paraId="6A4EE7DD" w14:textId="05DFD1A0" w:rsidR="00351E79" w:rsidRPr="00F94E56" w:rsidRDefault="00351E79" w:rsidP="00351E79">
      <w:pPr>
        <w:jc w:val="center"/>
        <w:rPr>
          <w:rFonts w:cs="Arial"/>
          <w:szCs w:val="22"/>
        </w:rPr>
      </w:pPr>
    </w:p>
    <w:p w14:paraId="7021EF69" w14:textId="64CF0387" w:rsidR="00351E79" w:rsidRPr="00F94E56" w:rsidRDefault="00351E79" w:rsidP="00351E79">
      <w:pPr>
        <w:jc w:val="center"/>
        <w:rPr>
          <w:rFonts w:cs="Arial"/>
          <w:szCs w:val="22"/>
        </w:rPr>
      </w:pPr>
    </w:p>
    <w:p w14:paraId="60EA7F16" w14:textId="36AA3760" w:rsidR="00351E79" w:rsidRPr="00F94E56" w:rsidRDefault="00351E79" w:rsidP="00351E79">
      <w:pPr>
        <w:jc w:val="center"/>
        <w:rPr>
          <w:rFonts w:cs="Arial"/>
          <w:szCs w:val="22"/>
        </w:rPr>
      </w:pPr>
    </w:p>
    <w:p w14:paraId="1F1A5738" w14:textId="324BF51B" w:rsidR="00351E79" w:rsidRPr="00F94E56" w:rsidRDefault="00351E79" w:rsidP="00351E79">
      <w:pPr>
        <w:jc w:val="center"/>
        <w:rPr>
          <w:rFonts w:cs="Arial"/>
          <w:szCs w:val="22"/>
        </w:rPr>
      </w:pPr>
    </w:p>
    <w:p w14:paraId="5090CC38" w14:textId="0A3D3F2F" w:rsidR="00351E79" w:rsidRPr="00F94E56" w:rsidRDefault="00351E79" w:rsidP="00351E79">
      <w:pPr>
        <w:jc w:val="center"/>
        <w:rPr>
          <w:rFonts w:cs="Arial"/>
          <w:szCs w:val="22"/>
        </w:rPr>
      </w:pPr>
    </w:p>
    <w:p w14:paraId="5DF7681E" w14:textId="77777777" w:rsidR="00351E79" w:rsidRPr="00F94E56" w:rsidRDefault="00351E79" w:rsidP="00351E79">
      <w:pPr>
        <w:jc w:val="center"/>
        <w:rPr>
          <w:rFonts w:cs="Arial"/>
          <w:szCs w:val="22"/>
        </w:rPr>
      </w:pPr>
    </w:p>
    <w:p w14:paraId="776236B0" w14:textId="77777777" w:rsidR="00351E79" w:rsidRPr="00F94E56" w:rsidRDefault="00351E79" w:rsidP="00351E79">
      <w:pPr>
        <w:jc w:val="center"/>
        <w:rPr>
          <w:rFonts w:cs="Arial"/>
          <w:szCs w:val="22"/>
        </w:rPr>
      </w:pPr>
    </w:p>
    <w:p w14:paraId="0DD8FE71" w14:textId="77777777" w:rsidR="00351E79" w:rsidRPr="00F94E56" w:rsidRDefault="00351E79" w:rsidP="00351E79">
      <w:pPr>
        <w:jc w:val="center"/>
        <w:rPr>
          <w:rFonts w:cs="Arial"/>
          <w:szCs w:val="22"/>
        </w:rPr>
      </w:pPr>
    </w:p>
    <w:p w14:paraId="58A5FC4E" w14:textId="77777777" w:rsidR="00351E79" w:rsidRDefault="00351E79" w:rsidP="00351E79">
      <w:pPr>
        <w:rPr>
          <w:rFonts w:cs="Arial"/>
          <w:szCs w:val="22"/>
        </w:rPr>
      </w:pPr>
    </w:p>
    <w:p w14:paraId="72CD3292" w14:textId="77777777" w:rsidR="00351E79" w:rsidRPr="00F94E56" w:rsidRDefault="00351E79" w:rsidP="00351E79">
      <w:pPr>
        <w:rPr>
          <w:rFonts w:cs="Arial"/>
          <w:szCs w:val="22"/>
        </w:rPr>
      </w:pPr>
    </w:p>
    <w:p w14:paraId="110BF3D8" w14:textId="68A51F83" w:rsidR="00351E79" w:rsidRPr="00F94E56" w:rsidRDefault="00351E79" w:rsidP="001048C6">
      <w:pPr>
        <w:tabs>
          <w:tab w:val="left" w:pos="8820"/>
        </w:tabs>
        <w:ind w:left="720" w:hanging="720"/>
        <w:rPr>
          <w:rFonts w:cs="Arial"/>
          <w:szCs w:val="22"/>
        </w:rPr>
      </w:pPr>
      <w:r w:rsidRPr="00F94E56">
        <w:rPr>
          <w:rFonts w:cs="Arial"/>
          <w:szCs w:val="22"/>
        </w:rPr>
        <w:t>(a)</w:t>
      </w:r>
      <w:r w:rsidRPr="00F94E56">
        <w:rPr>
          <w:rFonts w:cs="Arial"/>
          <w:szCs w:val="22"/>
        </w:rPr>
        <w:tab/>
        <w:t>Calculate the force that the motorcycle</w:t>
      </w:r>
      <w:r w:rsidR="001048C6">
        <w:rPr>
          <w:rFonts w:cs="Arial"/>
          <w:szCs w:val="22"/>
        </w:rPr>
        <w:t xml:space="preserve"> exerts on the road at point A.</w:t>
      </w:r>
      <w:r w:rsidR="001048C6">
        <w:rPr>
          <w:rFonts w:cs="Arial"/>
          <w:szCs w:val="22"/>
        </w:rPr>
        <w:tab/>
      </w:r>
      <w:r w:rsidRPr="00F94E56">
        <w:rPr>
          <w:rFonts w:cs="Arial"/>
          <w:szCs w:val="22"/>
        </w:rPr>
        <w:t>(</w:t>
      </w:r>
      <w:r w:rsidR="009B6FA8">
        <w:rPr>
          <w:rFonts w:cs="Arial"/>
          <w:szCs w:val="22"/>
        </w:rPr>
        <w:t>4</w:t>
      </w:r>
      <w:r w:rsidRPr="00F94E56">
        <w:rPr>
          <w:rFonts w:cs="Arial"/>
          <w:szCs w:val="22"/>
        </w:rPr>
        <w:t xml:space="preserve"> marks)</w:t>
      </w:r>
    </w:p>
    <w:p w14:paraId="12966F34" w14:textId="77777777" w:rsidR="00351E79" w:rsidRPr="00F94E56" w:rsidRDefault="00351E79" w:rsidP="00351E79">
      <w:pPr>
        <w:rPr>
          <w:rFonts w:cs="Arial"/>
          <w:szCs w:val="22"/>
        </w:rPr>
      </w:pPr>
    </w:p>
    <w:p w14:paraId="3034C72D" w14:textId="77777777" w:rsidR="00351E79" w:rsidRPr="00F94E56" w:rsidRDefault="00351E79" w:rsidP="00351E79">
      <w:pPr>
        <w:rPr>
          <w:rFonts w:cs="Arial"/>
          <w:szCs w:val="22"/>
        </w:rPr>
      </w:pPr>
    </w:p>
    <w:p w14:paraId="73C9E668" w14:textId="77777777" w:rsidR="00351E79" w:rsidRPr="00F94E56" w:rsidRDefault="00351E79" w:rsidP="00351E79">
      <w:pPr>
        <w:rPr>
          <w:rFonts w:cs="Arial"/>
          <w:szCs w:val="22"/>
        </w:rPr>
      </w:pPr>
    </w:p>
    <w:p w14:paraId="2399148D" w14:textId="77777777" w:rsidR="00351E79" w:rsidRPr="00F94E56" w:rsidRDefault="00351E79" w:rsidP="00351E79">
      <w:pPr>
        <w:rPr>
          <w:rFonts w:cs="Arial"/>
          <w:szCs w:val="22"/>
        </w:rPr>
      </w:pPr>
    </w:p>
    <w:p w14:paraId="42B626EF" w14:textId="77777777" w:rsidR="00351E79" w:rsidRPr="00F94E56" w:rsidRDefault="00351E79" w:rsidP="00351E79">
      <w:pPr>
        <w:rPr>
          <w:rFonts w:cs="Arial"/>
          <w:szCs w:val="22"/>
        </w:rPr>
      </w:pPr>
    </w:p>
    <w:p w14:paraId="61008420" w14:textId="77777777" w:rsidR="00351E79" w:rsidRPr="00F94E56" w:rsidRDefault="00351E79" w:rsidP="00351E79">
      <w:pPr>
        <w:rPr>
          <w:rFonts w:cs="Arial"/>
          <w:szCs w:val="22"/>
        </w:rPr>
      </w:pPr>
    </w:p>
    <w:p w14:paraId="6BD9AFA4" w14:textId="77777777" w:rsidR="00351E79" w:rsidRPr="00F94E56" w:rsidRDefault="00351E79" w:rsidP="00351E79">
      <w:pPr>
        <w:rPr>
          <w:rFonts w:cs="Arial"/>
          <w:szCs w:val="22"/>
        </w:rPr>
      </w:pPr>
    </w:p>
    <w:p w14:paraId="193415A0" w14:textId="77777777" w:rsidR="00351E79" w:rsidRPr="00F94E56" w:rsidRDefault="00351E79" w:rsidP="00351E79">
      <w:pPr>
        <w:rPr>
          <w:rFonts w:cs="Arial"/>
          <w:szCs w:val="22"/>
        </w:rPr>
      </w:pPr>
    </w:p>
    <w:p w14:paraId="7E2E5617" w14:textId="77777777" w:rsidR="00351E79" w:rsidRPr="00F94E56" w:rsidRDefault="00351E79" w:rsidP="00351E79">
      <w:pPr>
        <w:rPr>
          <w:rFonts w:cs="Arial"/>
          <w:szCs w:val="22"/>
        </w:rPr>
      </w:pPr>
    </w:p>
    <w:p w14:paraId="52A9AEAF" w14:textId="77777777" w:rsidR="00351E79" w:rsidRPr="00F94E56" w:rsidRDefault="00351E79" w:rsidP="00351E79">
      <w:pPr>
        <w:rPr>
          <w:rFonts w:cs="Arial"/>
          <w:szCs w:val="22"/>
        </w:rPr>
      </w:pPr>
    </w:p>
    <w:p w14:paraId="529F5301" w14:textId="77777777" w:rsidR="00351E79" w:rsidRPr="00F94E56" w:rsidRDefault="00351E79" w:rsidP="00351E79">
      <w:pPr>
        <w:rPr>
          <w:rFonts w:cs="Arial"/>
          <w:szCs w:val="22"/>
        </w:rPr>
      </w:pPr>
    </w:p>
    <w:p w14:paraId="454028A0" w14:textId="77777777" w:rsidR="00351E79" w:rsidRPr="00F94E56" w:rsidRDefault="00351E79" w:rsidP="00351E79">
      <w:pPr>
        <w:rPr>
          <w:rFonts w:cs="Arial"/>
          <w:szCs w:val="22"/>
        </w:rPr>
      </w:pPr>
    </w:p>
    <w:p w14:paraId="4963651B" w14:textId="77777777" w:rsidR="00351E79" w:rsidRPr="00F94E56" w:rsidRDefault="00351E79" w:rsidP="00351E79">
      <w:pPr>
        <w:rPr>
          <w:rFonts w:cs="Arial"/>
          <w:szCs w:val="22"/>
        </w:rPr>
      </w:pPr>
    </w:p>
    <w:p w14:paraId="052A94A1" w14:textId="77777777" w:rsidR="00351E79" w:rsidRPr="00F94E56" w:rsidRDefault="00351E79" w:rsidP="00351E79">
      <w:pPr>
        <w:rPr>
          <w:rFonts w:cs="Arial"/>
          <w:szCs w:val="22"/>
        </w:rPr>
      </w:pPr>
    </w:p>
    <w:p w14:paraId="57EA3829" w14:textId="056F537D" w:rsidR="00351E79" w:rsidRPr="00F94E56" w:rsidRDefault="00351E79" w:rsidP="001048C6">
      <w:pPr>
        <w:tabs>
          <w:tab w:val="left" w:pos="8820"/>
        </w:tabs>
        <w:ind w:left="720" w:hanging="720"/>
        <w:rPr>
          <w:rFonts w:cs="Arial"/>
          <w:szCs w:val="22"/>
        </w:rPr>
      </w:pPr>
      <w:r w:rsidRPr="00F94E56">
        <w:rPr>
          <w:rFonts w:cs="Arial"/>
          <w:szCs w:val="22"/>
        </w:rPr>
        <w:t>(b)</w:t>
      </w:r>
      <w:r w:rsidRPr="00F94E56">
        <w:rPr>
          <w:rFonts w:cs="Arial"/>
          <w:szCs w:val="22"/>
        </w:rPr>
        <w:tab/>
        <w:t>If the occupants of the motorcycle feel 1.35 times heavier (than their regular weight) at point B, calculate the speed the motor</w:t>
      </w:r>
      <w:r w:rsidR="001048C6">
        <w:rPr>
          <w:rFonts w:cs="Arial"/>
          <w:szCs w:val="22"/>
        </w:rPr>
        <w:t>cycle is travelling at point B.</w:t>
      </w:r>
      <w:r w:rsidR="001048C6">
        <w:rPr>
          <w:rFonts w:cs="Arial"/>
          <w:szCs w:val="22"/>
        </w:rPr>
        <w:tab/>
      </w:r>
      <w:r w:rsidRPr="00F94E56">
        <w:rPr>
          <w:rFonts w:cs="Arial"/>
          <w:szCs w:val="22"/>
        </w:rPr>
        <w:t>(4 marks)</w:t>
      </w:r>
    </w:p>
    <w:p w14:paraId="7EADB836" w14:textId="6980F284" w:rsidR="007E1759" w:rsidRDefault="007E1759" w:rsidP="00664EF2">
      <w:pPr>
        <w:ind w:right="245"/>
        <w:rPr>
          <w:rFonts w:cs="Arial"/>
          <w:szCs w:val="22"/>
        </w:rPr>
      </w:pPr>
    </w:p>
    <w:p w14:paraId="12E49862" w14:textId="66B6A6B0" w:rsidR="007E1759" w:rsidRDefault="007E1759" w:rsidP="00664EF2">
      <w:pPr>
        <w:ind w:right="245"/>
        <w:rPr>
          <w:rFonts w:cs="Arial"/>
          <w:szCs w:val="22"/>
        </w:rPr>
      </w:pPr>
    </w:p>
    <w:p w14:paraId="0825ABE5" w14:textId="07888695" w:rsidR="007E1759" w:rsidRDefault="007E1759" w:rsidP="00664EF2">
      <w:pPr>
        <w:ind w:right="245"/>
        <w:rPr>
          <w:rFonts w:cs="Arial"/>
          <w:szCs w:val="22"/>
        </w:rPr>
      </w:pPr>
    </w:p>
    <w:p w14:paraId="1B9FAE57" w14:textId="57EFF986" w:rsidR="00351E79" w:rsidRDefault="00351E79" w:rsidP="00664EF2">
      <w:pPr>
        <w:ind w:right="245"/>
        <w:rPr>
          <w:rFonts w:cs="Arial"/>
          <w:szCs w:val="22"/>
        </w:rPr>
      </w:pPr>
    </w:p>
    <w:p w14:paraId="2C44732E" w14:textId="59037BF5" w:rsidR="00351E79" w:rsidRDefault="00351E79" w:rsidP="00664EF2">
      <w:pPr>
        <w:ind w:right="245"/>
        <w:rPr>
          <w:rFonts w:cs="Arial"/>
          <w:szCs w:val="22"/>
        </w:rPr>
      </w:pPr>
    </w:p>
    <w:p w14:paraId="75B75472" w14:textId="152F8F94" w:rsidR="00351E79" w:rsidRDefault="00351E79" w:rsidP="00664EF2">
      <w:pPr>
        <w:ind w:right="245"/>
        <w:rPr>
          <w:rFonts w:cs="Arial"/>
          <w:szCs w:val="22"/>
        </w:rPr>
      </w:pPr>
    </w:p>
    <w:p w14:paraId="5CA3E579" w14:textId="16A74274" w:rsidR="00351E79" w:rsidRDefault="00351E79" w:rsidP="00664EF2">
      <w:pPr>
        <w:ind w:right="245"/>
        <w:rPr>
          <w:rFonts w:cs="Arial"/>
          <w:szCs w:val="22"/>
        </w:rPr>
      </w:pPr>
    </w:p>
    <w:p w14:paraId="29AD1A68" w14:textId="70DADF72" w:rsidR="00351E79" w:rsidRDefault="00351E79" w:rsidP="00664EF2">
      <w:pPr>
        <w:ind w:right="245"/>
        <w:rPr>
          <w:rFonts w:cs="Arial"/>
          <w:szCs w:val="22"/>
        </w:rPr>
      </w:pPr>
    </w:p>
    <w:p w14:paraId="17BB0630" w14:textId="7CE916F5" w:rsidR="00351E79" w:rsidRDefault="00351E79" w:rsidP="00664EF2">
      <w:pPr>
        <w:ind w:right="245"/>
        <w:rPr>
          <w:rFonts w:cs="Arial"/>
          <w:szCs w:val="22"/>
        </w:rPr>
      </w:pPr>
    </w:p>
    <w:p w14:paraId="1522A5B3" w14:textId="6D3B7EB2" w:rsidR="00351E79" w:rsidRDefault="00351E79" w:rsidP="00664EF2">
      <w:pPr>
        <w:ind w:right="245"/>
        <w:rPr>
          <w:rFonts w:cs="Arial"/>
          <w:szCs w:val="22"/>
        </w:rPr>
      </w:pPr>
    </w:p>
    <w:p w14:paraId="1E78551F" w14:textId="096653D1" w:rsidR="00351E79" w:rsidRDefault="00351E79" w:rsidP="00664EF2">
      <w:pPr>
        <w:ind w:right="245"/>
        <w:rPr>
          <w:rFonts w:cs="Arial"/>
          <w:szCs w:val="22"/>
        </w:rPr>
      </w:pPr>
    </w:p>
    <w:p w14:paraId="35AA2C54" w14:textId="5C735D38" w:rsidR="00351E79" w:rsidRDefault="00351E79" w:rsidP="00664EF2">
      <w:pPr>
        <w:ind w:right="245"/>
        <w:rPr>
          <w:rFonts w:cs="Arial"/>
          <w:szCs w:val="22"/>
        </w:rPr>
      </w:pPr>
    </w:p>
    <w:p w14:paraId="50CC0ADB" w14:textId="3EC94169" w:rsidR="00351E79" w:rsidRDefault="00351E79" w:rsidP="00664EF2">
      <w:pPr>
        <w:ind w:right="245"/>
        <w:rPr>
          <w:rFonts w:cs="Arial"/>
          <w:szCs w:val="22"/>
        </w:rPr>
      </w:pPr>
    </w:p>
    <w:p w14:paraId="49DF286B" w14:textId="111E7175" w:rsidR="00351E79" w:rsidRDefault="00351E79" w:rsidP="00664EF2">
      <w:pPr>
        <w:ind w:right="245"/>
        <w:rPr>
          <w:rFonts w:cs="Arial"/>
          <w:szCs w:val="22"/>
        </w:rPr>
      </w:pPr>
    </w:p>
    <w:p w14:paraId="57F34E26" w14:textId="2C09EDEF" w:rsidR="00351E79" w:rsidRDefault="00351E79" w:rsidP="00664EF2">
      <w:pPr>
        <w:ind w:right="245"/>
        <w:rPr>
          <w:rFonts w:cs="Arial"/>
          <w:szCs w:val="22"/>
        </w:rPr>
      </w:pPr>
    </w:p>
    <w:p w14:paraId="13F9B368" w14:textId="6D645E7E" w:rsidR="00351E79" w:rsidRDefault="00351E79" w:rsidP="00664EF2">
      <w:pPr>
        <w:ind w:right="245"/>
        <w:rPr>
          <w:rFonts w:cs="Arial"/>
          <w:szCs w:val="22"/>
        </w:rPr>
      </w:pPr>
    </w:p>
    <w:p w14:paraId="3E89ED14" w14:textId="4C58E1EB" w:rsidR="00351E79" w:rsidRDefault="00351E79" w:rsidP="00664EF2">
      <w:pPr>
        <w:ind w:right="245"/>
        <w:rPr>
          <w:rFonts w:cs="Arial"/>
          <w:szCs w:val="22"/>
        </w:rPr>
      </w:pPr>
    </w:p>
    <w:p w14:paraId="08DFE36B" w14:textId="10243AB1" w:rsidR="00351E79" w:rsidRDefault="00351E79" w:rsidP="00664EF2">
      <w:pPr>
        <w:ind w:right="245"/>
        <w:rPr>
          <w:rFonts w:cs="Arial"/>
          <w:szCs w:val="22"/>
        </w:rPr>
      </w:pPr>
    </w:p>
    <w:p w14:paraId="58EC6254" w14:textId="7F851C09" w:rsidR="00351E79" w:rsidRDefault="00351E79" w:rsidP="00664EF2">
      <w:pPr>
        <w:ind w:right="245"/>
        <w:rPr>
          <w:rFonts w:cs="Arial"/>
          <w:szCs w:val="22"/>
        </w:rPr>
      </w:pPr>
    </w:p>
    <w:p w14:paraId="30917836" w14:textId="57BD7BAB" w:rsidR="00351E79" w:rsidRDefault="00351E79" w:rsidP="00664EF2">
      <w:pPr>
        <w:ind w:right="245"/>
        <w:rPr>
          <w:rFonts w:cs="Arial"/>
          <w:szCs w:val="22"/>
        </w:rPr>
      </w:pPr>
    </w:p>
    <w:p w14:paraId="708A50E0" w14:textId="71452395" w:rsidR="001048C6" w:rsidRDefault="001048C6">
      <w:pPr>
        <w:rPr>
          <w:rFonts w:cs="Arial"/>
          <w:szCs w:val="22"/>
        </w:rPr>
      </w:pPr>
      <w:r>
        <w:rPr>
          <w:rFonts w:cs="Arial"/>
          <w:szCs w:val="22"/>
        </w:rPr>
        <w:br w:type="page"/>
      </w:r>
    </w:p>
    <w:p w14:paraId="054D9F2F" w14:textId="72065EB7" w:rsidR="00351E79" w:rsidRPr="00F94E56" w:rsidRDefault="001048C6" w:rsidP="001048C6">
      <w:pPr>
        <w:tabs>
          <w:tab w:val="left" w:pos="8730"/>
        </w:tabs>
        <w:rPr>
          <w:rFonts w:cs="Arial"/>
          <w:b/>
          <w:szCs w:val="22"/>
        </w:rPr>
      </w:pPr>
      <w:r>
        <w:rPr>
          <w:rFonts w:cs="Arial"/>
          <w:b/>
          <w:szCs w:val="22"/>
        </w:rPr>
        <w:lastRenderedPageBreak/>
        <w:t xml:space="preserve">Question </w:t>
      </w:r>
      <w:r w:rsidR="0022149C">
        <w:rPr>
          <w:rFonts w:cs="Arial"/>
          <w:b/>
          <w:szCs w:val="22"/>
        </w:rPr>
        <w:t>10</w:t>
      </w:r>
      <w:r>
        <w:rPr>
          <w:rFonts w:cs="Arial"/>
          <w:b/>
          <w:szCs w:val="22"/>
        </w:rPr>
        <w:tab/>
      </w:r>
      <w:r w:rsidR="00351E79" w:rsidRPr="00F94E56">
        <w:rPr>
          <w:rFonts w:cs="Arial"/>
          <w:b/>
          <w:szCs w:val="22"/>
        </w:rPr>
        <w:t>(</w:t>
      </w:r>
      <w:r w:rsidR="00F77560">
        <w:rPr>
          <w:rFonts w:cs="Arial"/>
          <w:b/>
          <w:szCs w:val="22"/>
        </w:rPr>
        <w:t>5</w:t>
      </w:r>
      <w:r w:rsidR="00351E79" w:rsidRPr="00F94E56">
        <w:rPr>
          <w:rFonts w:cs="Arial"/>
          <w:b/>
          <w:szCs w:val="22"/>
        </w:rPr>
        <w:t xml:space="preserve"> marks)</w:t>
      </w:r>
    </w:p>
    <w:p w14:paraId="0DE080A7" w14:textId="77777777" w:rsidR="00351E79" w:rsidRPr="00F94E56" w:rsidRDefault="00351E79" w:rsidP="00351E79">
      <w:pPr>
        <w:rPr>
          <w:rFonts w:cs="Arial"/>
          <w:b/>
          <w:szCs w:val="22"/>
        </w:rPr>
      </w:pPr>
    </w:p>
    <w:p w14:paraId="060825E1" w14:textId="5B78B60B" w:rsidR="0065639C" w:rsidRDefault="0065639C" w:rsidP="0065639C">
      <w:pPr>
        <w:rPr>
          <w:rFonts w:cs="Arial"/>
        </w:rPr>
      </w:pPr>
      <w:r w:rsidRPr="00B37C22">
        <w:rPr>
          <w:rFonts w:cs="Arial"/>
        </w:rPr>
        <w:t>A power station generates electric power at a rate of 2.00 x 10</w:t>
      </w:r>
      <w:r w:rsidRPr="00B37C22">
        <w:rPr>
          <w:rFonts w:cs="Arial"/>
          <w:vertAlign w:val="superscript"/>
        </w:rPr>
        <w:t>2</w:t>
      </w:r>
      <w:r w:rsidRPr="00B37C22">
        <w:rPr>
          <w:rFonts w:cs="Arial"/>
        </w:rPr>
        <w:t xml:space="preserve"> MW. The power is transmitted along a 40.0 km long transmission line to a transformer at voltage of 220 kV. The line has a resistance rating of 0.15</w:t>
      </w:r>
      <w:r w:rsidR="00F77560">
        <w:rPr>
          <w:rFonts w:cs="Arial"/>
        </w:rPr>
        <w:t>0</w:t>
      </w:r>
      <w:r w:rsidRPr="00B37C22">
        <w:rPr>
          <w:rFonts w:cs="Arial"/>
        </w:rPr>
        <w:t xml:space="preserve"> Ω</w:t>
      </w:r>
      <w:r w:rsidR="00F77560">
        <w:rPr>
          <w:rFonts w:cs="Arial"/>
        </w:rPr>
        <w:t xml:space="preserve"> </w:t>
      </w:r>
      <w:r w:rsidRPr="00B37C22">
        <w:rPr>
          <w:rFonts w:cs="Arial"/>
        </w:rPr>
        <w:t>km</w:t>
      </w:r>
      <w:r w:rsidRPr="00B37C22">
        <w:rPr>
          <w:rFonts w:cs="Arial"/>
          <w:vertAlign w:val="superscript"/>
        </w:rPr>
        <w:t>-1</w:t>
      </w:r>
      <w:r w:rsidRPr="00B37C22">
        <w:rPr>
          <w:rFonts w:cs="Arial"/>
        </w:rPr>
        <w:t xml:space="preserve">. Calculate the voltage delivered to the primary coil of the transformer at the end of this transmission line. Show working. </w:t>
      </w:r>
    </w:p>
    <w:p w14:paraId="3B6CE5ED" w14:textId="77777777" w:rsidR="0065639C" w:rsidRDefault="0065639C" w:rsidP="0065639C">
      <w:pPr>
        <w:rPr>
          <w:rFonts w:cs="Arial"/>
        </w:rPr>
      </w:pPr>
    </w:p>
    <w:p w14:paraId="5BBD8CB0" w14:textId="77777777" w:rsidR="0065639C" w:rsidRDefault="0065639C" w:rsidP="0065639C">
      <w:pPr>
        <w:rPr>
          <w:rFonts w:cs="Arial"/>
        </w:rPr>
      </w:pPr>
    </w:p>
    <w:p w14:paraId="11CB2E35" w14:textId="77777777" w:rsidR="0065639C" w:rsidRPr="00B37C22" w:rsidRDefault="0065639C" w:rsidP="0065639C">
      <w:pPr>
        <w:rPr>
          <w:rFonts w:cs="Arial"/>
        </w:rPr>
      </w:pPr>
      <w:r w:rsidRPr="00B37C22">
        <w:rPr>
          <w:rFonts w:cs="Arial"/>
          <w:noProof/>
          <w:lang w:val="en-AU" w:eastAsia="en-AU"/>
        </w:rPr>
        <mc:AlternateContent>
          <mc:Choice Requires="wps">
            <w:drawing>
              <wp:anchor distT="0" distB="0" distL="114300" distR="114300" simplePos="0" relativeHeight="251730944" behindDoc="0" locked="0" layoutInCell="1" allowOverlap="1" wp14:anchorId="12166975" wp14:editId="00D875BD">
                <wp:simplePos x="0" y="0"/>
                <wp:positionH relativeFrom="column">
                  <wp:posOffset>914400</wp:posOffset>
                </wp:positionH>
                <wp:positionV relativeFrom="paragraph">
                  <wp:posOffset>24765</wp:posOffset>
                </wp:positionV>
                <wp:extent cx="571500" cy="685800"/>
                <wp:effectExtent l="0" t="0" r="19050" b="19050"/>
                <wp:wrapNone/>
                <wp:docPr id="684" name="Rectangle 684"/>
                <wp:cNvGraphicFramePr/>
                <a:graphic xmlns:a="http://schemas.openxmlformats.org/drawingml/2006/main">
                  <a:graphicData uri="http://schemas.microsoft.com/office/word/2010/wordprocessingShape">
                    <wps:wsp>
                      <wps:cNvSpPr/>
                      <wps:spPr>
                        <a:xfrm>
                          <a:off x="0" y="0"/>
                          <a:ext cx="571500" cy="6858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AD6C61" id="Rectangle 684" o:spid="_x0000_s1026" style="position:absolute;margin-left:1in;margin-top:1.95pt;width:45pt;height:5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" fillcolor="#e7e6e6 [3214]" strokecolor="black [3213]" strokeweight="1pt"/>
            </w:pict>
          </mc:Fallback>
        </mc:AlternateContent>
      </w:r>
      <w:r w:rsidRPr="00B37C22">
        <w:rPr>
          <w:rFonts w:cs="Arial"/>
          <w:noProof/>
          <w:lang w:val="en-AU" w:eastAsia="en-AU"/>
        </w:rPr>
        <mc:AlternateContent>
          <mc:Choice Requires="wps">
            <w:drawing>
              <wp:anchor distT="0" distB="0" distL="114300" distR="114300" simplePos="0" relativeHeight="251731968" behindDoc="0" locked="0" layoutInCell="1" allowOverlap="1" wp14:anchorId="0B298B09" wp14:editId="53C794A9">
                <wp:simplePos x="0" y="0"/>
                <wp:positionH relativeFrom="column">
                  <wp:posOffset>1485900</wp:posOffset>
                </wp:positionH>
                <wp:positionV relativeFrom="paragraph">
                  <wp:posOffset>367665</wp:posOffset>
                </wp:positionV>
                <wp:extent cx="24003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2400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81B73B" id="Straight Connector 18"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8.95pt" to="306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" strokecolor="black [3200]" strokeweight="1pt">
                <v:stroke joinstyle="miter"/>
              </v:line>
            </w:pict>
          </mc:Fallback>
        </mc:AlternateContent>
      </w:r>
      <w:r w:rsidRPr="00B37C22">
        <w:rPr>
          <w:rFonts w:cs="Arial"/>
          <w:noProof/>
          <w:lang w:val="en-AU" w:eastAsia="en-AU"/>
        </w:rPr>
        <mc:AlternateContent>
          <mc:Choice Requires="wps">
            <w:drawing>
              <wp:anchor distT="0" distB="0" distL="114300" distR="114300" simplePos="0" relativeHeight="251732992" behindDoc="0" locked="0" layoutInCell="1" allowOverlap="1" wp14:anchorId="2A9F0C2C" wp14:editId="32A2BE04">
                <wp:simplePos x="0" y="0"/>
                <wp:positionH relativeFrom="column">
                  <wp:posOffset>3886200</wp:posOffset>
                </wp:positionH>
                <wp:positionV relativeFrom="paragraph">
                  <wp:posOffset>37465</wp:posOffset>
                </wp:positionV>
                <wp:extent cx="571500" cy="6858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71500" cy="6858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FCE0A" id="Rectangle 29" o:spid="_x0000_s1026" style="position:absolute;margin-left:306pt;margin-top:2.95pt;width:45pt;height:5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" fillcolor="#e7e6e6 [3214]" strokecolor="black [3213]" strokeweight="1pt"/>
            </w:pict>
          </mc:Fallback>
        </mc:AlternateContent>
      </w:r>
      <w:r w:rsidRPr="00B37C22">
        <w:rPr>
          <w:rFonts w:cs="Arial"/>
          <w:noProof/>
          <w:lang w:val="en-AU" w:eastAsia="en-AU"/>
        </w:rPr>
        <mc:AlternateContent>
          <mc:Choice Requires="wps">
            <w:drawing>
              <wp:anchor distT="0" distB="0" distL="114300" distR="114300" simplePos="0" relativeHeight="251734016" behindDoc="0" locked="0" layoutInCell="1" allowOverlap="1" wp14:anchorId="2860649D" wp14:editId="1500A79D">
                <wp:simplePos x="0" y="0"/>
                <wp:positionH relativeFrom="column">
                  <wp:posOffset>685800</wp:posOffset>
                </wp:positionH>
                <wp:positionV relativeFrom="paragraph">
                  <wp:posOffset>824865</wp:posOffset>
                </wp:positionV>
                <wp:extent cx="914400" cy="571500"/>
                <wp:effectExtent l="0" t="0" r="1905" b="0"/>
                <wp:wrapNone/>
                <wp:docPr id="109" name="Text Box 109"/>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chemeClr val="lt1"/>
                        </a:solidFill>
                        <a:ln w="6350">
                          <a:noFill/>
                        </a:ln>
                      </wps:spPr>
                      <wps:txbx>
                        <w:txbxContent>
                          <w:p w14:paraId="42AB9BC6" w14:textId="77777777" w:rsidR="008914FB" w:rsidRPr="00B37C22" w:rsidRDefault="008914FB" w:rsidP="0065639C">
                            <w:pPr>
                              <w:rPr>
                                <w:rFonts w:cs="Arial"/>
                                <w:b/>
                              </w:rPr>
                            </w:pPr>
                            <w:r w:rsidRPr="00B37C22">
                              <w:rPr>
                                <w:rFonts w:cs="Arial"/>
                                <w:b/>
                              </w:rPr>
                              <w:t>Power Station</w:t>
                            </w:r>
                          </w:p>
                          <w:p w14:paraId="4C83CFF9" w14:textId="77777777" w:rsidR="008914FB" w:rsidRPr="00B37C22" w:rsidRDefault="008914FB" w:rsidP="0065639C">
                            <w:pPr>
                              <w:jc w:val="center"/>
                              <w:rPr>
                                <w:b/>
                              </w:rPr>
                            </w:pPr>
                            <w:r w:rsidRPr="00B37C22">
                              <w:rPr>
                                <w:rFonts w:cs="Arial"/>
                                <w:b/>
                              </w:rPr>
                              <w:t>P = 200 MW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0649D" id="Text Box 109" o:spid="_x0000_s1125" type="#_x0000_t202" style="position:absolute;margin-left:54pt;margin-top:64.95pt;width:1in;height:4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" fillcolor="white [3201]" stroked="f" strokeweight=".5pt">
                <v:textbox>
                  <w:txbxContent>
                    <w:p w14:paraId="42AB9BC6" w14:textId="77777777" w:rsidR="008914FB" w:rsidRPr="00B37C22" w:rsidRDefault="008914FB" w:rsidP="0065639C">
                      <w:pPr>
                        <w:rPr>
                          <w:rFonts w:cs="Arial"/>
                          <w:b/>
                        </w:rPr>
                      </w:pPr>
                      <w:r w:rsidRPr="00B37C22">
                        <w:rPr>
                          <w:rFonts w:cs="Arial"/>
                          <w:b/>
                        </w:rPr>
                        <w:t>Power Station</w:t>
                      </w:r>
                    </w:p>
                    <w:p w14:paraId="4C83CFF9" w14:textId="77777777" w:rsidR="008914FB" w:rsidRPr="00B37C22" w:rsidRDefault="008914FB" w:rsidP="0065639C">
                      <w:pPr>
                        <w:jc w:val="center"/>
                        <w:rPr>
                          <w:b/>
                        </w:rPr>
                      </w:pPr>
                      <w:r w:rsidRPr="00B37C22">
                        <w:rPr>
                          <w:rFonts w:cs="Arial"/>
                          <w:b/>
                        </w:rPr>
                        <w:t>P = 200 MW</w:t>
                      </w:r>
                    </w:p>
                  </w:txbxContent>
                </v:textbox>
              </v:shape>
            </w:pict>
          </mc:Fallback>
        </mc:AlternateContent>
      </w:r>
      <w:r w:rsidRPr="00B37C22">
        <w:rPr>
          <w:rFonts w:cs="Arial"/>
          <w:noProof/>
          <w:lang w:val="en-AU" w:eastAsia="en-AU"/>
        </w:rPr>
        <mc:AlternateContent>
          <mc:Choice Requires="wps">
            <w:drawing>
              <wp:anchor distT="0" distB="0" distL="114300" distR="114300" simplePos="0" relativeHeight="251735040" behindDoc="0" locked="0" layoutInCell="1" allowOverlap="1" wp14:anchorId="552AFDF0" wp14:editId="6D5CBA19">
                <wp:simplePos x="0" y="0"/>
                <wp:positionH relativeFrom="column">
                  <wp:posOffset>3771900</wp:posOffset>
                </wp:positionH>
                <wp:positionV relativeFrom="paragraph">
                  <wp:posOffset>824865</wp:posOffset>
                </wp:positionV>
                <wp:extent cx="914400" cy="342900"/>
                <wp:effectExtent l="0" t="0" r="3810" b="0"/>
                <wp:wrapNone/>
                <wp:docPr id="112" name="Text Box 112"/>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43CC938C" w14:textId="77777777" w:rsidR="008914FB" w:rsidRPr="00B37C22" w:rsidRDefault="008914FB" w:rsidP="0065639C">
                            <w:pPr>
                              <w:rPr>
                                <w:rFonts w:cs="Arial"/>
                                <w:b/>
                              </w:rPr>
                            </w:pPr>
                            <w:r w:rsidRPr="00B37C22">
                              <w:rPr>
                                <w:rFonts w:cs="Arial"/>
                                <w:b/>
                              </w:rPr>
                              <w:t>Transformer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AFDF0" id="Text Box 112" o:spid="_x0000_s1126" type="#_x0000_t202" style="position:absolute;margin-left:297pt;margin-top:64.95pt;width:1in;height:27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" fillcolor="white [3201]" stroked="f" strokeweight=".5pt">
                <v:textbox>
                  <w:txbxContent>
                    <w:p w14:paraId="43CC938C" w14:textId="77777777" w:rsidR="008914FB" w:rsidRPr="00B37C22" w:rsidRDefault="008914FB" w:rsidP="0065639C">
                      <w:pPr>
                        <w:rPr>
                          <w:rFonts w:cs="Arial"/>
                          <w:b/>
                        </w:rPr>
                      </w:pPr>
                      <w:r w:rsidRPr="00B37C22">
                        <w:rPr>
                          <w:rFonts w:cs="Arial"/>
                          <w:b/>
                        </w:rPr>
                        <w:t>Transformer</w:t>
                      </w:r>
                    </w:p>
                  </w:txbxContent>
                </v:textbox>
              </v:shape>
            </w:pict>
          </mc:Fallback>
        </mc:AlternateContent>
      </w:r>
    </w:p>
    <w:p w14:paraId="3AB85ACE" w14:textId="37872222" w:rsidR="0065639C" w:rsidRPr="00B37C22" w:rsidRDefault="0065639C" w:rsidP="0065639C">
      <w:pPr>
        <w:rPr>
          <w:rFonts w:cs="Arial"/>
        </w:rPr>
      </w:pPr>
    </w:p>
    <w:p w14:paraId="4D80697A" w14:textId="56353629" w:rsidR="0065639C" w:rsidRPr="00B37C22" w:rsidRDefault="0065639C" w:rsidP="0065639C">
      <w:pPr>
        <w:rPr>
          <w:rFonts w:cs="Arial"/>
        </w:rPr>
      </w:pPr>
      <w:r w:rsidRPr="00B37C22">
        <w:rPr>
          <w:rFonts w:cs="Arial"/>
          <w:noProof/>
          <w:lang w:val="en-AU" w:eastAsia="en-AU"/>
        </w:rPr>
        <mc:AlternateContent>
          <mc:Choice Requires="wps">
            <w:drawing>
              <wp:anchor distT="0" distB="0" distL="114300" distR="114300" simplePos="0" relativeHeight="251736064" behindDoc="0" locked="0" layoutInCell="1" allowOverlap="1" wp14:anchorId="195C5017" wp14:editId="55284C94">
                <wp:simplePos x="0" y="0"/>
                <wp:positionH relativeFrom="column">
                  <wp:posOffset>1962426</wp:posOffset>
                </wp:positionH>
                <wp:positionV relativeFrom="paragraph">
                  <wp:posOffset>109717</wp:posOffset>
                </wp:positionV>
                <wp:extent cx="914400" cy="298450"/>
                <wp:effectExtent l="0" t="0" r="5080" b="6350"/>
                <wp:wrapNone/>
                <wp:docPr id="117" name="Text Box 117"/>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wps:spPr>
                      <wps:txbx>
                        <w:txbxContent>
                          <w:p w14:paraId="6D7D4EC8" w14:textId="77777777" w:rsidR="008914FB" w:rsidRPr="00B37C22" w:rsidRDefault="008914FB" w:rsidP="0065639C">
                            <w:pPr>
                              <w:rPr>
                                <w:rFonts w:cs="Arial"/>
                                <w:b/>
                              </w:rPr>
                            </w:pPr>
                            <w:r w:rsidRPr="00B37C22">
                              <w:rPr>
                                <w:rFonts w:cs="Arial"/>
                                <w:b/>
                              </w:rPr>
                              <w:t>Transmiss</w:t>
                            </w:r>
                            <w:r>
                              <w:rPr>
                                <w:rFonts w:cs="Arial"/>
                                <w:b/>
                              </w:rPr>
                              <w:t>ion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C5017" id="Text Box 117" o:spid="_x0000_s1127" type="#_x0000_t202" style="position:absolute;margin-left:154.5pt;margin-top:8.65pt;width:1in;height:23.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" fillcolor="white [3201]" stroked="f" strokeweight=".5pt">
                <v:textbox>
                  <w:txbxContent>
                    <w:p w14:paraId="6D7D4EC8" w14:textId="77777777" w:rsidR="008914FB" w:rsidRPr="00B37C22" w:rsidRDefault="008914FB" w:rsidP="0065639C">
                      <w:pPr>
                        <w:rPr>
                          <w:rFonts w:cs="Arial"/>
                          <w:b/>
                        </w:rPr>
                      </w:pPr>
                      <w:r w:rsidRPr="00B37C22">
                        <w:rPr>
                          <w:rFonts w:cs="Arial"/>
                          <w:b/>
                        </w:rPr>
                        <w:t>Transmiss</w:t>
                      </w:r>
                      <w:r>
                        <w:rPr>
                          <w:rFonts w:cs="Arial"/>
                          <w:b/>
                        </w:rPr>
                        <w:t>ion Line</w:t>
                      </w:r>
                    </w:p>
                  </w:txbxContent>
                </v:textbox>
              </v:shape>
            </w:pict>
          </mc:Fallback>
        </mc:AlternateContent>
      </w:r>
    </w:p>
    <w:p w14:paraId="525B4297" w14:textId="1F9077C9" w:rsidR="0065639C" w:rsidRDefault="0065639C" w:rsidP="0065639C">
      <w:pPr>
        <w:rPr>
          <w:rFonts w:cs="Arial"/>
        </w:rPr>
      </w:pPr>
    </w:p>
    <w:p w14:paraId="7A05F9EE" w14:textId="77777777" w:rsidR="00351E79" w:rsidRPr="00F94E56" w:rsidRDefault="00351E79" w:rsidP="00351E79">
      <w:pPr>
        <w:rPr>
          <w:rFonts w:cs="Arial"/>
          <w:szCs w:val="22"/>
        </w:rPr>
      </w:pPr>
    </w:p>
    <w:p w14:paraId="5252183F" w14:textId="77777777" w:rsidR="00351E79" w:rsidRPr="00F94E56" w:rsidRDefault="00351E79" w:rsidP="00351E79">
      <w:pPr>
        <w:rPr>
          <w:rFonts w:cs="Arial"/>
          <w:szCs w:val="22"/>
        </w:rPr>
      </w:pPr>
    </w:p>
    <w:p w14:paraId="3278FB3C" w14:textId="77777777" w:rsidR="00351E79" w:rsidRPr="00F94E56" w:rsidRDefault="00351E79" w:rsidP="00351E79">
      <w:pPr>
        <w:rPr>
          <w:rFonts w:cs="Arial"/>
          <w:szCs w:val="22"/>
        </w:rPr>
      </w:pPr>
    </w:p>
    <w:p w14:paraId="664AF82C" w14:textId="77777777" w:rsidR="00351E79" w:rsidRPr="00F94E56" w:rsidRDefault="00351E79" w:rsidP="00351E79">
      <w:pPr>
        <w:rPr>
          <w:rFonts w:cs="Arial"/>
          <w:szCs w:val="22"/>
        </w:rPr>
      </w:pPr>
    </w:p>
    <w:p w14:paraId="651FA5D8" w14:textId="77777777" w:rsidR="00351E79" w:rsidRPr="00F94E56" w:rsidRDefault="00351E79" w:rsidP="00351E79">
      <w:pPr>
        <w:rPr>
          <w:rFonts w:cs="Arial"/>
          <w:szCs w:val="22"/>
        </w:rPr>
      </w:pPr>
    </w:p>
    <w:p w14:paraId="0A2A44F6" w14:textId="77777777" w:rsidR="00351E79" w:rsidRPr="00F94E56" w:rsidRDefault="00351E79" w:rsidP="00351E79">
      <w:pPr>
        <w:rPr>
          <w:rFonts w:cs="Arial"/>
          <w:szCs w:val="22"/>
        </w:rPr>
      </w:pPr>
    </w:p>
    <w:p w14:paraId="12A43DA7" w14:textId="77777777" w:rsidR="00351E79" w:rsidRPr="00F94E56" w:rsidRDefault="00351E79" w:rsidP="00351E79">
      <w:pPr>
        <w:rPr>
          <w:rFonts w:cs="Arial"/>
          <w:szCs w:val="22"/>
        </w:rPr>
      </w:pPr>
    </w:p>
    <w:p w14:paraId="41DDF08E" w14:textId="77777777" w:rsidR="00351E79" w:rsidRPr="00F94E56" w:rsidRDefault="00351E79" w:rsidP="00351E79">
      <w:pPr>
        <w:rPr>
          <w:rFonts w:cs="Arial"/>
          <w:szCs w:val="22"/>
        </w:rPr>
      </w:pPr>
    </w:p>
    <w:p w14:paraId="7A625CF6" w14:textId="77777777" w:rsidR="00351E79" w:rsidRPr="00F94E56" w:rsidRDefault="00351E79" w:rsidP="00351E79">
      <w:pPr>
        <w:rPr>
          <w:rFonts w:cs="Arial"/>
          <w:szCs w:val="22"/>
        </w:rPr>
      </w:pPr>
    </w:p>
    <w:p w14:paraId="2A95405B" w14:textId="77777777" w:rsidR="00351E79" w:rsidRPr="00F94E56" w:rsidRDefault="00351E79" w:rsidP="00351E79">
      <w:pPr>
        <w:rPr>
          <w:rFonts w:cs="Arial"/>
          <w:szCs w:val="22"/>
        </w:rPr>
      </w:pPr>
    </w:p>
    <w:p w14:paraId="3AD2A79E" w14:textId="77777777" w:rsidR="00351E79" w:rsidRPr="00F94E56" w:rsidRDefault="00351E79" w:rsidP="00351E79">
      <w:pPr>
        <w:rPr>
          <w:rFonts w:cs="Arial"/>
          <w:szCs w:val="22"/>
        </w:rPr>
      </w:pPr>
    </w:p>
    <w:p w14:paraId="695A5CA4" w14:textId="0178DBA7" w:rsidR="00351E79" w:rsidRDefault="00351E79" w:rsidP="00351E79">
      <w:pPr>
        <w:rPr>
          <w:rFonts w:cs="Arial"/>
          <w:szCs w:val="22"/>
        </w:rPr>
      </w:pPr>
    </w:p>
    <w:p w14:paraId="148F4267" w14:textId="56F32DC1" w:rsidR="00351E79" w:rsidRDefault="00351E79" w:rsidP="00351E79">
      <w:pPr>
        <w:rPr>
          <w:rFonts w:cs="Arial"/>
          <w:szCs w:val="22"/>
        </w:rPr>
      </w:pPr>
    </w:p>
    <w:p w14:paraId="4A2F1D44" w14:textId="0C829B43" w:rsidR="00351E79" w:rsidRDefault="00351E79" w:rsidP="00351E79">
      <w:pPr>
        <w:rPr>
          <w:rFonts w:cs="Arial"/>
          <w:szCs w:val="22"/>
        </w:rPr>
      </w:pPr>
    </w:p>
    <w:p w14:paraId="098B1FDA" w14:textId="39519EC0" w:rsidR="00351E79" w:rsidRDefault="00351E79" w:rsidP="00351E79">
      <w:pPr>
        <w:rPr>
          <w:rFonts w:cs="Arial"/>
          <w:szCs w:val="22"/>
        </w:rPr>
      </w:pPr>
    </w:p>
    <w:p w14:paraId="0B43FA34" w14:textId="49E2572F" w:rsidR="00351E79" w:rsidRDefault="00351E79" w:rsidP="00351E79">
      <w:pPr>
        <w:rPr>
          <w:rFonts w:cs="Arial"/>
          <w:szCs w:val="22"/>
        </w:rPr>
      </w:pPr>
    </w:p>
    <w:p w14:paraId="0B378C0E" w14:textId="6D04B0BA" w:rsidR="00351E79" w:rsidRDefault="00351E79" w:rsidP="00351E79">
      <w:pPr>
        <w:rPr>
          <w:rFonts w:cs="Arial"/>
          <w:szCs w:val="22"/>
        </w:rPr>
      </w:pPr>
    </w:p>
    <w:p w14:paraId="22D6FF8D" w14:textId="77777777" w:rsidR="00E85061" w:rsidRPr="00B91A78" w:rsidRDefault="00E85061" w:rsidP="00E85061">
      <w:pPr>
        <w:tabs>
          <w:tab w:val="left" w:pos="8730"/>
        </w:tabs>
        <w:rPr>
          <w:rFonts w:cs="Arial"/>
          <w:b/>
          <w:szCs w:val="22"/>
        </w:rPr>
      </w:pPr>
      <w:r w:rsidRPr="00B91A78">
        <w:rPr>
          <w:rFonts w:cs="Arial"/>
          <w:b/>
          <w:szCs w:val="22"/>
        </w:rPr>
        <w:t>Question 1</w:t>
      </w:r>
      <w:r>
        <w:rPr>
          <w:rFonts w:cs="Arial"/>
          <w:b/>
          <w:szCs w:val="22"/>
        </w:rPr>
        <w:t>1</w:t>
      </w:r>
      <w:r>
        <w:rPr>
          <w:rFonts w:cs="Arial"/>
          <w:b/>
          <w:szCs w:val="22"/>
        </w:rPr>
        <w:tab/>
        <w:t>(3</w:t>
      </w:r>
      <w:r w:rsidRPr="00B91A78">
        <w:rPr>
          <w:rFonts w:cs="Arial"/>
          <w:b/>
          <w:szCs w:val="22"/>
        </w:rPr>
        <w:t xml:space="preserve"> marks)</w:t>
      </w:r>
    </w:p>
    <w:p w14:paraId="2D168C3B" w14:textId="77777777" w:rsidR="00E85061" w:rsidRDefault="00E85061" w:rsidP="00E85061">
      <w:pPr>
        <w:ind w:right="245"/>
        <w:rPr>
          <w:rFonts w:cs="Arial"/>
          <w:szCs w:val="22"/>
        </w:rPr>
      </w:pPr>
    </w:p>
    <w:p w14:paraId="550E7C43" w14:textId="4F3AD36C" w:rsidR="00E85061" w:rsidRDefault="00E85061" w:rsidP="00E85061">
      <w:pPr>
        <w:ind w:right="245"/>
        <w:rPr>
          <w:rFonts w:cs="Arial"/>
          <w:szCs w:val="22"/>
        </w:rPr>
      </w:pPr>
      <w:r>
        <w:rPr>
          <w:rFonts w:cs="Arial"/>
          <w:szCs w:val="22"/>
        </w:rPr>
        <w:t>The diagram below models an electromagnetic wave.</w:t>
      </w:r>
    </w:p>
    <w:p w14:paraId="27C20576" w14:textId="77777777" w:rsidR="00E85061" w:rsidRDefault="00E85061" w:rsidP="00E85061">
      <w:pPr>
        <w:ind w:right="245"/>
        <w:rPr>
          <w:rFonts w:cs="Arial"/>
          <w:szCs w:val="22"/>
        </w:rPr>
      </w:pPr>
    </w:p>
    <w:p w14:paraId="595841A7" w14:textId="1EFBB779" w:rsidR="00E85061" w:rsidRDefault="00E85061" w:rsidP="00E85061">
      <w:pPr>
        <w:ind w:right="245"/>
        <w:jc w:val="center"/>
        <w:rPr>
          <w:rFonts w:cs="Arial"/>
          <w:szCs w:val="22"/>
        </w:rPr>
      </w:pPr>
      <w:r>
        <w:rPr>
          <w:rFonts w:cs="Arial"/>
          <w:noProof/>
          <w:szCs w:val="22"/>
          <w:lang w:val="en-AU" w:eastAsia="en-AU"/>
        </w:rPr>
        <w:drawing>
          <wp:inline distT="0" distB="0" distL="0" distR="0" wp14:anchorId="5E1C4A1A" wp14:editId="67630E1C">
            <wp:extent cx="3894584" cy="1327868"/>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7987" b="4969"/>
                    <a:stretch/>
                  </pic:blipFill>
                  <pic:spPr bwMode="auto">
                    <a:xfrm>
                      <a:off x="0" y="0"/>
                      <a:ext cx="3895725" cy="1328257"/>
                    </a:xfrm>
                    <a:prstGeom prst="rect">
                      <a:avLst/>
                    </a:prstGeom>
                    <a:noFill/>
                    <a:ln>
                      <a:noFill/>
                    </a:ln>
                    <a:extLst>
                      <a:ext uri="{53640926-AAD7-44D8-BBD7-CCE9431645EC}">
                        <a14:shadowObscured xmlns:a14="http://schemas.microsoft.com/office/drawing/2010/main"/>
                      </a:ext>
                    </a:extLst>
                  </pic:spPr>
                </pic:pic>
              </a:graphicData>
            </a:graphic>
          </wp:inline>
        </w:drawing>
      </w:r>
    </w:p>
    <w:p w14:paraId="29DB8FF1" w14:textId="77777777" w:rsidR="00E85061" w:rsidRDefault="00E85061" w:rsidP="00E85061">
      <w:pPr>
        <w:ind w:right="245"/>
        <w:rPr>
          <w:rFonts w:cs="Arial"/>
          <w:szCs w:val="22"/>
        </w:rPr>
      </w:pPr>
    </w:p>
    <w:p w14:paraId="672DD615" w14:textId="77777777" w:rsidR="00E85061" w:rsidRDefault="00E85061" w:rsidP="00E85061">
      <w:pPr>
        <w:ind w:right="245"/>
        <w:rPr>
          <w:rFonts w:cs="Arial"/>
          <w:szCs w:val="22"/>
        </w:rPr>
      </w:pPr>
      <w:r>
        <w:rPr>
          <w:rFonts w:cs="Arial"/>
          <w:szCs w:val="22"/>
        </w:rPr>
        <w:t>Describe the relationship between the plane of the oscillating fields and direction of propagation (velocity) of the wave. Label the diagram to assist with your description.</w:t>
      </w:r>
    </w:p>
    <w:p w14:paraId="647AD30C" w14:textId="3C18D52B" w:rsidR="00E85061" w:rsidRDefault="00E85061" w:rsidP="00E85061">
      <w:pPr>
        <w:tabs>
          <w:tab w:val="right" w:leader="underscore" w:pos="9498"/>
        </w:tabs>
        <w:ind w:right="245"/>
        <w:rPr>
          <w:rFonts w:cs="Arial"/>
          <w:szCs w:val="22"/>
        </w:rPr>
      </w:pPr>
    </w:p>
    <w:p w14:paraId="1FB69F80" w14:textId="4E4C7DAA" w:rsidR="00E85061" w:rsidRDefault="00E85061" w:rsidP="00E85061">
      <w:pPr>
        <w:tabs>
          <w:tab w:val="right" w:leader="underscore" w:pos="9498"/>
        </w:tabs>
        <w:spacing w:line="480" w:lineRule="auto"/>
        <w:ind w:right="245"/>
        <w:rPr>
          <w:rFonts w:cs="Arial"/>
          <w:szCs w:val="22"/>
        </w:rPr>
      </w:pPr>
      <w:r>
        <w:rPr>
          <w:rFonts w:cs="Arial"/>
          <w:szCs w:val="22"/>
        </w:rPr>
        <w:tab/>
      </w:r>
    </w:p>
    <w:p w14:paraId="677DCE47" w14:textId="268E87D0" w:rsidR="00E85061" w:rsidRDefault="00E85061" w:rsidP="00E85061">
      <w:pPr>
        <w:tabs>
          <w:tab w:val="right" w:leader="underscore" w:pos="9498"/>
        </w:tabs>
        <w:spacing w:line="480" w:lineRule="auto"/>
        <w:ind w:right="245"/>
        <w:rPr>
          <w:rFonts w:cs="Arial"/>
          <w:szCs w:val="22"/>
        </w:rPr>
      </w:pPr>
      <w:r>
        <w:rPr>
          <w:rFonts w:cs="Arial"/>
          <w:szCs w:val="22"/>
        </w:rPr>
        <w:tab/>
      </w:r>
    </w:p>
    <w:p w14:paraId="44FCF9EC" w14:textId="18F235DB" w:rsidR="00E85061" w:rsidRDefault="00E85061" w:rsidP="00E85061">
      <w:pPr>
        <w:tabs>
          <w:tab w:val="right" w:leader="underscore" w:pos="9498"/>
        </w:tabs>
        <w:spacing w:line="480" w:lineRule="auto"/>
        <w:ind w:right="245"/>
        <w:rPr>
          <w:rFonts w:cs="Arial"/>
          <w:szCs w:val="22"/>
        </w:rPr>
      </w:pPr>
      <w:r>
        <w:rPr>
          <w:rFonts w:cs="Arial"/>
          <w:szCs w:val="22"/>
        </w:rPr>
        <w:tab/>
      </w:r>
    </w:p>
    <w:p w14:paraId="1F08DAA4" w14:textId="19D89026" w:rsidR="00E85061" w:rsidRDefault="00E85061" w:rsidP="00E85061">
      <w:pPr>
        <w:tabs>
          <w:tab w:val="right" w:leader="underscore" w:pos="9498"/>
        </w:tabs>
        <w:spacing w:line="480" w:lineRule="auto"/>
        <w:ind w:right="245"/>
        <w:rPr>
          <w:rFonts w:cs="Arial"/>
          <w:szCs w:val="22"/>
        </w:rPr>
      </w:pPr>
      <w:r>
        <w:rPr>
          <w:rFonts w:cs="Arial"/>
          <w:szCs w:val="22"/>
        </w:rPr>
        <w:tab/>
      </w:r>
    </w:p>
    <w:p w14:paraId="3D5ED862" w14:textId="4A8D8188" w:rsidR="00E85061" w:rsidRDefault="00E85061" w:rsidP="00E85061">
      <w:pPr>
        <w:tabs>
          <w:tab w:val="right" w:leader="underscore" w:pos="9498"/>
        </w:tabs>
        <w:spacing w:line="480" w:lineRule="auto"/>
        <w:ind w:right="245"/>
        <w:rPr>
          <w:rFonts w:cs="Arial"/>
          <w:szCs w:val="22"/>
        </w:rPr>
      </w:pPr>
      <w:r>
        <w:rPr>
          <w:rFonts w:cs="Arial"/>
          <w:szCs w:val="22"/>
        </w:rPr>
        <w:tab/>
      </w:r>
    </w:p>
    <w:p w14:paraId="5D6D9DB8" w14:textId="77777777" w:rsidR="0030676D" w:rsidRDefault="0030676D" w:rsidP="00664EF2">
      <w:pPr>
        <w:ind w:right="245"/>
        <w:rPr>
          <w:rFonts w:cs="Arial"/>
          <w:szCs w:val="22"/>
        </w:rPr>
      </w:pPr>
    </w:p>
    <w:p w14:paraId="03B76F9F" w14:textId="77777777" w:rsidR="00137C53" w:rsidRPr="00B0521C" w:rsidRDefault="00137C53" w:rsidP="00137C53">
      <w:pPr>
        <w:ind w:right="245"/>
        <w:jc w:val="center"/>
        <w:rPr>
          <w:rFonts w:cs="Arial"/>
          <w:bCs/>
          <w:szCs w:val="22"/>
        </w:rPr>
      </w:pPr>
      <w:r w:rsidRPr="00B0521C">
        <w:rPr>
          <w:rFonts w:cs="Arial"/>
          <w:b/>
          <w:bCs/>
          <w:szCs w:val="22"/>
        </w:rPr>
        <w:t>End of Section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A1309B" w:rsidRPr="00C3579E" w14:paraId="7685DD9F" w14:textId="77777777" w:rsidTr="00A1309B">
        <w:tc>
          <w:tcPr>
            <w:tcW w:w="4857" w:type="dxa"/>
          </w:tcPr>
          <w:p w14:paraId="28BF78D4" w14:textId="2CBB0A76" w:rsidR="00A1309B" w:rsidRPr="00C3579E" w:rsidRDefault="00A1309B" w:rsidP="00E85061">
            <w:pPr>
              <w:ind w:right="245"/>
              <w:rPr>
                <w:rFonts w:cs="Arial"/>
                <w:b/>
                <w:szCs w:val="22"/>
              </w:rPr>
            </w:pPr>
            <w:r w:rsidRPr="00C3579E">
              <w:rPr>
                <w:rFonts w:cs="Arial"/>
                <w:b/>
                <w:szCs w:val="22"/>
              </w:rPr>
              <w:lastRenderedPageBreak/>
              <w:t xml:space="preserve">Section Two: </w:t>
            </w:r>
            <w:r w:rsidR="00C3579E" w:rsidRPr="00C3579E">
              <w:rPr>
                <w:rFonts w:cs="Arial"/>
                <w:b/>
                <w:bCs/>
                <w:szCs w:val="22"/>
              </w:rPr>
              <w:t>Problem-solving</w:t>
            </w:r>
          </w:p>
        </w:tc>
        <w:tc>
          <w:tcPr>
            <w:tcW w:w="4857" w:type="dxa"/>
          </w:tcPr>
          <w:p w14:paraId="548B13DD" w14:textId="4C6B957A" w:rsidR="00A1309B" w:rsidRPr="00C3579E" w:rsidRDefault="0079411C" w:rsidP="00F0023E">
            <w:pPr>
              <w:ind w:right="60"/>
              <w:jc w:val="right"/>
              <w:rPr>
                <w:rFonts w:cs="Arial"/>
                <w:b/>
                <w:szCs w:val="22"/>
              </w:rPr>
            </w:pPr>
            <w:r>
              <w:rPr>
                <w:rFonts w:cs="Arial"/>
                <w:b/>
                <w:szCs w:val="22"/>
              </w:rPr>
              <w:t>50</w:t>
            </w:r>
            <w:r w:rsidR="00C84E6A">
              <w:rPr>
                <w:rFonts w:cs="Arial"/>
                <w:b/>
                <w:szCs w:val="22"/>
              </w:rPr>
              <w:t xml:space="preserve"> </w:t>
            </w:r>
            <w:r w:rsidR="00575645">
              <w:rPr>
                <w:rFonts w:cs="Arial"/>
                <w:b/>
                <w:szCs w:val="22"/>
              </w:rPr>
              <w:t xml:space="preserve">% </w:t>
            </w:r>
            <w:r w:rsidR="00B0521C" w:rsidRPr="00C3579E">
              <w:rPr>
                <w:rFonts w:cs="Arial"/>
                <w:b/>
                <w:szCs w:val="22"/>
              </w:rPr>
              <w:t>(</w:t>
            </w:r>
            <w:r w:rsidR="00075606">
              <w:rPr>
                <w:rFonts w:cs="Arial"/>
                <w:b/>
                <w:szCs w:val="22"/>
              </w:rPr>
              <w:t>88</w:t>
            </w:r>
            <w:r w:rsidR="00FA4117" w:rsidRPr="00C3579E">
              <w:rPr>
                <w:rFonts w:cs="Arial"/>
                <w:b/>
                <w:szCs w:val="22"/>
              </w:rPr>
              <w:t xml:space="preserve"> </w:t>
            </w:r>
            <w:r w:rsidR="00A1309B" w:rsidRPr="00C3579E">
              <w:rPr>
                <w:rFonts w:cs="Arial"/>
                <w:b/>
                <w:szCs w:val="22"/>
              </w:rPr>
              <w:t>Marks)</w:t>
            </w:r>
          </w:p>
        </w:tc>
      </w:tr>
    </w:tbl>
    <w:p w14:paraId="301C9513" w14:textId="77777777" w:rsidR="002D495E" w:rsidRPr="00C3579E" w:rsidRDefault="002D495E" w:rsidP="00F0023E">
      <w:pPr>
        <w:ind w:right="245"/>
        <w:rPr>
          <w:rFonts w:cs="Arial"/>
          <w:szCs w:val="22"/>
        </w:rPr>
      </w:pPr>
    </w:p>
    <w:p w14:paraId="35B8B546" w14:textId="62A3CB6D" w:rsidR="00C3579E" w:rsidRDefault="00C3579E" w:rsidP="002F399D">
      <w:pPr>
        <w:pStyle w:val="Pa3"/>
        <w:ind w:right="245"/>
        <w:jc w:val="both"/>
        <w:rPr>
          <w:sz w:val="22"/>
          <w:szCs w:val="22"/>
        </w:rPr>
      </w:pPr>
      <w:r w:rsidRPr="00C3579E">
        <w:rPr>
          <w:sz w:val="22"/>
          <w:szCs w:val="22"/>
        </w:rPr>
        <w:t xml:space="preserve">This section has </w:t>
      </w:r>
      <w:r w:rsidR="00C404FC">
        <w:rPr>
          <w:b/>
          <w:bCs/>
          <w:sz w:val="22"/>
          <w:szCs w:val="22"/>
        </w:rPr>
        <w:t>six</w:t>
      </w:r>
      <w:r w:rsidRPr="00C3579E">
        <w:rPr>
          <w:b/>
          <w:bCs/>
          <w:sz w:val="22"/>
          <w:szCs w:val="22"/>
        </w:rPr>
        <w:t xml:space="preserve"> </w:t>
      </w:r>
      <w:r w:rsidRPr="00C3579E">
        <w:rPr>
          <w:sz w:val="22"/>
          <w:szCs w:val="22"/>
        </w:rPr>
        <w:t xml:space="preserve">questions. Answer </w:t>
      </w:r>
      <w:r w:rsidRPr="00C3579E">
        <w:rPr>
          <w:b/>
          <w:bCs/>
          <w:sz w:val="22"/>
          <w:szCs w:val="22"/>
        </w:rPr>
        <w:t xml:space="preserve">all </w:t>
      </w:r>
      <w:r w:rsidRPr="00C3579E">
        <w:rPr>
          <w:sz w:val="22"/>
          <w:szCs w:val="22"/>
        </w:rPr>
        <w:t>questions. W</w:t>
      </w:r>
      <w:r>
        <w:rPr>
          <w:sz w:val="22"/>
          <w:szCs w:val="22"/>
        </w:rPr>
        <w:t xml:space="preserve">rite your answers in the spaces </w:t>
      </w:r>
      <w:r w:rsidRPr="00C3579E">
        <w:rPr>
          <w:sz w:val="22"/>
          <w:szCs w:val="22"/>
        </w:rPr>
        <w:t>provided.</w:t>
      </w:r>
    </w:p>
    <w:p w14:paraId="336A904C" w14:textId="0A0F0C6F" w:rsidR="00C3579E" w:rsidRPr="00C3579E" w:rsidRDefault="00C3579E" w:rsidP="002F399D">
      <w:pPr>
        <w:pStyle w:val="Pa3"/>
        <w:ind w:right="245"/>
        <w:jc w:val="both"/>
        <w:rPr>
          <w:sz w:val="22"/>
          <w:szCs w:val="22"/>
        </w:rPr>
      </w:pPr>
      <w:r w:rsidRPr="00C3579E">
        <w:rPr>
          <w:sz w:val="22"/>
          <w:szCs w:val="22"/>
        </w:rPr>
        <w:t xml:space="preserve"> </w:t>
      </w:r>
    </w:p>
    <w:p w14:paraId="1A2E8968" w14:textId="084A36A5" w:rsidR="00C3579E" w:rsidRPr="00C3579E" w:rsidRDefault="00C3579E" w:rsidP="002F399D">
      <w:pPr>
        <w:pStyle w:val="Pa3"/>
        <w:ind w:right="245"/>
        <w:jc w:val="both"/>
        <w:rPr>
          <w:sz w:val="22"/>
          <w:szCs w:val="22"/>
        </w:rPr>
      </w:pPr>
      <w:r w:rsidRPr="00C3579E">
        <w:rPr>
          <w:sz w:val="22"/>
          <w:szCs w:val="22"/>
        </w:rPr>
        <w:t xml:space="preserve">When calculating numerical answers, show your working or reasoning clearly. Give final answers to </w:t>
      </w:r>
      <w:r w:rsidRPr="00C3579E">
        <w:rPr>
          <w:b/>
          <w:bCs/>
          <w:sz w:val="22"/>
          <w:szCs w:val="22"/>
        </w:rPr>
        <w:t xml:space="preserve">three </w:t>
      </w:r>
      <w:r w:rsidRPr="00C3579E">
        <w:rPr>
          <w:sz w:val="22"/>
          <w:szCs w:val="22"/>
        </w:rPr>
        <w:t xml:space="preserve">significant figures and include appropriate units where applicable. </w:t>
      </w:r>
    </w:p>
    <w:p w14:paraId="0531A0AA" w14:textId="03203F5D" w:rsidR="00C3579E" w:rsidRPr="00C3579E" w:rsidRDefault="00C3579E" w:rsidP="002F399D">
      <w:pPr>
        <w:pStyle w:val="Default"/>
        <w:ind w:right="245"/>
        <w:jc w:val="both"/>
        <w:rPr>
          <w:rFonts w:ascii="Arial" w:hAnsi="Arial" w:cs="Arial"/>
          <w:color w:val="auto"/>
          <w:sz w:val="22"/>
          <w:szCs w:val="22"/>
          <w:lang w:val="en-US" w:eastAsia="en-US"/>
        </w:rPr>
      </w:pPr>
    </w:p>
    <w:p w14:paraId="065A0D70" w14:textId="77777777" w:rsidR="00C3579E" w:rsidRPr="00C3579E" w:rsidRDefault="00C3579E" w:rsidP="002F399D">
      <w:pPr>
        <w:pStyle w:val="Pa3"/>
        <w:ind w:right="245"/>
        <w:jc w:val="both"/>
        <w:rPr>
          <w:sz w:val="22"/>
          <w:szCs w:val="22"/>
        </w:rPr>
      </w:pPr>
      <w:r w:rsidRPr="00C3579E">
        <w:rPr>
          <w:sz w:val="22"/>
          <w:szCs w:val="22"/>
        </w:rPr>
        <w:t xml:space="preserve">When estimating numerical answers, show your working or reasoning clearly. Give final answers to a maximum of </w:t>
      </w:r>
      <w:r w:rsidRPr="00C3579E">
        <w:rPr>
          <w:b/>
          <w:bCs/>
          <w:sz w:val="22"/>
          <w:szCs w:val="22"/>
        </w:rPr>
        <w:t xml:space="preserve">two </w:t>
      </w:r>
      <w:r w:rsidRPr="00C3579E">
        <w:rPr>
          <w:sz w:val="22"/>
          <w:szCs w:val="22"/>
        </w:rPr>
        <w:t xml:space="preserve">significant figures and include appropriate units where applicable. </w:t>
      </w:r>
    </w:p>
    <w:p w14:paraId="5BED3F98" w14:textId="77777777" w:rsidR="00C3579E" w:rsidRPr="00C3579E" w:rsidRDefault="00C3579E" w:rsidP="002F399D">
      <w:pPr>
        <w:pStyle w:val="Default"/>
        <w:ind w:right="245"/>
        <w:jc w:val="both"/>
        <w:rPr>
          <w:rFonts w:ascii="Arial" w:hAnsi="Arial" w:cs="Arial"/>
          <w:color w:val="auto"/>
          <w:sz w:val="22"/>
          <w:szCs w:val="22"/>
          <w:lang w:val="en-US" w:eastAsia="en-US"/>
        </w:rPr>
      </w:pPr>
    </w:p>
    <w:p w14:paraId="47C22D12" w14:textId="77777777" w:rsidR="00C3579E" w:rsidRPr="00C3579E" w:rsidRDefault="00C3579E" w:rsidP="002F399D">
      <w:pPr>
        <w:pStyle w:val="Pa3"/>
        <w:ind w:right="245"/>
        <w:jc w:val="both"/>
        <w:rPr>
          <w:sz w:val="22"/>
          <w:szCs w:val="22"/>
        </w:rPr>
      </w:pPr>
      <w:r w:rsidRPr="00C3579E">
        <w:rPr>
          <w:sz w:val="22"/>
          <w:szCs w:val="22"/>
        </w:rPr>
        <w:t xml:space="preserve">Supplementary pages for planning/continuing your answers to questions are provided at the end of this Question/Answer booklet. If you use these pages to continue an answer, indicate at the original answer where the answer is continued, i.e. give the page number. </w:t>
      </w:r>
    </w:p>
    <w:p w14:paraId="37ADA002" w14:textId="77777777" w:rsidR="00C3579E" w:rsidRPr="00C3579E" w:rsidRDefault="00C3579E" w:rsidP="002F399D">
      <w:pPr>
        <w:pStyle w:val="Default"/>
        <w:ind w:right="245"/>
        <w:jc w:val="both"/>
        <w:rPr>
          <w:rFonts w:ascii="Arial" w:hAnsi="Arial" w:cs="Arial"/>
          <w:color w:val="auto"/>
          <w:sz w:val="22"/>
          <w:szCs w:val="22"/>
          <w:lang w:val="en-US" w:eastAsia="en-US"/>
        </w:rPr>
      </w:pPr>
    </w:p>
    <w:p w14:paraId="34F0B0A2" w14:textId="77777777" w:rsidR="0067544E" w:rsidRDefault="00C3579E" w:rsidP="002F399D">
      <w:pPr>
        <w:ind w:right="245"/>
        <w:jc w:val="both"/>
        <w:rPr>
          <w:rFonts w:cs="Arial"/>
          <w:szCs w:val="22"/>
        </w:rPr>
      </w:pPr>
      <w:r w:rsidRPr="00C3579E">
        <w:rPr>
          <w:rFonts w:cs="Arial"/>
          <w:szCs w:val="22"/>
        </w:rPr>
        <w:t xml:space="preserve">Suggested working time: 90 minutes. </w:t>
      </w:r>
    </w:p>
    <w:p w14:paraId="3EE944EC" w14:textId="10B509F3" w:rsidR="00BE3663" w:rsidRPr="0067544E" w:rsidRDefault="00BE3663" w:rsidP="00F0023E">
      <w:pPr>
        <w:ind w:right="245"/>
        <w:rPr>
          <w:rFonts w:cs="Arial"/>
          <w:color w:val="7F7F7F" w:themeColor="text1" w:themeTint="80"/>
          <w:szCs w:val="22"/>
        </w:rPr>
      </w:pPr>
      <w:r w:rsidRPr="0067544E">
        <w:rPr>
          <w:rFonts w:cs="Arial"/>
          <w:color w:val="7F7F7F" w:themeColor="text1" w:themeTint="80"/>
          <w:szCs w:val="22"/>
        </w:rPr>
        <w:t>_____________________________________________________________________________</w:t>
      </w:r>
    </w:p>
    <w:p w14:paraId="1605F7CA" w14:textId="77777777" w:rsidR="00BE3663" w:rsidRPr="00C3579E" w:rsidRDefault="00BE3663" w:rsidP="00137C53">
      <w:pPr>
        <w:ind w:right="245"/>
        <w:rPr>
          <w:rFonts w:cs="Arial"/>
          <w:szCs w:val="22"/>
        </w:rPr>
      </w:pPr>
    </w:p>
    <w:p w14:paraId="494BEE6B" w14:textId="77777777" w:rsidR="00351E79" w:rsidRDefault="00351E79" w:rsidP="00137C53">
      <w:pPr>
        <w:tabs>
          <w:tab w:val="right" w:pos="9450"/>
        </w:tabs>
        <w:rPr>
          <w:b/>
        </w:rPr>
      </w:pPr>
    </w:p>
    <w:p w14:paraId="6D633A52" w14:textId="77777777" w:rsidR="00351E79" w:rsidRDefault="00351E79" w:rsidP="00137C53">
      <w:pPr>
        <w:tabs>
          <w:tab w:val="right" w:pos="9450"/>
        </w:tabs>
        <w:rPr>
          <w:b/>
        </w:rPr>
      </w:pPr>
    </w:p>
    <w:p w14:paraId="1A19346E" w14:textId="77777777" w:rsidR="00351E79" w:rsidRDefault="00351E79" w:rsidP="00137C53">
      <w:pPr>
        <w:tabs>
          <w:tab w:val="right" w:pos="9450"/>
        </w:tabs>
        <w:rPr>
          <w:b/>
        </w:rPr>
      </w:pPr>
    </w:p>
    <w:p w14:paraId="32073D05" w14:textId="77777777" w:rsidR="00351E79" w:rsidRDefault="00351E79" w:rsidP="00137C53">
      <w:pPr>
        <w:tabs>
          <w:tab w:val="right" w:pos="9450"/>
        </w:tabs>
        <w:rPr>
          <w:b/>
        </w:rPr>
      </w:pPr>
    </w:p>
    <w:p w14:paraId="156225C5" w14:textId="40BFFC60" w:rsidR="00351E79" w:rsidRDefault="00351E79" w:rsidP="00137C53">
      <w:pPr>
        <w:tabs>
          <w:tab w:val="right" w:pos="9450"/>
        </w:tabs>
        <w:rPr>
          <w:b/>
        </w:rPr>
      </w:pPr>
    </w:p>
    <w:p w14:paraId="2041B84F" w14:textId="77777777" w:rsidR="00C404FC" w:rsidRDefault="00C404FC" w:rsidP="00137C53">
      <w:pPr>
        <w:tabs>
          <w:tab w:val="right" w:pos="9450"/>
        </w:tabs>
        <w:rPr>
          <w:b/>
        </w:rPr>
      </w:pPr>
    </w:p>
    <w:p w14:paraId="174CA468" w14:textId="77777777" w:rsidR="00351E79" w:rsidRDefault="00351E79" w:rsidP="00137C53">
      <w:pPr>
        <w:tabs>
          <w:tab w:val="right" w:pos="9450"/>
        </w:tabs>
        <w:rPr>
          <w:b/>
        </w:rPr>
      </w:pPr>
    </w:p>
    <w:p w14:paraId="62EA04DB" w14:textId="77777777" w:rsidR="00351E79" w:rsidRDefault="00351E79" w:rsidP="00137C53">
      <w:pPr>
        <w:tabs>
          <w:tab w:val="right" w:pos="9450"/>
        </w:tabs>
        <w:rPr>
          <w:b/>
        </w:rPr>
      </w:pPr>
    </w:p>
    <w:p w14:paraId="2DA0D3E6" w14:textId="77777777" w:rsidR="00351E79" w:rsidRDefault="00351E79" w:rsidP="00137C53">
      <w:pPr>
        <w:tabs>
          <w:tab w:val="right" w:pos="9450"/>
        </w:tabs>
        <w:rPr>
          <w:b/>
        </w:rPr>
      </w:pPr>
    </w:p>
    <w:p w14:paraId="7C5C5800" w14:textId="77777777" w:rsidR="00351E79" w:rsidRDefault="00351E79" w:rsidP="00137C53">
      <w:pPr>
        <w:tabs>
          <w:tab w:val="right" w:pos="9450"/>
        </w:tabs>
        <w:rPr>
          <w:b/>
        </w:rPr>
      </w:pPr>
    </w:p>
    <w:p w14:paraId="544CCB66" w14:textId="77777777" w:rsidR="00351E79" w:rsidRDefault="00351E79" w:rsidP="00137C53">
      <w:pPr>
        <w:tabs>
          <w:tab w:val="right" w:pos="9450"/>
        </w:tabs>
        <w:rPr>
          <w:b/>
        </w:rPr>
      </w:pPr>
    </w:p>
    <w:p w14:paraId="7910DAB0" w14:textId="77777777" w:rsidR="00351E79" w:rsidRDefault="00351E79" w:rsidP="00137C53">
      <w:pPr>
        <w:tabs>
          <w:tab w:val="right" w:pos="9450"/>
        </w:tabs>
        <w:rPr>
          <w:b/>
        </w:rPr>
      </w:pPr>
    </w:p>
    <w:p w14:paraId="74071541" w14:textId="77777777" w:rsidR="00351E79" w:rsidRDefault="00351E79" w:rsidP="00137C53">
      <w:pPr>
        <w:tabs>
          <w:tab w:val="right" w:pos="9450"/>
        </w:tabs>
        <w:rPr>
          <w:b/>
        </w:rPr>
      </w:pPr>
    </w:p>
    <w:p w14:paraId="525F2028" w14:textId="77777777" w:rsidR="00351E79" w:rsidRDefault="00351E79" w:rsidP="00137C53">
      <w:pPr>
        <w:tabs>
          <w:tab w:val="right" w:pos="9450"/>
        </w:tabs>
        <w:rPr>
          <w:b/>
        </w:rPr>
      </w:pPr>
    </w:p>
    <w:p w14:paraId="052B3C7D" w14:textId="77777777" w:rsidR="00351E79" w:rsidRDefault="00351E79" w:rsidP="00137C53">
      <w:pPr>
        <w:tabs>
          <w:tab w:val="right" w:pos="9450"/>
        </w:tabs>
        <w:rPr>
          <w:b/>
        </w:rPr>
      </w:pPr>
    </w:p>
    <w:p w14:paraId="5DC74CA9" w14:textId="77777777" w:rsidR="00351E79" w:rsidRDefault="00351E79" w:rsidP="00137C53">
      <w:pPr>
        <w:tabs>
          <w:tab w:val="right" w:pos="9450"/>
        </w:tabs>
        <w:rPr>
          <w:b/>
        </w:rPr>
      </w:pPr>
    </w:p>
    <w:p w14:paraId="1F85C2F0" w14:textId="77777777" w:rsidR="00351E79" w:rsidRDefault="00351E79" w:rsidP="00137C53">
      <w:pPr>
        <w:tabs>
          <w:tab w:val="right" w:pos="9450"/>
        </w:tabs>
        <w:rPr>
          <w:b/>
        </w:rPr>
      </w:pPr>
    </w:p>
    <w:p w14:paraId="782C076E" w14:textId="77777777" w:rsidR="00351E79" w:rsidRDefault="00351E79" w:rsidP="00137C53">
      <w:pPr>
        <w:tabs>
          <w:tab w:val="right" w:pos="9450"/>
        </w:tabs>
        <w:rPr>
          <w:b/>
        </w:rPr>
      </w:pPr>
    </w:p>
    <w:p w14:paraId="66E86ADE" w14:textId="77777777" w:rsidR="00351E79" w:rsidRDefault="00351E79" w:rsidP="00137C53">
      <w:pPr>
        <w:tabs>
          <w:tab w:val="right" w:pos="9450"/>
        </w:tabs>
        <w:rPr>
          <w:b/>
        </w:rPr>
      </w:pPr>
    </w:p>
    <w:p w14:paraId="4D7EBCA8" w14:textId="77777777" w:rsidR="00351E79" w:rsidRDefault="00351E79" w:rsidP="00137C53">
      <w:pPr>
        <w:tabs>
          <w:tab w:val="right" w:pos="9450"/>
        </w:tabs>
        <w:rPr>
          <w:b/>
        </w:rPr>
      </w:pPr>
    </w:p>
    <w:p w14:paraId="4C2FAFAA" w14:textId="77777777" w:rsidR="00351E79" w:rsidRDefault="00351E79" w:rsidP="00137C53">
      <w:pPr>
        <w:tabs>
          <w:tab w:val="right" w:pos="9450"/>
        </w:tabs>
        <w:rPr>
          <w:b/>
        </w:rPr>
      </w:pPr>
    </w:p>
    <w:p w14:paraId="3E41D60C" w14:textId="77777777" w:rsidR="00351E79" w:rsidRDefault="00351E79" w:rsidP="00137C53">
      <w:pPr>
        <w:tabs>
          <w:tab w:val="right" w:pos="9450"/>
        </w:tabs>
        <w:rPr>
          <w:b/>
        </w:rPr>
      </w:pPr>
    </w:p>
    <w:p w14:paraId="4468F6CD" w14:textId="77777777" w:rsidR="00351E79" w:rsidRDefault="00351E79" w:rsidP="00137C53">
      <w:pPr>
        <w:tabs>
          <w:tab w:val="right" w:pos="9450"/>
        </w:tabs>
        <w:rPr>
          <w:b/>
        </w:rPr>
      </w:pPr>
    </w:p>
    <w:p w14:paraId="2EE80703" w14:textId="77777777" w:rsidR="00351E79" w:rsidRDefault="00351E79" w:rsidP="00137C53">
      <w:pPr>
        <w:tabs>
          <w:tab w:val="right" w:pos="9450"/>
        </w:tabs>
        <w:rPr>
          <w:b/>
        </w:rPr>
      </w:pPr>
    </w:p>
    <w:p w14:paraId="41DC6030" w14:textId="77777777" w:rsidR="00351E79" w:rsidRDefault="00351E79" w:rsidP="00137C53">
      <w:pPr>
        <w:tabs>
          <w:tab w:val="right" w:pos="9450"/>
        </w:tabs>
        <w:rPr>
          <w:b/>
        </w:rPr>
      </w:pPr>
    </w:p>
    <w:p w14:paraId="7114750D" w14:textId="77777777" w:rsidR="00351E79" w:rsidRDefault="00351E79" w:rsidP="00137C53">
      <w:pPr>
        <w:tabs>
          <w:tab w:val="right" w:pos="9450"/>
        </w:tabs>
        <w:rPr>
          <w:b/>
        </w:rPr>
      </w:pPr>
    </w:p>
    <w:p w14:paraId="565158F7" w14:textId="77777777" w:rsidR="00351E79" w:rsidRDefault="00351E79" w:rsidP="00137C53">
      <w:pPr>
        <w:tabs>
          <w:tab w:val="right" w:pos="9450"/>
        </w:tabs>
        <w:rPr>
          <w:b/>
        </w:rPr>
      </w:pPr>
    </w:p>
    <w:p w14:paraId="5E967733" w14:textId="77777777" w:rsidR="00351E79" w:rsidRDefault="00351E79" w:rsidP="00137C53">
      <w:pPr>
        <w:tabs>
          <w:tab w:val="right" w:pos="9450"/>
        </w:tabs>
        <w:rPr>
          <w:b/>
        </w:rPr>
      </w:pPr>
    </w:p>
    <w:p w14:paraId="245B01FB" w14:textId="77777777" w:rsidR="00351E79" w:rsidRDefault="00351E79" w:rsidP="00137C53">
      <w:pPr>
        <w:tabs>
          <w:tab w:val="right" w:pos="9450"/>
        </w:tabs>
        <w:rPr>
          <w:b/>
        </w:rPr>
      </w:pPr>
    </w:p>
    <w:p w14:paraId="6F21D6B1" w14:textId="77777777" w:rsidR="00351E79" w:rsidRDefault="00351E79" w:rsidP="00137C53">
      <w:pPr>
        <w:tabs>
          <w:tab w:val="right" w:pos="9450"/>
        </w:tabs>
        <w:rPr>
          <w:b/>
        </w:rPr>
      </w:pPr>
    </w:p>
    <w:p w14:paraId="3C28839C" w14:textId="77777777" w:rsidR="00351E79" w:rsidRDefault="00351E79" w:rsidP="00137C53">
      <w:pPr>
        <w:tabs>
          <w:tab w:val="right" w:pos="9450"/>
        </w:tabs>
        <w:rPr>
          <w:b/>
        </w:rPr>
      </w:pPr>
    </w:p>
    <w:p w14:paraId="380F9E4C" w14:textId="01ECF5CF" w:rsidR="00351E79" w:rsidRDefault="00351E79" w:rsidP="00137C53">
      <w:pPr>
        <w:tabs>
          <w:tab w:val="right" w:pos="9450"/>
        </w:tabs>
        <w:rPr>
          <w:b/>
        </w:rPr>
      </w:pPr>
    </w:p>
    <w:p w14:paraId="791A0D80" w14:textId="77777777" w:rsidR="00351E79" w:rsidRDefault="00351E79" w:rsidP="00137C53">
      <w:pPr>
        <w:tabs>
          <w:tab w:val="right" w:pos="9450"/>
        </w:tabs>
        <w:rPr>
          <w:b/>
        </w:rPr>
      </w:pPr>
    </w:p>
    <w:p w14:paraId="3DE556BA" w14:textId="77777777" w:rsidR="00351E79" w:rsidRDefault="00351E79" w:rsidP="00137C53">
      <w:pPr>
        <w:tabs>
          <w:tab w:val="right" w:pos="9450"/>
        </w:tabs>
        <w:rPr>
          <w:b/>
        </w:rPr>
      </w:pPr>
    </w:p>
    <w:p w14:paraId="1950B8C8" w14:textId="4367561B" w:rsidR="00351E79" w:rsidRDefault="00351E79" w:rsidP="00137C53">
      <w:pPr>
        <w:tabs>
          <w:tab w:val="right" w:pos="9450"/>
        </w:tabs>
        <w:rPr>
          <w:b/>
        </w:rPr>
      </w:pPr>
    </w:p>
    <w:p w14:paraId="1329F1CC" w14:textId="3ED3F66B" w:rsidR="00351E79" w:rsidRDefault="00351E79" w:rsidP="00137C53">
      <w:pPr>
        <w:tabs>
          <w:tab w:val="right" w:pos="9450"/>
        </w:tabs>
        <w:rPr>
          <w:b/>
        </w:rPr>
      </w:pPr>
    </w:p>
    <w:p w14:paraId="3964859C" w14:textId="0408609C" w:rsidR="00351E79" w:rsidRDefault="00351E79" w:rsidP="00137C53">
      <w:pPr>
        <w:tabs>
          <w:tab w:val="right" w:pos="9450"/>
        </w:tabs>
        <w:rPr>
          <w:b/>
        </w:rPr>
      </w:pPr>
    </w:p>
    <w:p w14:paraId="5A61A27C" w14:textId="5DA830E2" w:rsidR="00351E79" w:rsidRDefault="00351E79" w:rsidP="00137C53">
      <w:pPr>
        <w:tabs>
          <w:tab w:val="right" w:pos="9450"/>
        </w:tabs>
        <w:rPr>
          <w:b/>
        </w:rPr>
      </w:pPr>
    </w:p>
    <w:p w14:paraId="088385E6" w14:textId="1B855B0F" w:rsidR="00351E79" w:rsidRDefault="00351E79" w:rsidP="00137C53">
      <w:pPr>
        <w:tabs>
          <w:tab w:val="right" w:pos="9450"/>
        </w:tabs>
        <w:rPr>
          <w:b/>
        </w:rPr>
      </w:pPr>
    </w:p>
    <w:p w14:paraId="018AF39D" w14:textId="43CDB26A" w:rsidR="001048C6" w:rsidRDefault="001048C6">
      <w:pPr>
        <w:rPr>
          <w:b/>
        </w:rPr>
      </w:pPr>
      <w:r>
        <w:rPr>
          <w:b/>
        </w:rPr>
        <w:br w:type="page"/>
      </w:r>
    </w:p>
    <w:p w14:paraId="672A1DEB" w14:textId="0453E6B9" w:rsidR="00351E79" w:rsidRPr="00F94E56" w:rsidRDefault="001048C6" w:rsidP="001048C6">
      <w:pPr>
        <w:tabs>
          <w:tab w:val="left" w:pos="8640"/>
        </w:tabs>
        <w:rPr>
          <w:rFonts w:cs="Arial"/>
          <w:b/>
          <w:szCs w:val="22"/>
        </w:rPr>
      </w:pPr>
      <w:r>
        <w:rPr>
          <w:rFonts w:cs="Arial"/>
          <w:b/>
          <w:szCs w:val="22"/>
        </w:rPr>
        <w:lastRenderedPageBreak/>
        <w:t>Question 1</w:t>
      </w:r>
      <w:r w:rsidR="00E85061">
        <w:rPr>
          <w:rFonts w:cs="Arial"/>
          <w:b/>
          <w:szCs w:val="22"/>
        </w:rPr>
        <w:t>2</w:t>
      </w:r>
      <w:r>
        <w:rPr>
          <w:rFonts w:cs="Arial"/>
          <w:b/>
          <w:szCs w:val="22"/>
        </w:rPr>
        <w:tab/>
      </w:r>
      <w:r w:rsidR="00351E79" w:rsidRPr="00F94E56">
        <w:rPr>
          <w:rFonts w:cs="Arial"/>
          <w:b/>
          <w:szCs w:val="22"/>
        </w:rPr>
        <w:t>(1</w:t>
      </w:r>
      <w:r w:rsidR="00EE2D42">
        <w:rPr>
          <w:rFonts w:cs="Arial"/>
          <w:b/>
          <w:szCs w:val="22"/>
        </w:rPr>
        <w:t>3</w:t>
      </w:r>
      <w:r w:rsidR="00351E79" w:rsidRPr="00F94E56">
        <w:rPr>
          <w:rFonts w:cs="Arial"/>
          <w:b/>
          <w:szCs w:val="22"/>
        </w:rPr>
        <w:t xml:space="preserve"> marks)</w:t>
      </w:r>
    </w:p>
    <w:p w14:paraId="55CA9EDB" w14:textId="126DE01F" w:rsidR="00351E79" w:rsidRPr="00F94E56" w:rsidRDefault="00351E79" w:rsidP="00351E79">
      <w:pPr>
        <w:rPr>
          <w:rFonts w:cs="Arial"/>
          <w:szCs w:val="22"/>
        </w:rPr>
      </w:pPr>
    </w:p>
    <w:p w14:paraId="55607D1F" w14:textId="06C3C5EA" w:rsidR="000408EA" w:rsidRDefault="000408EA" w:rsidP="00397639">
      <w:pPr>
        <w:jc w:val="both"/>
        <w:rPr>
          <w:rFonts w:cs="Arial"/>
          <w:lang w:val="en-AU"/>
        </w:rPr>
      </w:pPr>
      <w:r>
        <w:rPr>
          <w:rFonts w:cs="Arial"/>
          <w:lang w:val="en-AU"/>
        </w:rPr>
        <w:t xml:space="preserve">An electron is accelerated </w:t>
      </w:r>
      <w:r w:rsidR="003C707E">
        <w:rPr>
          <w:rFonts w:cs="Arial"/>
          <w:lang w:val="en-AU"/>
        </w:rPr>
        <w:t xml:space="preserve">from rest </w:t>
      </w:r>
      <w:r>
        <w:rPr>
          <w:rFonts w:cs="Arial"/>
          <w:lang w:val="en-AU"/>
        </w:rPr>
        <w:t>by a potential difference of</w:t>
      </w:r>
      <w:r w:rsidR="008B613A">
        <w:rPr>
          <w:rFonts w:cs="Arial"/>
          <w:lang w:val="en-AU"/>
        </w:rPr>
        <w:t xml:space="preserve"> 1</w:t>
      </w:r>
      <w:r>
        <w:rPr>
          <w:rFonts w:cs="Arial"/>
          <w:lang w:val="en-AU"/>
        </w:rPr>
        <w:t>.</w:t>
      </w:r>
      <w:r w:rsidR="008A3160">
        <w:rPr>
          <w:rFonts w:cs="Arial"/>
          <w:lang w:val="en-AU"/>
        </w:rPr>
        <w:t>5</w:t>
      </w:r>
      <w:r w:rsidR="00B933DD">
        <w:rPr>
          <w:rFonts w:cs="Arial"/>
          <w:lang w:val="en-AU"/>
        </w:rPr>
        <w:t xml:space="preserve">0 kV. </w:t>
      </w:r>
      <w:r w:rsidR="0066717B">
        <w:rPr>
          <w:rFonts w:cs="Arial"/>
          <w:lang w:val="en-AU"/>
        </w:rPr>
        <w:t xml:space="preserve">The electron then enters the space between two horizontal plates. </w:t>
      </w:r>
      <w:r w:rsidR="00B933DD">
        <w:rPr>
          <w:rFonts w:cs="Arial"/>
          <w:lang w:val="en-AU"/>
        </w:rPr>
        <w:t xml:space="preserve">The electron’s velocity is </w:t>
      </w:r>
      <w:r w:rsidR="0066717B">
        <w:rPr>
          <w:rFonts w:cs="Arial"/>
          <w:lang w:val="en-AU"/>
        </w:rPr>
        <w:t xml:space="preserve">initially </w:t>
      </w:r>
      <w:r w:rsidR="00B933DD">
        <w:rPr>
          <w:rFonts w:cs="Arial"/>
          <w:lang w:val="en-AU"/>
        </w:rPr>
        <w:t>pa</w:t>
      </w:r>
      <w:r w:rsidR="0066717B">
        <w:rPr>
          <w:rFonts w:cs="Arial"/>
          <w:lang w:val="en-AU"/>
        </w:rPr>
        <w:t xml:space="preserve">rallel with the plates. The plates are </w:t>
      </w:r>
      <w:r w:rsidR="009669A9">
        <w:rPr>
          <w:rFonts w:cs="Arial"/>
          <w:lang w:val="en-AU"/>
        </w:rPr>
        <w:t>1</w:t>
      </w:r>
      <w:r>
        <w:rPr>
          <w:rFonts w:cs="Arial"/>
          <w:lang w:val="en-AU"/>
        </w:rPr>
        <w:t xml:space="preserve">6.0 cm long and </w:t>
      </w:r>
      <w:r w:rsidR="000B6582">
        <w:rPr>
          <w:rFonts w:cs="Arial"/>
          <w:lang w:val="en-AU"/>
        </w:rPr>
        <w:t>20.</w:t>
      </w:r>
      <w:r w:rsidR="0066717B">
        <w:rPr>
          <w:rFonts w:cs="Arial"/>
          <w:lang w:val="en-AU"/>
        </w:rPr>
        <w:t>0 cm apart. The path the electron takes while in the space between the plates is shown below.</w:t>
      </w:r>
      <w:r w:rsidR="008A3160">
        <w:rPr>
          <w:rFonts w:cs="Arial"/>
          <w:lang w:val="en-AU"/>
        </w:rPr>
        <w:t>0</w:t>
      </w:r>
    </w:p>
    <w:p w14:paraId="30B41F31" w14:textId="501782E2" w:rsidR="0063695F" w:rsidRDefault="00AF2C79" w:rsidP="00317393">
      <w:pPr>
        <w:rPr>
          <w:rFonts w:cs="Arial"/>
          <w:lang w:val="en-AU"/>
        </w:rPr>
      </w:pPr>
      <w:r>
        <w:rPr>
          <w:rFonts w:cs="Arial"/>
          <w:noProof/>
          <w:lang w:val="en-AU" w:eastAsia="en-AU"/>
        </w:rPr>
        <mc:AlternateContent>
          <mc:Choice Requires="wpg">
            <w:drawing>
              <wp:anchor distT="0" distB="0" distL="114300" distR="114300" simplePos="0" relativeHeight="251640832" behindDoc="0" locked="0" layoutInCell="1" allowOverlap="1" wp14:anchorId="7A700143" wp14:editId="34C2D064">
                <wp:simplePos x="0" y="0"/>
                <wp:positionH relativeFrom="column">
                  <wp:posOffset>19050</wp:posOffset>
                </wp:positionH>
                <wp:positionV relativeFrom="paragraph">
                  <wp:posOffset>165100</wp:posOffset>
                </wp:positionV>
                <wp:extent cx="3277870" cy="1232535"/>
                <wp:effectExtent l="0" t="0" r="36830" b="24765"/>
                <wp:wrapSquare wrapText="bothSides"/>
                <wp:docPr id="81" name="Group 81"/>
                <wp:cNvGraphicFramePr/>
                <a:graphic xmlns:a="http://schemas.openxmlformats.org/drawingml/2006/main">
                  <a:graphicData uri="http://schemas.microsoft.com/office/word/2010/wordprocessingGroup">
                    <wpg:wgp>
                      <wpg:cNvGrpSpPr/>
                      <wpg:grpSpPr>
                        <a:xfrm>
                          <a:off x="0" y="0"/>
                          <a:ext cx="3277870" cy="1232535"/>
                          <a:chOff x="0" y="0"/>
                          <a:chExt cx="3407434" cy="1232966"/>
                        </a:xfrm>
                      </wpg:grpSpPr>
                      <wpg:grpSp>
                        <wpg:cNvPr id="58" name="Group 58"/>
                        <wpg:cNvGrpSpPr/>
                        <wpg:grpSpPr>
                          <a:xfrm>
                            <a:off x="0" y="0"/>
                            <a:ext cx="2989732" cy="1232966"/>
                            <a:chOff x="0" y="0"/>
                            <a:chExt cx="2989732" cy="1232966"/>
                          </a:xfrm>
                        </wpg:grpSpPr>
                        <wpg:grpSp>
                          <wpg:cNvPr id="47" name="Group 47"/>
                          <wpg:cNvGrpSpPr/>
                          <wpg:grpSpPr>
                            <a:xfrm>
                              <a:off x="0" y="0"/>
                              <a:ext cx="2989732" cy="1232966"/>
                              <a:chOff x="0" y="0"/>
                              <a:chExt cx="2989732" cy="1232966"/>
                            </a:xfrm>
                          </wpg:grpSpPr>
                          <wps:wsp>
                            <wps:cNvPr id="5" name="Rectangle 5"/>
                            <wps:cNvSpPr/>
                            <wps:spPr>
                              <a:xfrm>
                                <a:off x="401807" y="51758"/>
                                <a:ext cx="2570672" cy="14664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19060" y="1043796"/>
                                <a:ext cx="2570672" cy="14664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0" y="0"/>
                                <a:ext cx="266700" cy="249555"/>
                              </a:xfrm>
                              <a:prstGeom prst="rect">
                                <a:avLst/>
                              </a:prstGeom>
                              <a:solidFill>
                                <a:srgbClr val="FFFFFF"/>
                              </a:solidFill>
                              <a:ln w="9525">
                                <a:solidFill>
                                  <a:srgbClr val="000000"/>
                                </a:solidFill>
                                <a:miter lim="800000"/>
                                <a:headEnd/>
                                <a:tailEnd/>
                              </a:ln>
                            </wps:spPr>
                            <wps:txbx>
                              <w:txbxContent>
                                <w:p w14:paraId="6127D157" w14:textId="1676A60E" w:rsidR="008914FB" w:rsidRDefault="008914FB"/>
                              </w:txbxContent>
                            </wps:txbx>
                            <wps:bodyPr rot="0" vert="horz" wrap="square" lIns="91440" tIns="45720" rIns="91440" bIns="45720" anchor="t" anchorCtr="0">
                              <a:noAutofit/>
                            </wps:bodyPr>
                          </wps:wsp>
                          <wps:wsp>
                            <wps:cNvPr id="46" name="Text Box 2"/>
                            <wps:cNvSpPr txBox="1">
                              <a:spLocks noChangeArrowheads="1"/>
                            </wps:cNvSpPr>
                            <wps:spPr bwMode="auto">
                              <a:xfrm>
                                <a:off x="25880" y="983411"/>
                                <a:ext cx="266700" cy="249555"/>
                              </a:xfrm>
                              <a:prstGeom prst="rect">
                                <a:avLst/>
                              </a:prstGeom>
                              <a:solidFill>
                                <a:srgbClr val="FFFFFF"/>
                              </a:solidFill>
                              <a:ln w="9525">
                                <a:solidFill>
                                  <a:srgbClr val="000000"/>
                                </a:solidFill>
                                <a:miter lim="800000"/>
                                <a:headEnd/>
                                <a:tailEnd/>
                              </a:ln>
                            </wps:spPr>
                            <wps:txbx>
                              <w:txbxContent>
                                <w:p w14:paraId="34843FE7" w14:textId="77777777" w:rsidR="008914FB" w:rsidRDefault="008914FB" w:rsidP="0063695F"/>
                              </w:txbxContent>
                            </wps:txbx>
                            <wps:bodyPr rot="0" vert="horz" wrap="square" lIns="91440" tIns="45720" rIns="91440" bIns="45720" anchor="t" anchorCtr="0">
                              <a:noAutofit/>
                            </wps:bodyPr>
                          </wps:wsp>
                        </wpg:grpSp>
                        <wps:wsp>
                          <wps:cNvPr id="52" name="Text Box 2"/>
                          <wps:cNvSpPr txBox="1">
                            <a:spLocks noChangeArrowheads="1"/>
                          </wps:cNvSpPr>
                          <wps:spPr bwMode="auto">
                            <a:xfrm>
                              <a:off x="43132" y="457040"/>
                              <a:ext cx="360406" cy="249468"/>
                            </a:xfrm>
                            <a:prstGeom prst="rect">
                              <a:avLst/>
                            </a:prstGeom>
                            <a:solidFill>
                              <a:srgbClr val="FFFFFF"/>
                            </a:solidFill>
                            <a:ln w="9525">
                              <a:noFill/>
                              <a:miter lim="800000"/>
                              <a:headEnd/>
                              <a:tailEnd/>
                            </a:ln>
                          </wps:spPr>
                          <wps:txbx>
                            <w:txbxContent>
                              <w:p w14:paraId="62D15622" w14:textId="0E30E6C7" w:rsidR="008914FB" w:rsidRDefault="008914FB" w:rsidP="00AD5A50">
                                <w:r>
                                  <w:t>e</w:t>
                                </w:r>
                                <w:r w:rsidRPr="002F1A26">
                                  <w:rPr>
                                    <w:vertAlign w:val="superscript"/>
                                  </w:rPr>
                                  <w:t>-</w:t>
                                </w:r>
                              </w:p>
                            </w:txbxContent>
                          </wps:txbx>
                          <wps:bodyPr rot="0" vert="horz" wrap="square" lIns="91440" tIns="45720" rIns="91440" bIns="45720" anchor="t" anchorCtr="0">
                            <a:noAutofit/>
                          </wps:bodyPr>
                        </wps:wsp>
                        <wps:wsp>
                          <wps:cNvPr id="57" name="Freeform: Shape 57"/>
                          <wps:cNvSpPr/>
                          <wps:spPr>
                            <a:xfrm>
                              <a:off x="345057" y="319177"/>
                              <a:ext cx="2569845" cy="284144"/>
                            </a:xfrm>
                            <a:custGeom>
                              <a:avLst/>
                              <a:gdLst>
                                <a:gd name="connsiteX0" fmla="*/ 0 w 4226010"/>
                                <a:gd name="connsiteY0" fmla="*/ 420130 h 420130"/>
                                <a:gd name="connsiteX1" fmla="*/ 1507524 w 4226010"/>
                                <a:gd name="connsiteY1" fmla="*/ 333633 h 420130"/>
                                <a:gd name="connsiteX2" fmla="*/ 3206578 w 4226010"/>
                                <a:gd name="connsiteY2" fmla="*/ 154460 h 420130"/>
                                <a:gd name="connsiteX3" fmla="*/ 4226010 w 4226010"/>
                                <a:gd name="connsiteY3" fmla="*/ 0 h 420130"/>
                              </a:gdLst>
                              <a:ahLst/>
                              <a:cxnLst>
                                <a:cxn ang="0">
                                  <a:pos x="connsiteX0" y="connsiteY0"/>
                                </a:cxn>
                                <a:cxn ang="0">
                                  <a:pos x="connsiteX1" y="connsiteY1"/>
                                </a:cxn>
                                <a:cxn ang="0">
                                  <a:pos x="connsiteX2" y="connsiteY2"/>
                                </a:cxn>
                                <a:cxn ang="0">
                                  <a:pos x="connsiteX3" y="connsiteY3"/>
                                </a:cxn>
                              </a:cxnLst>
                              <a:rect l="l" t="t" r="r" b="b"/>
                              <a:pathLst>
                                <a:path w="4226010" h="420130">
                                  <a:moveTo>
                                    <a:pt x="0" y="420130"/>
                                  </a:moveTo>
                                  <a:cubicBezTo>
                                    <a:pt x="486547" y="399020"/>
                                    <a:pt x="973094" y="377911"/>
                                    <a:pt x="1507524" y="333633"/>
                                  </a:cubicBezTo>
                                  <a:cubicBezTo>
                                    <a:pt x="2041954" y="289355"/>
                                    <a:pt x="2753497" y="210065"/>
                                    <a:pt x="3206578" y="154460"/>
                                  </a:cubicBezTo>
                                  <a:cubicBezTo>
                                    <a:pt x="3659659" y="98855"/>
                                    <a:pt x="3942834" y="49427"/>
                                    <a:pt x="4226010" y="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2" name="Straight Arrow Connector 702"/>
                        <wps:cNvCnPr/>
                        <wps:spPr>
                          <a:xfrm flipV="1">
                            <a:off x="2889849" y="132991"/>
                            <a:ext cx="483080" cy="18627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flipV="1">
                            <a:off x="2915728" y="319178"/>
                            <a:ext cx="4917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A700143" id="Group 81" o:spid="_x0000_s1128" style="position:absolute;margin-left:1.5pt;margin-top:13pt;width:258.1pt;height:97.05pt;z-index:251640832;mso-width-relative:margin" coordsize="34074,1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">
                <v:group id="Group 58" o:spid="_x0000_s1129" style="position:absolute;width:29897;height:12329" coordsize="29897,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47" o:spid="_x0000_s1130" style="position:absolute;width:29897;height:12329" coordsize="29897,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 o:spid="_x0000_s1131" style="position:absolute;left:4018;top:517;width:25706;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" fillcolor="#cfcdcd [2894]" strokecolor="black [3213]" strokeweight="1pt"/>
                    <v:rect id="Rectangle 36" o:spid="_x0000_s1132" style="position:absolute;left:4190;top:10437;width:25707;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" fillcolor="#cfcdcd [2894]" strokecolor="black [3213]" strokeweight="1pt"/>
                    <v:shape id="_x0000_s1133" type="#_x0000_t202" style="position:absolute;width:2667;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6127D157" w14:textId="1676A60E" w:rsidR="008914FB" w:rsidRDefault="008914FB"/>
                        </w:txbxContent>
                      </v:textbox>
                    </v:shape>
                    <v:shape id="_x0000_s1134" type="#_x0000_t202" style="position:absolute;left:258;top:9834;width:2667;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4843FE7" w14:textId="77777777" w:rsidR="008914FB" w:rsidRDefault="008914FB" w:rsidP="0063695F"/>
                        </w:txbxContent>
                      </v:textbox>
                    </v:shape>
                  </v:group>
                  <v:shape id="_x0000_s1135" type="#_x0000_t202" style="position:absolute;left:431;top:4570;width:360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62D15622" w14:textId="0E30E6C7" w:rsidR="008914FB" w:rsidRDefault="008914FB" w:rsidP="00AD5A50">
                          <w:r>
                            <w:t>e</w:t>
                          </w:r>
                          <w:r w:rsidRPr="002F1A26">
                            <w:rPr>
                              <w:vertAlign w:val="superscript"/>
                            </w:rPr>
                            <w:t>-</w:t>
                          </w:r>
                        </w:p>
                      </w:txbxContent>
                    </v:textbox>
                  </v:shape>
                  <v:shape id="Freeform: Shape 57" o:spid="_x0000_s1136" style="position:absolute;left:3450;top:3191;width:25699;height:2842;visibility:visible;mso-wrap-style:square;v-text-anchor:middle" coordsize="4226010,4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" path="m,420130c486547,399020,973094,377911,1507524,333633,2041954,289355,2753497,210065,3206578,154460,3659659,98855,3942834,49427,4226010,e" filled="f" strokecolor="black [3213]" strokeweight=".5pt">
                    <v:stroke joinstyle="miter"/>
                    <v:path arrowok="t" o:connecttype="custom" o:connectlocs="0,284144;916728,225644;1949926,104465;2569845,0" o:connectangles="0,0,0,0"/>
                  </v:shape>
                </v:group>
                <v:shape id="Straight Arrow Connector 702" o:spid="_x0000_s1137" type="#_x0000_t32" style="position:absolute;left:28898;top:1329;width:4831;height:1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" strokecolor="black [3213]" strokeweight="1pt">
                  <v:stroke endarrow="block" joinstyle="miter"/>
                </v:shape>
                <v:line id="Straight Connector 60" o:spid="_x0000_s1138" style="position:absolute;flip:y;visibility:visible;mso-wrap-style:square" from="29157,3191" to="34074,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" strokecolor="black [3200]" strokeweight=".5pt">
                  <v:stroke dashstyle="dash" joinstyle="miter"/>
                </v:line>
                <w10:wrap type="square"/>
              </v:group>
            </w:pict>
          </mc:Fallback>
        </mc:AlternateContent>
      </w:r>
    </w:p>
    <w:p w14:paraId="11FAF737" w14:textId="77777777" w:rsidR="00251743" w:rsidRDefault="00251743" w:rsidP="00AF2C79">
      <w:pPr>
        <w:ind w:left="5940" w:hanging="720"/>
        <w:rPr>
          <w:rFonts w:cs="Arial"/>
          <w:lang w:val="en-AU"/>
        </w:rPr>
      </w:pPr>
    </w:p>
    <w:p w14:paraId="3C8DBA2F" w14:textId="77777777" w:rsidR="00251743" w:rsidRDefault="00251743" w:rsidP="00AF2C79">
      <w:pPr>
        <w:ind w:left="5940" w:hanging="720"/>
        <w:rPr>
          <w:rFonts w:cs="Arial"/>
          <w:lang w:val="en-AU"/>
        </w:rPr>
      </w:pPr>
    </w:p>
    <w:p w14:paraId="5AAF4B99" w14:textId="77777777" w:rsidR="00251743" w:rsidRDefault="00251743" w:rsidP="00AF2C79">
      <w:pPr>
        <w:ind w:left="5940" w:hanging="720"/>
        <w:rPr>
          <w:rFonts w:cs="Arial"/>
          <w:lang w:val="en-AU"/>
        </w:rPr>
      </w:pPr>
    </w:p>
    <w:p w14:paraId="5C676F38" w14:textId="77777777" w:rsidR="00251743" w:rsidRDefault="00251743" w:rsidP="00AF2C79">
      <w:pPr>
        <w:ind w:left="5940" w:hanging="720"/>
        <w:rPr>
          <w:rFonts w:cs="Arial"/>
          <w:lang w:val="en-AU"/>
        </w:rPr>
      </w:pPr>
    </w:p>
    <w:p w14:paraId="58027D63" w14:textId="77777777" w:rsidR="00251743" w:rsidRDefault="00251743" w:rsidP="00AF2C79">
      <w:pPr>
        <w:ind w:left="5940" w:hanging="720"/>
        <w:rPr>
          <w:rFonts w:cs="Arial"/>
          <w:lang w:val="en-AU"/>
        </w:rPr>
      </w:pPr>
    </w:p>
    <w:p w14:paraId="44433F11" w14:textId="77777777" w:rsidR="00251743" w:rsidRDefault="00251743" w:rsidP="00AF2C79">
      <w:pPr>
        <w:ind w:left="5940" w:hanging="720"/>
        <w:rPr>
          <w:rFonts w:cs="Arial"/>
          <w:lang w:val="en-AU"/>
        </w:rPr>
      </w:pPr>
    </w:p>
    <w:p w14:paraId="78F3664B" w14:textId="77777777" w:rsidR="00251743" w:rsidRDefault="00251743" w:rsidP="00AF2C79">
      <w:pPr>
        <w:ind w:left="5940" w:hanging="720"/>
        <w:rPr>
          <w:rFonts w:cs="Arial"/>
          <w:lang w:val="en-AU"/>
        </w:rPr>
      </w:pPr>
    </w:p>
    <w:p w14:paraId="4E60982A" w14:textId="77777777" w:rsidR="00251743" w:rsidRDefault="00251743" w:rsidP="00AF2C79">
      <w:pPr>
        <w:ind w:left="5940" w:hanging="720"/>
        <w:rPr>
          <w:rFonts w:cs="Arial"/>
          <w:lang w:val="en-AU"/>
        </w:rPr>
      </w:pPr>
    </w:p>
    <w:p w14:paraId="09A3C47E" w14:textId="17E9B7A4" w:rsidR="00251743" w:rsidRDefault="00251743" w:rsidP="00AF2C79">
      <w:pPr>
        <w:ind w:left="5940" w:hanging="720"/>
        <w:rPr>
          <w:rFonts w:cs="Arial"/>
          <w:lang w:val="en-AU"/>
        </w:rPr>
      </w:pPr>
    </w:p>
    <w:p w14:paraId="7C36CB6B" w14:textId="77777777" w:rsidR="00251743" w:rsidRDefault="00251743" w:rsidP="00AF2C79">
      <w:pPr>
        <w:ind w:left="5940" w:hanging="720"/>
        <w:rPr>
          <w:rFonts w:cs="Arial"/>
          <w:lang w:val="en-AU"/>
        </w:rPr>
      </w:pPr>
    </w:p>
    <w:p w14:paraId="689BC445" w14:textId="30EAF446" w:rsidR="00F26ACC" w:rsidRDefault="000408EA" w:rsidP="00251743">
      <w:pPr>
        <w:tabs>
          <w:tab w:val="left" w:pos="8820"/>
        </w:tabs>
        <w:ind w:left="720" w:hanging="720"/>
        <w:rPr>
          <w:rFonts w:cs="Arial"/>
          <w:lang w:val="en-AU"/>
        </w:rPr>
      </w:pPr>
      <w:r>
        <w:rPr>
          <w:rFonts w:cs="Arial"/>
          <w:lang w:val="en-AU"/>
        </w:rPr>
        <w:t>(a)</w:t>
      </w:r>
      <w:r>
        <w:rPr>
          <w:rFonts w:cs="Arial"/>
          <w:lang w:val="en-AU"/>
        </w:rPr>
        <w:tab/>
      </w:r>
      <w:r w:rsidR="00F26ACC">
        <w:rPr>
          <w:rFonts w:cs="Arial"/>
          <w:lang w:val="en-AU"/>
        </w:rPr>
        <w:t xml:space="preserve">In the boxes to the left of the plates, </w:t>
      </w:r>
      <w:r w:rsidR="00317393">
        <w:rPr>
          <w:rFonts w:cs="Arial"/>
          <w:lang w:val="en-AU"/>
        </w:rPr>
        <w:t>state the charge that plates must have in order to deflect the electron</w:t>
      </w:r>
      <w:r w:rsidR="00397639">
        <w:rPr>
          <w:rFonts w:cs="Arial"/>
          <w:lang w:val="en-AU"/>
        </w:rPr>
        <w:t>.</w:t>
      </w:r>
      <w:r w:rsidR="00251743">
        <w:rPr>
          <w:rFonts w:cs="Arial"/>
          <w:lang w:val="en-AU"/>
        </w:rPr>
        <w:tab/>
      </w:r>
      <w:r w:rsidR="00973CDC">
        <w:rPr>
          <w:rFonts w:cs="Arial"/>
          <w:lang w:val="en-AU"/>
        </w:rPr>
        <w:t>(1 mark)</w:t>
      </w:r>
    </w:p>
    <w:p w14:paraId="5E590FCD" w14:textId="19C01C64" w:rsidR="00973CDC" w:rsidRDefault="00973CDC" w:rsidP="00AF2C79">
      <w:pPr>
        <w:ind w:left="5940" w:hanging="720"/>
        <w:jc w:val="right"/>
        <w:rPr>
          <w:rFonts w:cs="Arial"/>
          <w:lang w:val="en-AU"/>
        </w:rPr>
      </w:pPr>
    </w:p>
    <w:p w14:paraId="64503DF4" w14:textId="77777777" w:rsidR="00AF2C79" w:rsidRDefault="00AF2C79" w:rsidP="00AF2C79">
      <w:pPr>
        <w:ind w:left="5940" w:hanging="720"/>
        <w:jc w:val="right"/>
        <w:rPr>
          <w:rFonts w:cs="Arial"/>
          <w:lang w:val="en-AU"/>
        </w:rPr>
      </w:pPr>
    </w:p>
    <w:p w14:paraId="050B1561" w14:textId="0D129211" w:rsidR="00317393" w:rsidRDefault="00973CDC" w:rsidP="00251743">
      <w:pPr>
        <w:tabs>
          <w:tab w:val="left" w:pos="8820"/>
        </w:tabs>
        <w:ind w:left="720" w:hanging="720"/>
        <w:rPr>
          <w:rFonts w:cs="Arial"/>
          <w:lang w:val="en-AU"/>
        </w:rPr>
      </w:pPr>
      <w:r>
        <w:rPr>
          <w:rFonts w:cs="Arial"/>
          <w:lang w:val="en-AU"/>
        </w:rPr>
        <w:t>(b)</w:t>
      </w:r>
      <w:r>
        <w:rPr>
          <w:rFonts w:cs="Arial"/>
          <w:lang w:val="en-AU"/>
        </w:rPr>
        <w:tab/>
        <w:t>On the diagram, draw the electric field produced by the horizontal plates only.</w:t>
      </w:r>
      <w:r w:rsidR="00251743">
        <w:rPr>
          <w:rFonts w:cs="Arial"/>
          <w:lang w:val="en-AU"/>
        </w:rPr>
        <w:tab/>
      </w:r>
      <w:r>
        <w:rPr>
          <w:rFonts w:cs="Arial"/>
          <w:lang w:val="en-AU"/>
        </w:rPr>
        <w:t>(1 mark)</w:t>
      </w:r>
    </w:p>
    <w:p w14:paraId="4D045458" w14:textId="3A248BB6" w:rsidR="00317393" w:rsidRDefault="00317393" w:rsidP="000408EA">
      <w:pPr>
        <w:ind w:left="720" w:hanging="720"/>
        <w:rPr>
          <w:rFonts w:cs="Arial"/>
          <w:lang w:val="en-AU"/>
        </w:rPr>
      </w:pPr>
    </w:p>
    <w:p w14:paraId="1B169660" w14:textId="77777777" w:rsidR="00AF2C79" w:rsidRDefault="00AF2C79" w:rsidP="000408EA">
      <w:pPr>
        <w:ind w:left="720" w:hanging="720"/>
        <w:rPr>
          <w:rFonts w:cs="Arial"/>
          <w:lang w:val="en-AU"/>
        </w:rPr>
      </w:pPr>
    </w:p>
    <w:p w14:paraId="1DE32AFD" w14:textId="79D3FFBB" w:rsidR="000408EA" w:rsidRPr="001048C6" w:rsidRDefault="00973CDC" w:rsidP="001048C6">
      <w:pPr>
        <w:tabs>
          <w:tab w:val="left" w:pos="8820"/>
        </w:tabs>
        <w:ind w:left="720" w:hanging="720"/>
        <w:rPr>
          <w:rFonts w:cs="Arial"/>
          <w:lang w:val="en-AU"/>
        </w:rPr>
      </w:pPr>
      <w:r>
        <w:rPr>
          <w:rFonts w:cs="Arial"/>
          <w:lang w:val="en-AU"/>
        </w:rPr>
        <w:t>(c)</w:t>
      </w:r>
      <w:r w:rsidR="00EE2D42">
        <w:rPr>
          <w:rFonts w:cs="Arial"/>
          <w:lang w:val="en-AU"/>
        </w:rPr>
        <w:t xml:space="preserve"> </w:t>
      </w:r>
      <w:r w:rsidR="00EE2D42">
        <w:rPr>
          <w:rFonts w:cs="Arial"/>
          <w:lang w:val="en-AU"/>
        </w:rPr>
        <w:tab/>
      </w:r>
      <w:r w:rsidR="000408EA">
        <w:rPr>
          <w:rFonts w:cs="Arial"/>
          <w:lang w:val="en-AU"/>
        </w:rPr>
        <w:t>Calculate the speed of the electron as i</w:t>
      </w:r>
      <w:r w:rsidR="001048C6">
        <w:rPr>
          <w:rFonts w:cs="Arial"/>
          <w:lang w:val="en-AU"/>
        </w:rPr>
        <w:t>t enters the horizontal plates.</w:t>
      </w:r>
      <w:r w:rsidR="001048C6">
        <w:rPr>
          <w:rFonts w:cs="Arial"/>
          <w:lang w:val="en-AU"/>
        </w:rPr>
        <w:tab/>
      </w:r>
      <w:r w:rsidR="000408EA">
        <w:rPr>
          <w:rFonts w:cs="Arial"/>
          <w:color w:val="000000" w:themeColor="text1"/>
          <w:lang w:val="en-AU"/>
        </w:rPr>
        <w:t>(3 marks)</w:t>
      </w:r>
    </w:p>
    <w:p w14:paraId="1A889D7B" w14:textId="389ABFFA" w:rsidR="00EE2D42" w:rsidRDefault="00EE2D42" w:rsidP="001048C6">
      <w:pPr>
        <w:rPr>
          <w:rFonts w:cs="Arial"/>
          <w:color w:val="000000" w:themeColor="text1"/>
          <w:lang w:val="en-AU"/>
        </w:rPr>
      </w:pPr>
    </w:p>
    <w:p w14:paraId="23C39923" w14:textId="5E1FDE1F" w:rsidR="00EE2D42" w:rsidRDefault="00EE2D42" w:rsidP="001048C6">
      <w:pPr>
        <w:rPr>
          <w:rFonts w:cs="Arial"/>
          <w:color w:val="000000" w:themeColor="text1"/>
          <w:lang w:val="en-AU"/>
        </w:rPr>
      </w:pPr>
    </w:p>
    <w:p w14:paraId="07992A0D" w14:textId="19EEDF96" w:rsidR="00EE2D42" w:rsidRDefault="00EE2D42" w:rsidP="001048C6">
      <w:pPr>
        <w:rPr>
          <w:rFonts w:cs="Arial"/>
          <w:color w:val="000000" w:themeColor="text1"/>
          <w:lang w:val="en-AU"/>
        </w:rPr>
      </w:pPr>
    </w:p>
    <w:p w14:paraId="7C042D11" w14:textId="4741F27E" w:rsidR="00EE2D42" w:rsidRDefault="00EE2D42" w:rsidP="001048C6">
      <w:pPr>
        <w:rPr>
          <w:rFonts w:cs="Arial"/>
          <w:color w:val="000000" w:themeColor="text1"/>
          <w:lang w:val="en-AU"/>
        </w:rPr>
      </w:pPr>
    </w:p>
    <w:p w14:paraId="4800956E" w14:textId="597165A4" w:rsidR="00EE2D42" w:rsidRDefault="00EE2D42" w:rsidP="001048C6">
      <w:pPr>
        <w:rPr>
          <w:rFonts w:cs="Arial"/>
          <w:color w:val="000000" w:themeColor="text1"/>
          <w:lang w:val="en-AU"/>
        </w:rPr>
      </w:pPr>
    </w:p>
    <w:p w14:paraId="6E5525C2" w14:textId="539673DE" w:rsidR="00EE2D42" w:rsidRDefault="00EE2D42" w:rsidP="001048C6">
      <w:pPr>
        <w:rPr>
          <w:rFonts w:cs="Arial"/>
          <w:color w:val="000000" w:themeColor="text1"/>
          <w:lang w:val="en-AU"/>
        </w:rPr>
      </w:pPr>
    </w:p>
    <w:p w14:paraId="4DE7F72C" w14:textId="57021F8F" w:rsidR="00EE2D42" w:rsidRDefault="00EE2D42" w:rsidP="001048C6">
      <w:pPr>
        <w:rPr>
          <w:rFonts w:cs="Arial"/>
          <w:color w:val="000000" w:themeColor="text1"/>
          <w:lang w:val="en-AU"/>
        </w:rPr>
      </w:pPr>
    </w:p>
    <w:p w14:paraId="0781A338" w14:textId="135F4EE6" w:rsidR="00EE2D42" w:rsidRDefault="00EE2D42" w:rsidP="001048C6">
      <w:pPr>
        <w:rPr>
          <w:rFonts w:cs="Arial"/>
          <w:color w:val="000000" w:themeColor="text1"/>
          <w:lang w:val="en-AU"/>
        </w:rPr>
      </w:pPr>
    </w:p>
    <w:p w14:paraId="4A627FD5" w14:textId="3FCEE3A6" w:rsidR="00EE2D42" w:rsidRDefault="00EE2D42" w:rsidP="001048C6">
      <w:pPr>
        <w:rPr>
          <w:rFonts w:cs="Arial"/>
          <w:color w:val="000000" w:themeColor="text1"/>
          <w:lang w:val="en-AU"/>
        </w:rPr>
      </w:pPr>
    </w:p>
    <w:p w14:paraId="7F0025E7" w14:textId="43BAFD83" w:rsidR="00EE2D42" w:rsidRDefault="00EE2D42" w:rsidP="001048C6">
      <w:pPr>
        <w:rPr>
          <w:rFonts w:cs="Arial"/>
          <w:color w:val="000000" w:themeColor="text1"/>
          <w:lang w:val="en-AU"/>
        </w:rPr>
      </w:pPr>
    </w:p>
    <w:p w14:paraId="779C6852" w14:textId="465B1AE8" w:rsidR="00EE2D42" w:rsidRDefault="00EE2D42" w:rsidP="001048C6">
      <w:pPr>
        <w:rPr>
          <w:rFonts w:cs="Arial"/>
          <w:color w:val="000000" w:themeColor="text1"/>
          <w:lang w:val="en-AU"/>
        </w:rPr>
      </w:pPr>
    </w:p>
    <w:p w14:paraId="30241FB5" w14:textId="74E12C08" w:rsidR="00EE2D42" w:rsidRDefault="00EE2D42" w:rsidP="001048C6">
      <w:pPr>
        <w:rPr>
          <w:rFonts w:cs="Arial"/>
          <w:color w:val="000000" w:themeColor="text1"/>
          <w:lang w:val="en-AU"/>
        </w:rPr>
      </w:pPr>
    </w:p>
    <w:p w14:paraId="7D632178" w14:textId="7B08B886" w:rsidR="00EE2D42" w:rsidRDefault="00EE2D42" w:rsidP="001048C6">
      <w:pPr>
        <w:rPr>
          <w:rFonts w:cs="Arial"/>
          <w:color w:val="000000" w:themeColor="text1"/>
          <w:lang w:val="en-AU"/>
        </w:rPr>
      </w:pPr>
    </w:p>
    <w:p w14:paraId="189BEDC9" w14:textId="30FDEA4C" w:rsidR="00EE2D42" w:rsidRDefault="00EE2D42" w:rsidP="001048C6">
      <w:pPr>
        <w:rPr>
          <w:rFonts w:cs="Arial"/>
          <w:color w:val="000000" w:themeColor="text1"/>
          <w:lang w:val="en-AU"/>
        </w:rPr>
      </w:pPr>
    </w:p>
    <w:p w14:paraId="18123AE1" w14:textId="77777777" w:rsidR="00EE2D42" w:rsidRDefault="00EE2D42" w:rsidP="001048C6">
      <w:pPr>
        <w:rPr>
          <w:rFonts w:cs="Arial"/>
          <w:color w:val="000000" w:themeColor="text1"/>
          <w:lang w:val="en-AU"/>
        </w:rPr>
      </w:pPr>
    </w:p>
    <w:p w14:paraId="04EDF656" w14:textId="475F32A3" w:rsidR="000408EA" w:rsidRDefault="000408EA" w:rsidP="000370A2">
      <w:pPr>
        <w:tabs>
          <w:tab w:val="left" w:pos="8820"/>
        </w:tabs>
        <w:ind w:left="720" w:hanging="720"/>
        <w:rPr>
          <w:rFonts w:cs="Arial"/>
          <w:color w:val="000000" w:themeColor="text1"/>
          <w:lang w:val="en-AU"/>
        </w:rPr>
      </w:pPr>
      <w:r>
        <w:rPr>
          <w:rFonts w:cs="Arial"/>
          <w:color w:val="000000" w:themeColor="text1"/>
          <w:lang w:val="en-AU"/>
        </w:rPr>
        <w:t>(</w:t>
      </w:r>
      <w:r w:rsidR="00EE2D42">
        <w:rPr>
          <w:rFonts w:cs="Arial"/>
          <w:color w:val="000000" w:themeColor="text1"/>
          <w:lang w:val="en-AU"/>
        </w:rPr>
        <w:t>d</w:t>
      </w:r>
      <w:r>
        <w:rPr>
          <w:rFonts w:cs="Arial"/>
          <w:color w:val="000000" w:themeColor="text1"/>
          <w:lang w:val="en-AU"/>
        </w:rPr>
        <w:t>)</w:t>
      </w:r>
      <w:r>
        <w:rPr>
          <w:rFonts w:cs="Arial"/>
          <w:color w:val="000000" w:themeColor="text1"/>
          <w:lang w:val="en-AU"/>
        </w:rPr>
        <w:tab/>
        <w:t>Calculate the acceleration of the electron while it i</w:t>
      </w:r>
      <w:r w:rsidR="000370A2">
        <w:rPr>
          <w:rFonts w:cs="Arial"/>
          <w:color w:val="000000" w:themeColor="text1"/>
          <w:lang w:val="en-AU"/>
        </w:rPr>
        <w:t>s within the horizontal plates.</w:t>
      </w:r>
      <w:r w:rsidR="000370A2">
        <w:rPr>
          <w:rFonts w:cs="Arial"/>
          <w:color w:val="000000" w:themeColor="text1"/>
          <w:lang w:val="en-AU"/>
        </w:rPr>
        <w:tab/>
      </w:r>
      <w:r>
        <w:rPr>
          <w:rFonts w:cs="Arial"/>
          <w:color w:val="000000" w:themeColor="text1"/>
          <w:lang w:val="en-AU"/>
        </w:rPr>
        <w:t>(3 marks)</w:t>
      </w:r>
    </w:p>
    <w:p w14:paraId="040609D7" w14:textId="77777777" w:rsidR="00EE2D42" w:rsidRDefault="00EE2D42" w:rsidP="000408EA">
      <w:pPr>
        <w:ind w:left="720" w:hanging="720"/>
        <w:jc w:val="both"/>
        <w:rPr>
          <w:rFonts w:cs="Arial"/>
          <w:color w:val="000000" w:themeColor="text1"/>
          <w:lang w:val="en-AU"/>
        </w:rPr>
      </w:pPr>
    </w:p>
    <w:p w14:paraId="7A4E0F13" w14:textId="77777777" w:rsidR="00EE2D42" w:rsidRDefault="00EE2D42" w:rsidP="000408EA">
      <w:pPr>
        <w:ind w:left="720" w:hanging="720"/>
        <w:jc w:val="both"/>
        <w:rPr>
          <w:rFonts w:cs="Arial"/>
          <w:color w:val="000000" w:themeColor="text1"/>
          <w:lang w:val="en-AU"/>
        </w:rPr>
      </w:pPr>
    </w:p>
    <w:p w14:paraId="1FFBA0DF" w14:textId="77777777" w:rsidR="00EE2D42" w:rsidRDefault="00EE2D42" w:rsidP="000408EA">
      <w:pPr>
        <w:ind w:left="720" w:hanging="720"/>
        <w:jc w:val="both"/>
        <w:rPr>
          <w:rFonts w:cs="Arial"/>
          <w:color w:val="000000" w:themeColor="text1"/>
          <w:lang w:val="en-AU"/>
        </w:rPr>
      </w:pPr>
    </w:p>
    <w:p w14:paraId="19C4FC61" w14:textId="77777777" w:rsidR="00EE2D42" w:rsidRDefault="00EE2D42" w:rsidP="000408EA">
      <w:pPr>
        <w:ind w:left="720" w:hanging="720"/>
        <w:jc w:val="both"/>
        <w:rPr>
          <w:rFonts w:cs="Arial"/>
          <w:color w:val="000000" w:themeColor="text1"/>
          <w:lang w:val="en-AU"/>
        </w:rPr>
      </w:pPr>
    </w:p>
    <w:p w14:paraId="2FD2A1D0" w14:textId="77777777" w:rsidR="00EE2D42" w:rsidRDefault="00EE2D42" w:rsidP="000408EA">
      <w:pPr>
        <w:ind w:left="720" w:hanging="720"/>
        <w:jc w:val="both"/>
        <w:rPr>
          <w:rFonts w:cs="Arial"/>
          <w:color w:val="000000" w:themeColor="text1"/>
          <w:lang w:val="en-AU"/>
        </w:rPr>
      </w:pPr>
    </w:p>
    <w:p w14:paraId="2DF32827" w14:textId="77777777" w:rsidR="00EE2D42" w:rsidRDefault="00EE2D42" w:rsidP="000408EA">
      <w:pPr>
        <w:ind w:left="720" w:hanging="720"/>
        <w:jc w:val="both"/>
        <w:rPr>
          <w:rFonts w:cs="Arial"/>
          <w:color w:val="000000" w:themeColor="text1"/>
          <w:lang w:val="en-AU"/>
        </w:rPr>
      </w:pPr>
    </w:p>
    <w:p w14:paraId="26C79B22" w14:textId="77777777" w:rsidR="00EE2D42" w:rsidRDefault="00EE2D42" w:rsidP="000408EA">
      <w:pPr>
        <w:ind w:left="720" w:hanging="720"/>
        <w:jc w:val="both"/>
        <w:rPr>
          <w:rFonts w:cs="Arial"/>
          <w:color w:val="000000" w:themeColor="text1"/>
          <w:lang w:val="en-AU"/>
        </w:rPr>
      </w:pPr>
    </w:p>
    <w:p w14:paraId="0F1FECD0" w14:textId="77777777" w:rsidR="00EE2D42" w:rsidRDefault="00EE2D42" w:rsidP="000408EA">
      <w:pPr>
        <w:ind w:left="720" w:hanging="720"/>
        <w:jc w:val="both"/>
        <w:rPr>
          <w:rFonts w:cs="Arial"/>
          <w:color w:val="000000" w:themeColor="text1"/>
          <w:lang w:val="en-AU"/>
        </w:rPr>
      </w:pPr>
    </w:p>
    <w:p w14:paraId="60F96C10" w14:textId="77777777" w:rsidR="00EE2D42" w:rsidRDefault="00EE2D42" w:rsidP="000408EA">
      <w:pPr>
        <w:ind w:left="720" w:hanging="720"/>
        <w:jc w:val="both"/>
        <w:rPr>
          <w:rFonts w:cs="Arial"/>
          <w:color w:val="000000" w:themeColor="text1"/>
          <w:lang w:val="en-AU"/>
        </w:rPr>
      </w:pPr>
    </w:p>
    <w:p w14:paraId="11C36E83" w14:textId="77777777" w:rsidR="00EE2D42" w:rsidRDefault="00EE2D42" w:rsidP="000408EA">
      <w:pPr>
        <w:ind w:left="720" w:hanging="720"/>
        <w:jc w:val="both"/>
        <w:rPr>
          <w:rFonts w:cs="Arial"/>
          <w:color w:val="000000" w:themeColor="text1"/>
          <w:lang w:val="en-AU"/>
        </w:rPr>
      </w:pPr>
    </w:p>
    <w:p w14:paraId="112A44CC" w14:textId="77777777" w:rsidR="00EE2D42" w:rsidRDefault="00EE2D42" w:rsidP="000408EA">
      <w:pPr>
        <w:ind w:left="720" w:hanging="720"/>
        <w:jc w:val="both"/>
        <w:rPr>
          <w:rFonts w:cs="Arial"/>
          <w:color w:val="000000" w:themeColor="text1"/>
          <w:lang w:val="en-AU"/>
        </w:rPr>
      </w:pPr>
    </w:p>
    <w:p w14:paraId="62FEED4C" w14:textId="77777777" w:rsidR="00EE2D42" w:rsidRDefault="00EE2D42" w:rsidP="000408EA">
      <w:pPr>
        <w:ind w:left="720" w:hanging="720"/>
        <w:jc w:val="both"/>
        <w:rPr>
          <w:rFonts w:cs="Arial"/>
          <w:color w:val="000000" w:themeColor="text1"/>
          <w:lang w:val="en-AU"/>
        </w:rPr>
      </w:pPr>
    </w:p>
    <w:p w14:paraId="51E11FFF" w14:textId="77777777" w:rsidR="00EE2D42" w:rsidRDefault="00EE2D42" w:rsidP="000408EA">
      <w:pPr>
        <w:ind w:left="720" w:hanging="720"/>
        <w:jc w:val="both"/>
        <w:rPr>
          <w:rFonts w:cs="Arial"/>
          <w:color w:val="000000" w:themeColor="text1"/>
          <w:lang w:val="en-AU"/>
        </w:rPr>
      </w:pPr>
    </w:p>
    <w:p w14:paraId="2F1507FA" w14:textId="77777777" w:rsidR="00EE2D42" w:rsidRDefault="00EE2D42" w:rsidP="000408EA">
      <w:pPr>
        <w:ind w:left="720" w:hanging="720"/>
        <w:jc w:val="both"/>
        <w:rPr>
          <w:rFonts w:cs="Arial"/>
          <w:color w:val="000000" w:themeColor="text1"/>
          <w:lang w:val="en-AU"/>
        </w:rPr>
      </w:pPr>
    </w:p>
    <w:p w14:paraId="29C44209" w14:textId="77777777" w:rsidR="00EE2D42" w:rsidRDefault="00EE2D42" w:rsidP="000408EA">
      <w:pPr>
        <w:ind w:left="720" w:hanging="720"/>
        <w:jc w:val="both"/>
        <w:rPr>
          <w:rFonts w:cs="Arial"/>
          <w:color w:val="000000" w:themeColor="text1"/>
          <w:lang w:val="en-AU"/>
        </w:rPr>
      </w:pPr>
    </w:p>
    <w:p w14:paraId="7641B800" w14:textId="2A267999" w:rsidR="000370A2" w:rsidRDefault="000370A2">
      <w:pPr>
        <w:rPr>
          <w:rFonts w:cs="Arial"/>
          <w:color w:val="000000" w:themeColor="text1"/>
          <w:lang w:val="en-AU"/>
        </w:rPr>
      </w:pPr>
      <w:r>
        <w:rPr>
          <w:rFonts w:cs="Arial"/>
          <w:color w:val="000000" w:themeColor="text1"/>
          <w:lang w:val="en-AU"/>
        </w:rPr>
        <w:br w:type="page"/>
      </w:r>
    </w:p>
    <w:p w14:paraId="57E1205E" w14:textId="529B94F3" w:rsidR="000408EA" w:rsidRPr="000370A2" w:rsidRDefault="000408EA" w:rsidP="000370A2">
      <w:pPr>
        <w:tabs>
          <w:tab w:val="left" w:pos="8820"/>
        </w:tabs>
        <w:ind w:left="720" w:hanging="720"/>
        <w:jc w:val="both"/>
        <w:rPr>
          <w:rFonts w:cs="Arial"/>
          <w:color w:val="000000" w:themeColor="text1"/>
          <w:lang w:val="en-AU"/>
        </w:rPr>
      </w:pPr>
      <w:r>
        <w:rPr>
          <w:rFonts w:cs="Arial"/>
          <w:color w:val="000000" w:themeColor="text1"/>
          <w:lang w:val="en-AU"/>
        </w:rPr>
        <w:lastRenderedPageBreak/>
        <w:t>(</w:t>
      </w:r>
      <w:r w:rsidR="00EE2D42">
        <w:rPr>
          <w:rFonts w:cs="Arial"/>
          <w:color w:val="000000" w:themeColor="text1"/>
          <w:lang w:val="en-AU"/>
        </w:rPr>
        <w:t>e</w:t>
      </w:r>
      <w:r>
        <w:rPr>
          <w:rFonts w:cs="Arial"/>
          <w:color w:val="000000" w:themeColor="text1"/>
          <w:lang w:val="en-AU"/>
        </w:rPr>
        <w:t>)</w:t>
      </w:r>
      <w:r>
        <w:rPr>
          <w:rFonts w:cs="Arial"/>
          <w:color w:val="000000" w:themeColor="text1"/>
          <w:lang w:val="en-AU"/>
        </w:rPr>
        <w:tab/>
        <w:t>Calculate the angle to the horizontal that the electron will be travelling at as it leaves the field.</w:t>
      </w:r>
      <w:r w:rsidR="008B613A">
        <w:rPr>
          <w:rFonts w:cs="Arial"/>
          <w:color w:val="000000" w:themeColor="text1"/>
          <w:lang w:val="en-AU"/>
        </w:rPr>
        <w:t xml:space="preserve"> (If you could not complete part (c), use a speed of 2.</w:t>
      </w:r>
      <w:r w:rsidR="00580D6E">
        <w:rPr>
          <w:rFonts w:cs="Arial"/>
          <w:color w:val="000000" w:themeColor="text1"/>
          <w:lang w:val="en-AU"/>
        </w:rPr>
        <w:t>00 x10</w:t>
      </w:r>
      <w:r w:rsidR="0022149C">
        <w:rPr>
          <w:rFonts w:cs="Arial"/>
          <w:color w:val="000000" w:themeColor="text1"/>
          <w:vertAlign w:val="superscript"/>
          <w:lang w:val="en-AU"/>
        </w:rPr>
        <w:t>7</w:t>
      </w:r>
      <w:r w:rsidR="00580D6E">
        <w:rPr>
          <w:rFonts w:cs="Arial"/>
          <w:color w:val="000000" w:themeColor="text1"/>
          <w:lang w:val="en-AU"/>
        </w:rPr>
        <w:t xml:space="preserve"> m</w:t>
      </w:r>
      <w:r w:rsidR="0022149C">
        <w:rPr>
          <w:rFonts w:cs="Arial"/>
          <w:color w:val="000000" w:themeColor="text1"/>
          <w:lang w:val="en-AU"/>
        </w:rPr>
        <w:t xml:space="preserve"> </w:t>
      </w:r>
      <w:r w:rsidR="00580D6E">
        <w:rPr>
          <w:rFonts w:cs="Arial"/>
          <w:color w:val="000000" w:themeColor="text1"/>
          <w:lang w:val="en-AU"/>
        </w:rPr>
        <w:t>s</w:t>
      </w:r>
      <w:r w:rsidR="00580D6E" w:rsidRPr="00580D6E">
        <w:rPr>
          <w:rFonts w:cs="Arial"/>
          <w:color w:val="000000" w:themeColor="text1"/>
          <w:vertAlign w:val="superscript"/>
          <w:lang w:val="en-AU"/>
        </w:rPr>
        <w:t>-1</w:t>
      </w:r>
      <w:r w:rsidR="00580D6E">
        <w:rPr>
          <w:rFonts w:cs="Arial"/>
          <w:color w:val="000000" w:themeColor="text1"/>
          <w:vertAlign w:val="superscript"/>
          <w:lang w:val="en-AU"/>
        </w:rPr>
        <w:softHyphen/>
      </w:r>
      <w:r w:rsidR="00580D6E">
        <w:rPr>
          <w:rFonts w:cs="Arial"/>
          <w:color w:val="000000" w:themeColor="text1"/>
          <w:lang w:val="en-AU"/>
        </w:rPr>
        <w:t>).</w:t>
      </w:r>
      <w:r w:rsidR="000370A2">
        <w:rPr>
          <w:rFonts w:cs="Arial"/>
          <w:color w:val="000000" w:themeColor="text1"/>
          <w:lang w:val="en-AU"/>
        </w:rPr>
        <w:tab/>
      </w:r>
      <w:r>
        <w:rPr>
          <w:rFonts w:cs="Arial"/>
        </w:rPr>
        <w:t>(5 marks)</w:t>
      </w:r>
    </w:p>
    <w:p w14:paraId="61D97061" w14:textId="4106EB36" w:rsidR="00351E79" w:rsidRDefault="00351E79" w:rsidP="007A6853">
      <w:pPr>
        <w:rPr>
          <w:rFonts w:cs="Arial"/>
          <w:szCs w:val="22"/>
        </w:rPr>
      </w:pPr>
    </w:p>
    <w:p w14:paraId="6D932531" w14:textId="77777777" w:rsidR="000370A2" w:rsidRDefault="000370A2" w:rsidP="007A6853">
      <w:pPr>
        <w:rPr>
          <w:rFonts w:cs="Arial"/>
          <w:szCs w:val="22"/>
        </w:rPr>
      </w:pPr>
    </w:p>
    <w:p w14:paraId="4106B260" w14:textId="77777777" w:rsidR="000370A2" w:rsidRDefault="000370A2" w:rsidP="007A6853">
      <w:pPr>
        <w:rPr>
          <w:rFonts w:cs="Arial"/>
          <w:szCs w:val="22"/>
        </w:rPr>
      </w:pPr>
    </w:p>
    <w:p w14:paraId="38F5E42B" w14:textId="77777777" w:rsidR="000370A2" w:rsidRDefault="000370A2" w:rsidP="007A6853">
      <w:pPr>
        <w:rPr>
          <w:rFonts w:cs="Arial"/>
          <w:szCs w:val="22"/>
        </w:rPr>
      </w:pPr>
    </w:p>
    <w:p w14:paraId="4C3F108D" w14:textId="77777777" w:rsidR="000370A2" w:rsidRDefault="000370A2" w:rsidP="007A6853">
      <w:pPr>
        <w:rPr>
          <w:rFonts w:cs="Arial"/>
          <w:szCs w:val="22"/>
        </w:rPr>
      </w:pPr>
    </w:p>
    <w:p w14:paraId="2A6ABD47" w14:textId="77777777" w:rsidR="000370A2" w:rsidRDefault="000370A2" w:rsidP="007A6853">
      <w:pPr>
        <w:rPr>
          <w:rFonts w:cs="Arial"/>
          <w:szCs w:val="22"/>
        </w:rPr>
      </w:pPr>
    </w:p>
    <w:p w14:paraId="5BEC0E47" w14:textId="77777777" w:rsidR="000370A2" w:rsidRDefault="000370A2" w:rsidP="007A6853">
      <w:pPr>
        <w:rPr>
          <w:rFonts w:cs="Arial"/>
          <w:szCs w:val="22"/>
        </w:rPr>
      </w:pPr>
    </w:p>
    <w:p w14:paraId="09ECB08F" w14:textId="77777777" w:rsidR="000370A2" w:rsidRPr="00F94E56" w:rsidRDefault="000370A2" w:rsidP="007A6853">
      <w:pPr>
        <w:rPr>
          <w:rFonts w:cs="Arial"/>
          <w:szCs w:val="22"/>
        </w:rPr>
      </w:pPr>
    </w:p>
    <w:p w14:paraId="6DB9127A" w14:textId="77777777" w:rsidR="00351E79" w:rsidRDefault="00351E79" w:rsidP="00351E79">
      <w:pPr>
        <w:rPr>
          <w:rFonts w:cs="Arial"/>
          <w:szCs w:val="22"/>
        </w:rPr>
      </w:pPr>
    </w:p>
    <w:p w14:paraId="2DD6F6F4" w14:textId="728E1866" w:rsidR="00C3579E" w:rsidRDefault="00C3579E" w:rsidP="00F0023E">
      <w:pPr>
        <w:ind w:right="245"/>
        <w:rPr>
          <w:rFonts w:cs="Arial"/>
          <w:szCs w:val="22"/>
        </w:rPr>
      </w:pPr>
      <w:r>
        <w:rPr>
          <w:rFonts w:cs="Arial"/>
          <w:szCs w:val="22"/>
        </w:rPr>
        <w:br w:type="page"/>
      </w:r>
    </w:p>
    <w:p w14:paraId="0F155168" w14:textId="4756C99D" w:rsidR="00351E79" w:rsidRPr="00F94E56" w:rsidRDefault="000370A2" w:rsidP="000370A2">
      <w:pPr>
        <w:tabs>
          <w:tab w:val="left" w:pos="8640"/>
        </w:tabs>
        <w:rPr>
          <w:rFonts w:cs="Arial"/>
          <w:b/>
          <w:szCs w:val="22"/>
        </w:rPr>
      </w:pPr>
      <w:r>
        <w:rPr>
          <w:rFonts w:cs="Arial"/>
          <w:b/>
          <w:szCs w:val="22"/>
        </w:rPr>
        <w:lastRenderedPageBreak/>
        <w:t>Question 1</w:t>
      </w:r>
      <w:r w:rsidR="00E85061">
        <w:rPr>
          <w:rFonts w:cs="Arial"/>
          <w:b/>
          <w:szCs w:val="22"/>
        </w:rPr>
        <w:t>3</w:t>
      </w:r>
      <w:r>
        <w:rPr>
          <w:rFonts w:cs="Arial"/>
          <w:b/>
          <w:szCs w:val="22"/>
        </w:rPr>
        <w:tab/>
      </w:r>
      <w:r w:rsidR="00351E79" w:rsidRPr="00F94E56">
        <w:rPr>
          <w:rFonts w:cs="Arial"/>
          <w:b/>
          <w:szCs w:val="22"/>
        </w:rPr>
        <w:t>(1</w:t>
      </w:r>
      <w:r w:rsidR="0066717B">
        <w:rPr>
          <w:rFonts w:cs="Arial"/>
          <w:b/>
          <w:szCs w:val="22"/>
        </w:rPr>
        <w:t>6</w:t>
      </w:r>
      <w:r w:rsidR="00351E79" w:rsidRPr="00F94E56">
        <w:rPr>
          <w:rFonts w:cs="Arial"/>
          <w:b/>
          <w:szCs w:val="22"/>
        </w:rPr>
        <w:t xml:space="preserve"> marks)</w:t>
      </w:r>
    </w:p>
    <w:p w14:paraId="3FE0CACA" w14:textId="77777777" w:rsidR="00351E79" w:rsidRPr="00F94E56" w:rsidRDefault="00351E79" w:rsidP="00351E79">
      <w:pPr>
        <w:rPr>
          <w:rFonts w:cs="Arial"/>
          <w:szCs w:val="22"/>
        </w:rPr>
      </w:pPr>
    </w:p>
    <w:p w14:paraId="3905051F" w14:textId="77777777" w:rsidR="0066717B" w:rsidRPr="00601476" w:rsidRDefault="0066717B" w:rsidP="0066717B">
      <w:pPr>
        <w:rPr>
          <w:rFonts w:cs="Arial"/>
        </w:rPr>
      </w:pPr>
      <w:r w:rsidRPr="00601476">
        <w:rPr>
          <w:rFonts w:cs="Arial"/>
        </w:rPr>
        <w:t>A 50.0 g mass is connected to 45.0 cm long piece of string which is fixed at one end. Hence, it is able to act as a pendulum. The string has a breaking tension of 0.700 N.</w:t>
      </w:r>
    </w:p>
    <w:p w14:paraId="10A23654" w14:textId="77777777" w:rsidR="0066717B" w:rsidRPr="00601476" w:rsidRDefault="0066717B" w:rsidP="0066717B">
      <w:pPr>
        <w:rPr>
          <w:rFonts w:cs="Arial"/>
        </w:rPr>
      </w:pPr>
      <w:r w:rsidRPr="00601476">
        <w:rPr>
          <w:rFonts w:cs="Arial"/>
        </w:rPr>
        <w:t xml:space="preserve">The mass is raised to a height ‘h’ (point A) and released. At point B, the string is vertical and just reaches its breaking tension of 0.700 N – hence, it snaps. This situation is illustrated in the diagram below. </w:t>
      </w:r>
    </w:p>
    <w:p w14:paraId="3A0AF39B" w14:textId="3081419C" w:rsidR="0066717B" w:rsidRPr="00601476" w:rsidRDefault="0066717B" w:rsidP="0066717B">
      <w:pPr>
        <w:rPr>
          <w:rFonts w:cs="Arial"/>
        </w:rPr>
      </w:pPr>
      <w:r w:rsidRPr="00601476">
        <w:rPr>
          <w:rFonts w:cs="Arial"/>
          <w:noProof/>
          <w:lang w:val="en-AU" w:eastAsia="en-AU"/>
        </w:rPr>
        <mc:AlternateContent>
          <mc:Choice Requires="wps">
            <w:drawing>
              <wp:anchor distT="0" distB="0" distL="114300" distR="114300" simplePos="0" relativeHeight="251672576" behindDoc="1" locked="0" layoutInCell="1" allowOverlap="1" wp14:anchorId="01292184" wp14:editId="30C16412">
                <wp:simplePos x="0" y="0"/>
                <wp:positionH relativeFrom="column">
                  <wp:posOffset>2904490</wp:posOffset>
                </wp:positionH>
                <wp:positionV relativeFrom="paragraph">
                  <wp:posOffset>921385</wp:posOffset>
                </wp:positionV>
                <wp:extent cx="914400" cy="2921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47838E22" w14:textId="77777777" w:rsidR="008914FB" w:rsidRPr="00BE2072" w:rsidRDefault="008914FB" w:rsidP="0066717B">
                            <w:pPr>
                              <w:rPr>
                                <w:rFonts w:cs="Arial"/>
                              </w:rPr>
                            </w:pPr>
                            <w:r w:rsidRPr="00BE2072">
                              <w:rPr>
                                <w:rFonts w:cs="Arial"/>
                              </w:rPr>
                              <w:t>45 .0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92184" id="Text Box 19" o:spid="_x0000_s1139" type="#_x0000_t202" style="position:absolute;margin-left:228.7pt;margin-top:72.55pt;width:1in;height:23pt;z-index:-251643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" fillcolor="white [3201]" stroked="f" strokeweight=".5pt">
                <v:textbox>
                  <w:txbxContent>
                    <w:p w14:paraId="47838E22" w14:textId="77777777" w:rsidR="008914FB" w:rsidRPr="00BE2072" w:rsidRDefault="008914FB" w:rsidP="0066717B">
                      <w:pPr>
                        <w:rPr>
                          <w:rFonts w:cs="Arial"/>
                        </w:rPr>
                      </w:pPr>
                      <w:r w:rsidRPr="00BE2072">
                        <w:rPr>
                          <w:rFonts w:cs="Arial"/>
                        </w:rPr>
                        <w:t>45 .0 cm</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1671552" behindDoc="1" locked="0" layoutInCell="1" allowOverlap="1" wp14:anchorId="2FE7ADB6" wp14:editId="0628D4EB">
                <wp:simplePos x="0" y="0"/>
                <wp:positionH relativeFrom="column">
                  <wp:posOffset>1050290</wp:posOffset>
                </wp:positionH>
                <wp:positionV relativeFrom="paragraph">
                  <wp:posOffset>1588135</wp:posOffset>
                </wp:positionV>
                <wp:extent cx="914400" cy="292100"/>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1CF07DDA" w14:textId="77777777" w:rsidR="008914FB" w:rsidRPr="00BE2072" w:rsidRDefault="008914FB" w:rsidP="0066717B">
                            <w:pPr>
                              <w:rPr>
                                <w:rFonts w:cs="Arial"/>
                              </w:rPr>
                            </w:pPr>
                            <w:r w:rsidRPr="00BE2072">
                              <w:rPr>
                                <w:rFonts w:cs="Arial"/>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7ADB6" id="Text Box 28" o:spid="_x0000_s1140" type="#_x0000_t202" style="position:absolute;margin-left:82.7pt;margin-top:125.05pt;width:1in;height:23pt;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" fillcolor="white [3201]" stroked="f" strokeweight=".5pt">
                <v:textbox>
                  <w:txbxContent>
                    <w:p w14:paraId="1CF07DDA" w14:textId="77777777" w:rsidR="008914FB" w:rsidRPr="00BE2072" w:rsidRDefault="008914FB" w:rsidP="0066717B">
                      <w:pPr>
                        <w:rPr>
                          <w:rFonts w:cs="Arial"/>
                        </w:rPr>
                      </w:pPr>
                      <w:r w:rsidRPr="00BE2072">
                        <w:rPr>
                          <w:rFonts w:cs="Arial"/>
                        </w:rPr>
                        <w:t>h</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1665408" behindDoc="0" locked="0" layoutInCell="1" allowOverlap="1" wp14:anchorId="24A1B769" wp14:editId="677CEEB2">
                <wp:simplePos x="0" y="0"/>
                <wp:positionH relativeFrom="column">
                  <wp:posOffset>2857500</wp:posOffset>
                </wp:positionH>
                <wp:positionV relativeFrom="paragraph">
                  <wp:posOffset>133985</wp:posOffset>
                </wp:positionV>
                <wp:extent cx="0" cy="17145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17145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29CB65" id="Straight Connector 32"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225pt,10.55pt" to="2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" strokecolor="black [3200]" strokeweight="1pt">
                <v:stroke joinstyle="miter"/>
              </v:line>
            </w:pict>
          </mc:Fallback>
        </mc:AlternateContent>
      </w:r>
      <w:r w:rsidRPr="00601476">
        <w:rPr>
          <w:rFonts w:cs="Arial"/>
          <w:noProof/>
          <w:lang w:val="en-AU" w:eastAsia="en-AU"/>
        </w:rPr>
        <mc:AlternateContent>
          <mc:Choice Requires="wps">
            <w:drawing>
              <wp:anchor distT="0" distB="0" distL="114300" distR="114300" simplePos="0" relativeHeight="251666432" behindDoc="0" locked="0" layoutInCell="1" allowOverlap="1" wp14:anchorId="60D51B97" wp14:editId="3EDE0CC3">
                <wp:simplePos x="0" y="0"/>
                <wp:positionH relativeFrom="column">
                  <wp:posOffset>2743200</wp:posOffset>
                </wp:positionH>
                <wp:positionV relativeFrom="paragraph">
                  <wp:posOffset>1848485</wp:posOffset>
                </wp:positionV>
                <wp:extent cx="228600" cy="228600"/>
                <wp:effectExtent l="0" t="0" r="19050" b="19050"/>
                <wp:wrapNone/>
                <wp:docPr id="33" name="Oval 33"/>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03E6B" id="Oval 33" o:spid="_x0000_s1026" style="position:absolute;margin-left:3in;margin-top:145.55pt;width:18pt;height:18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1667456" behindDoc="0" locked="0" layoutInCell="1" allowOverlap="1" wp14:anchorId="3FB51D50" wp14:editId="679C7678">
                <wp:simplePos x="0" y="0"/>
                <wp:positionH relativeFrom="column">
                  <wp:posOffset>1485900</wp:posOffset>
                </wp:positionH>
                <wp:positionV relativeFrom="paragraph">
                  <wp:posOffset>1391285</wp:posOffset>
                </wp:positionV>
                <wp:extent cx="228600" cy="228600"/>
                <wp:effectExtent l="0" t="0" r="19050" b="19050"/>
                <wp:wrapNone/>
                <wp:docPr id="34" name="Oval 3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C958E" id="Oval 34" o:spid="_x0000_s1026" style="position:absolute;margin-left:117pt;margin-top:109.55pt;width:18pt;height:18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1668480" behindDoc="0" locked="0" layoutInCell="1" allowOverlap="1" wp14:anchorId="03EBD7B2" wp14:editId="7879CD6E">
                <wp:simplePos x="0" y="0"/>
                <wp:positionH relativeFrom="column">
                  <wp:posOffset>1600200</wp:posOffset>
                </wp:positionH>
                <wp:positionV relativeFrom="paragraph">
                  <wp:posOffset>133985</wp:posOffset>
                </wp:positionV>
                <wp:extent cx="1257300" cy="1371600"/>
                <wp:effectExtent l="0" t="0" r="19050" b="19050"/>
                <wp:wrapNone/>
                <wp:docPr id="37" name="Straight Connector 37"/>
                <wp:cNvGraphicFramePr/>
                <a:graphic xmlns:a="http://schemas.openxmlformats.org/drawingml/2006/main">
                  <a:graphicData uri="http://schemas.microsoft.com/office/word/2010/wordprocessingShape">
                    <wps:wsp>
                      <wps:cNvCnPr/>
                      <wps:spPr>
                        <a:xfrm flipH="1">
                          <a:off x="0" y="0"/>
                          <a:ext cx="1257300" cy="13716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2766C" id="Straight Connector 37"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55pt" to="22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" strokecolor="black [3200]">
                <v:stroke joinstyle="miter"/>
              </v:line>
            </w:pict>
          </mc:Fallback>
        </mc:AlternateContent>
      </w:r>
      <w:r w:rsidRPr="00601476">
        <w:rPr>
          <w:rFonts w:cs="Arial"/>
          <w:noProof/>
          <w:lang w:val="en-AU" w:eastAsia="en-AU"/>
        </w:rPr>
        <mc:AlternateContent>
          <mc:Choice Requires="wps">
            <w:drawing>
              <wp:anchor distT="0" distB="0" distL="114300" distR="114300" simplePos="0" relativeHeight="251669504" behindDoc="0" locked="0" layoutInCell="1" allowOverlap="1" wp14:anchorId="697BBD49" wp14:editId="73CAEE1E">
                <wp:simplePos x="0" y="0"/>
                <wp:positionH relativeFrom="column">
                  <wp:posOffset>1143000</wp:posOffset>
                </wp:positionH>
                <wp:positionV relativeFrom="paragraph">
                  <wp:posOffset>1962785</wp:posOffset>
                </wp:positionV>
                <wp:extent cx="1600200" cy="0"/>
                <wp:effectExtent l="0" t="0" r="19050" b="19050"/>
                <wp:wrapNone/>
                <wp:docPr id="44" name="Straight Connector 44"/>
                <wp:cNvGraphicFramePr/>
                <a:graphic xmlns:a="http://schemas.openxmlformats.org/drawingml/2006/main">
                  <a:graphicData uri="http://schemas.microsoft.com/office/word/2010/wordprocessingShape">
                    <wps:wsp>
                      <wps:cNvCnPr/>
                      <wps:spPr>
                        <a:xfrm flipH="1">
                          <a:off x="0" y="0"/>
                          <a:ext cx="16002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F227DC" id="Straight Connector 44"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90pt,154.55pt" to="3in,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" strokecolor="black [3200]" strokeweight=".5pt">
                <v:stroke dashstyle="dash" joinstyle="miter"/>
              </v:line>
            </w:pict>
          </mc:Fallback>
        </mc:AlternateContent>
      </w:r>
      <w:r w:rsidRPr="00601476">
        <w:rPr>
          <w:rFonts w:cs="Arial"/>
          <w:noProof/>
          <w:lang w:val="en-AU" w:eastAsia="en-AU"/>
        </w:rPr>
        <mc:AlternateContent>
          <mc:Choice Requires="wps">
            <w:drawing>
              <wp:anchor distT="0" distB="0" distL="114300" distR="114300" simplePos="0" relativeHeight="251670528" behindDoc="0" locked="0" layoutInCell="1" allowOverlap="1" wp14:anchorId="2D84BE67" wp14:editId="4B1DEA29">
                <wp:simplePos x="0" y="0"/>
                <wp:positionH relativeFrom="column">
                  <wp:posOffset>1371600</wp:posOffset>
                </wp:positionH>
                <wp:positionV relativeFrom="paragraph">
                  <wp:posOffset>1505585</wp:posOffset>
                </wp:positionV>
                <wp:extent cx="0" cy="457200"/>
                <wp:effectExtent l="76200" t="38100" r="57150" b="57150"/>
                <wp:wrapNone/>
                <wp:docPr id="83" name="Straight Arrow Connector 83"/>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E48D2" id="Straight Arrow Connector 83" o:spid="_x0000_s1026" type="#_x0000_t32" style="position:absolute;margin-left:108pt;margin-top:118.55pt;width:0;height:36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" strokecolor="black [3200]" strokeweight=".5pt">
                <v:stroke startarrow="block" endarrow="block" joinstyle="miter"/>
              </v:shape>
            </w:pict>
          </mc:Fallback>
        </mc:AlternateContent>
      </w:r>
    </w:p>
    <w:p w14:paraId="513058E6" w14:textId="77777777" w:rsidR="0066717B" w:rsidRPr="00601476" w:rsidRDefault="0066717B" w:rsidP="0066717B">
      <w:pPr>
        <w:rPr>
          <w:rFonts w:cs="Arial"/>
        </w:rPr>
      </w:pPr>
    </w:p>
    <w:p w14:paraId="46CF565B" w14:textId="77777777" w:rsidR="0066717B" w:rsidRPr="00601476" w:rsidRDefault="0066717B" w:rsidP="0066717B">
      <w:pPr>
        <w:rPr>
          <w:rFonts w:cs="Arial"/>
        </w:rPr>
      </w:pPr>
    </w:p>
    <w:p w14:paraId="1B30C2FE" w14:textId="77777777" w:rsidR="0066717B" w:rsidRPr="00601476" w:rsidRDefault="0066717B" w:rsidP="0066717B">
      <w:pPr>
        <w:rPr>
          <w:rFonts w:cs="Arial"/>
        </w:rPr>
      </w:pPr>
    </w:p>
    <w:p w14:paraId="38B54D43" w14:textId="77777777" w:rsidR="0066717B" w:rsidRPr="00601476" w:rsidRDefault="0066717B" w:rsidP="0066717B">
      <w:pPr>
        <w:rPr>
          <w:rFonts w:cs="Arial"/>
        </w:rPr>
      </w:pPr>
    </w:p>
    <w:p w14:paraId="1E61C5A7" w14:textId="066C4C0F" w:rsidR="0066717B" w:rsidRPr="00601476" w:rsidRDefault="0066717B" w:rsidP="0066717B">
      <w:pPr>
        <w:rPr>
          <w:rFonts w:cs="Arial"/>
        </w:rPr>
      </w:pPr>
    </w:p>
    <w:p w14:paraId="27E867FE" w14:textId="3D5A619B" w:rsidR="0066717B" w:rsidRPr="00601476" w:rsidRDefault="0066717B" w:rsidP="0066717B">
      <w:pPr>
        <w:rPr>
          <w:rFonts w:cs="Arial"/>
        </w:rPr>
      </w:pPr>
    </w:p>
    <w:p w14:paraId="19EA4A53" w14:textId="4F5F3E57" w:rsidR="0066717B" w:rsidRPr="00601476" w:rsidRDefault="0066717B" w:rsidP="0066717B">
      <w:pPr>
        <w:rPr>
          <w:rFonts w:cs="Arial"/>
        </w:rPr>
      </w:pPr>
      <w:r w:rsidRPr="00601476">
        <w:rPr>
          <w:rFonts w:cs="Arial"/>
          <w:noProof/>
          <w:lang w:val="en-AU" w:eastAsia="en-AU"/>
        </w:rPr>
        <mc:AlternateContent>
          <mc:Choice Requires="wps">
            <w:drawing>
              <wp:anchor distT="0" distB="0" distL="114300" distR="114300" simplePos="0" relativeHeight="251673600" behindDoc="1" locked="0" layoutInCell="1" allowOverlap="1" wp14:anchorId="22E6D45D" wp14:editId="55AD0B13">
                <wp:simplePos x="0" y="0"/>
                <wp:positionH relativeFrom="column">
                  <wp:posOffset>1196340</wp:posOffset>
                </wp:positionH>
                <wp:positionV relativeFrom="paragraph">
                  <wp:posOffset>105410</wp:posOffset>
                </wp:positionV>
                <wp:extent cx="914400" cy="292100"/>
                <wp:effectExtent l="0" t="0" r="3810" b="0"/>
                <wp:wrapNone/>
                <wp:docPr id="84" name="Text Box 8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5118E352" w14:textId="77777777" w:rsidR="008914FB" w:rsidRPr="00BE2072" w:rsidRDefault="008914FB" w:rsidP="0066717B">
                            <w:pPr>
                              <w:rPr>
                                <w:rFonts w:cs="Arial"/>
                              </w:rPr>
                            </w:pPr>
                            <w:r w:rsidRPr="00BE2072">
                              <w:rPr>
                                <w:rFonts w:cs="Aria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6D45D" id="Text Box 84" o:spid="_x0000_s1141" type="#_x0000_t202" style="position:absolute;margin-left:94.2pt;margin-top:8.3pt;width:1in;height:23pt;z-index:-251642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" fillcolor="white [3201]" stroked="f" strokeweight=".5pt">
                <v:textbox>
                  <w:txbxContent>
                    <w:p w14:paraId="5118E352" w14:textId="77777777" w:rsidR="008914FB" w:rsidRPr="00BE2072" w:rsidRDefault="008914FB" w:rsidP="0066717B">
                      <w:pPr>
                        <w:rPr>
                          <w:rFonts w:cs="Arial"/>
                        </w:rPr>
                      </w:pPr>
                      <w:r w:rsidRPr="00BE2072">
                        <w:rPr>
                          <w:rFonts w:cs="Arial"/>
                        </w:rPr>
                        <w:t>A</w:t>
                      </w:r>
                    </w:p>
                  </w:txbxContent>
                </v:textbox>
              </v:shape>
            </w:pict>
          </mc:Fallback>
        </mc:AlternateContent>
      </w:r>
    </w:p>
    <w:p w14:paraId="4C321DD4" w14:textId="116E3B15" w:rsidR="0066717B" w:rsidRPr="00601476" w:rsidRDefault="0066717B" w:rsidP="0066717B">
      <w:pPr>
        <w:rPr>
          <w:rFonts w:cs="Arial"/>
        </w:rPr>
      </w:pPr>
    </w:p>
    <w:p w14:paraId="12C226C1" w14:textId="66BB9B86" w:rsidR="0066717B" w:rsidRDefault="0066717B" w:rsidP="0066717B">
      <w:pPr>
        <w:pStyle w:val="ListParagraph"/>
        <w:spacing w:after="160" w:line="259" w:lineRule="auto"/>
        <w:rPr>
          <w:rFonts w:cs="Arial"/>
        </w:rPr>
      </w:pPr>
    </w:p>
    <w:p w14:paraId="2C280E1B" w14:textId="627E9DC7" w:rsidR="0066717B" w:rsidRDefault="0066717B" w:rsidP="0066717B">
      <w:pPr>
        <w:pStyle w:val="ListParagraph"/>
        <w:spacing w:after="160" w:line="259" w:lineRule="auto"/>
        <w:rPr>
          <w:rFonts w:cs="Arial"/>
        </w:rPr>
      </w:pPr>
    </w:p>
    <w:p w14:paraId="5C07B4BC" w14:textId="08A34DF9" w:rsidR="0066717B" w:rsidRDefault="0066717B" w:rsidP="0066717B">
      <w:pPr>
        <w:pStyle w:val="ListParagraph"/>
        <w:spacing w:after="160" w:line="259" w:lineRule="auto"/>
        <w:rPr>
          <w:rFonts w:cs="Arial"/>
        </w:rPr>
      </w:pPr>
      <w:r w:rsidRPr="00601476">
        <w:rPr>
          <w:rFonts w:cs="Arial"/>
          <w:noProof/>
          <w:lang w:val="en-AU" w:eastAsia="en-AU"/>
        </w:rPr>
        <mc:AlternateContent>
          <mc:Choice Requires="wps">
            <w:drawing>
              <wp:anchor distT="0" distB="0" distL="114300" distR="114300" simplePos="0" relativeHeight="251674624" behindDoc="1" locked="0" layoutInCell="1" allowOverlap="1" wp14:anchorId="676B735A" wp14:editId="6A8EAC1F">
                <wp:simplePos x="0" y="0"/>
                <wp:positionH relativeFrom="column">
                  <wp:posOffset>3075305</wp:posOffset>
                </wp:positionH>
                <wp:positionV relativeFrom="paragraph">
                  <wp:posOffset>85725</wp:posOffset>
                </wp:positionV>
                <wp:extent cx="914400" cy="292100"/>
                <wp:effectExtent l="0" t="0" r="3810" b="0"/>
                <wp:wrapNone/>
                <wp:docPr id="86" name="Text Box 8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42D5936F" w14:textId="77777777" w:rsidR="008914FB" w:rsidRPr="00BE2072" w:rsidRDefault="008914FB" w:rsidP="0066717B">
                            <w:pPr>
                              <w:rPr>
                                <w:rFonts w:cs="Arial"/>
                              </w:rPr>
                            </w:pPr>
                            <w:r w:rsidRPr="00BE2072">
                              <w:rPr>
                                <w:rFonts w:cs="Aria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B735A" id="Text Box 86" o:spid="_x0000_s1142" type="#_x0000_t202" style="position:absolute;left:0;text-align:left;margin-left:242.15pt;margin-top:6.75pt;width:1in;height:23pt;z-index:-251641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" fillcolor="white [3201]" stroked="f" strokeweight=".5pt">
                <v:textbox>
                  <w:txbxContent>
                    <w:p w14:paraId="42D5936F" w14:textId="77777777" w:rsidR="008914FB" w:rsidRPr="00BE2072" w:rsidRDefault="008914FB" w:rsidP="0066717B">
                      <w:pPr>
                        <w:rPr>
                          <w:rFonts w:cs="Arial"/>
                        </w:rPr>
                      </w:pPr>
                      <w:r w:rsidRPr="00BE2072">
                        <w:rPr>
                          <w:rFonts w:cs="Arial"/>
                        </w:rPr>
                        <w:t>B</w:t>
                      </w:r>
                    </w:p>
                  </w:txbxContent>
                </v:textbox>
              </v:shape>
            </w:pict>
          </mc:Fallback>
        </mc:AlternateContent>
      </w:r>
    </w:p>
    <w:p w14:paraId="5E4147AC" w14:textId="6F543A4D" w:rsidR="0066717B" w:rsidRDefault="0066717B" w:rsidP="0066717B">
      <w:pPr>
        <w:pStyle w:val="ListParagraph"/>
        <w:spacing w:after="160" w:line="259" w:lineRule="auto"/>
        <w:rPr>
          <w:rFonts w:cs="Arial"/>
        </w:rPr>
      </w:pPr>
    </w:p>
    <w:p w14:paraId="0D4D7D4F" w14:textId="77777777" w:rsidR="0066717B" w:rsidRDefault="0066717B" w:rsidP="0066717B">
      <w:pPr>
        <w:pStyle w:val="ListParagraph"/>
        <w:spacing w:after="160" w:line="259" w:lineRule="auto"/>
        <w:rPr>
          <w:rFonts w:cs="Arial"/>
        </w:rPr>
      </w:pPr>
    </w:p>
    <w:p w14:paraId="39AF3963" w14:textId="6CBFBCFD" w:rsidR="0066717B" w:rsidRPr="00601476" w:rsidRDefault="0066717B" w:rsidP="0066717B">
      <w:pPr>
        <w:pStyle w:val="ListParagraph"/>
        <w:numPr>
          <w:ilvl w:val="0"/>
          <w:numId w:val="29"/>
        </w:numPr>
        <w:spacing w:after="160" w:line="259" w:lineRule="auto"/>
        <w:ind w:hanging="720"/>
        <w:rPr>
          <w:rFonts w:cs="Arial"/>
        </w:rPr>
      </w:pPr>
      <w:r w:rsidRPr="00601476">
        <w:rPr>
          <w:rFonts w:cs="Arial"/>
        </w:rPr>
        <w:t>Given that string only just reaches its breaking tension of 0.700 N at point B, calculate the instantaneous speed of the 50.0g mass at this point. Show working.</w:t>
      </w:r>
    </w:p>
    <w:p w14:paraId="12396FF9" w14:textId="77777777" w:rsidR="0066717B" w:rsidRPr="00601476" w:rsidRDefault="0066717B" w:rsidP="0066717B">
      <w:pPr>
        <w:pStyle w:val="ListParagraph"/>
        <w:jc w:val="right"/>
        <w:rPr>
          <w:rFonts w:cs="Arial"/>
        </w:rPr>
      </w:pPr>
      <w:r w:rsidRPr="00601476">
        <w:rPr>
          <w:rFonts w:cs="Arial"/>
        </w:rPr>
        <w:t>(5</w:t>
      </w:r>
      <w:r>
        <w:rPr>
          <w:rFonts w:cs="Arial"/>
        </w:rPr>
        <w:t xml:space="preserve"> </w:t>
      </w:r>
      <w:r w:rsidRPr="00CB4A10">
        <w:rPr>
          <w:rFonts w:cs="Arial"/>
        </w:rPr>
        <w:t>marks</w:t>
      </w:r>
      <w:r w:rsidRPr="00601476">
        <w:rPr>
          <w:rFonts w:cs="Arial"/>
        </w:rPr>
        <w:t>)</w:t>
      </w:r>
    </w:p>
    <w:p w14:paraId="4089513D" w14:textId="77777777" w:rsidR="0066717B" w:rsidRPr="00601476" w:rsidRDefault="0066717B" w:rsidP="0066717B">
      <w:pPr>
        <w:pStyle w:val="ListParagraph"/>
        <w:jc w:val="right"/>
        <w:rPr>
          <w:rFonts w:cs="Arial"/>
        </w:rPr>
      </w:pPr>
    </w:p>
    <w:p w14:paraId="6EFE6A53" w14:textId="77777777" w:rsidR="0066717B" w:rsidRPr="00601476" w:rsidRDefault="0066717B" w:rsidP="0066717B">
      <w:pPr>
        <w:pStyle w:val="ListParagraph"/>
        <w:jc w:val="right"/>
        <w:rPr>
          <w:rFonts w:cs="Arial"/>
        </w:rPr>
      </w:pPr>
    </w:p>
    <w:p w14:paraId="3141D1D6" w14:textId="77777777" w:rsidR="0066717B" w:rsidRPr="00601476" w:rsidRDefault="0066717B" w:rsidP="0066717B">
      <w:pPr>
        <w:pStyle w:val="ListParagraph"/>
        <w:jc w:val="right"/>
        <w:rPr>
          <w:rFonts w:cs="Arial"/>
        </w:rPr>
      </w:pPr>
    </w:p>
    <w:p w14:paraId="451BD6EF" w14:textId="77777777" w:rsidR="0066717B" w:rsidRPr="00601476" w:rsidRDefault="0066717B" w:rsidP="0066717B">
      <w:pPr>
        <w:pStyle w:val="ListParagraph"/>
        <w:jc w:val="right"/>
        <w:rPr>
          <w:rFonts w:cs="Arial"/>
        </w:rPr>
      </w:pPr>
    </w:p>
    <w:p w14:paraId="581160A5" w14:textId="77777777" w:rsidR="0066717B" w:rsidRPr="00601476" w:rsidRDefault="0066717B" w:rsidP="0066717B">
      <w:pPr>
        <w:pStyle w:val="ListParagraph"/>
        <w:jc w:val="right"/>
        <w:rPr>
          <w:rFonts w:cs="Arial"/>
        </w:rPr>
      </w:pPr>
    </w:p>
    <w:p w14:paraId="2DB58145" w14:textId="77777777" w:rsidR="0066717B" w:rsidRPr="00601476" w:rsidRDefault="0066717B" w:rsidP="0066717B">
      <w:pPr>
        <w:pStyle w:val="ListParagraph"/>
        <w:jc w:val="right"/>
        <w:rPr>
          <w:rFonts w:cs="Arial"/>
        </w:rPr>
      </w:pPr>
    </w:p>
    <w:p w14:paraId="272CFA0D" w14:textId="77777777" w:rsidR="0066717B" w:rsidRPr="00601476" w:rsidRDefault="0066717B" w:rsidP="0066717B">
      <w:pPr>
        <w:pStyle w:val="ListParagraph"/>
        <w:jc w:val="right"/>
        <w:rPr>
          <w:rFonts w:cs="Arial"/>
        </w:rPr>
      </w:pPr>
    </w:p>
    <w:p w14:paraId="0381913A" w14:textId="77777777" w:rsidR="0066717B" w:rsidRPr="00601476" w:rsidRDefault="0066717B" w:rsidP="0066717B">
      <w:pPr>
        <w:pStyle w:val="ListParagraph"/>
        <w:jc w:val="right"/>
        <w:rPr>
          <w:rFonts w:cs="Arial"/>
        </w:rPr>
      </w:pPr>
    </w:p>
    <w:p w14:paraId="1CAD2302" w14:textId="77777777" w:rsidR="0066717B" w:rsidRPr="00601476" w:rsidRDefault="0066717B" w:rsidP="0066717B">
      <w:pPr>
        <w:pStyle w:val="ListParagraph"/>
        <w:jc w:val="right"/>
        <w:rPr>
          <w:rFonts w:cs="Arial"/>
        </w:rPr>
      </w:pPr>
    </w:p>
    <w:p w14:paraId="3924BB66" w14:textId="77777777" w:rsidR="0066717B" w:rsidRPr="00601476" w:rsidRDefault="0066717B" w:rsidP="0066717B">
      <w:pPr>
        <w:pStyle w:val="ListParagraph"/>
        <w:jc w:val="right"/>
        <w:rPr>
          <w:rFonts w:cs="Arial"/>
        </w:rPr>
      </w:pPr>
    </w:p>
    <w:p w14:paraId="51361052" w14:textId="77777777" w:rsidR="0066717B" w:rsidRPr="00601476" w:rsidRDefault="0066717B" w:rsidP="0066717B">
      <w:pPr>
        <w:pStyle w:val="ListParagraph"/>
        <w:jc w:val="right"/>
        <w:rPr>
          <w:rFonts w:cs="Arial"/>
        </w:rPr>
      </w:pPr>
    </w:p>
    <w:p w14:paraId="221CF295" w14:textId="77777777" w:rsidR="0066717B" w:rsidRPr="00601476" w:rsidRDefault="0066717B" w:rsidP="0066717B">
      <w:pPr>
        <w:pStyle w:val="ListParagraph"/>
        <w:numPr>
          <w:ilvl w:val="0"/>
          <w:numId w:val="29"/>
        </w:numPr>
        <w:spacing w:after="160" w:line="259" w:lineRule="auto"/>
        <w:ind w:hanging="720"/>
        <w:rPr>
          <w:rFonts w:cs="Arial"/>
        </w:rPr>
      </w:pPr>
      <w:r w:rsidRPr="00601476">
        <w:rPr>
          <w:rFonts w:cs="Arial"/>
        </w:rPr>
        <w:t>Hence, calculate the height (h) at which the mass was released.</w:t>
      </w:r>
    </w:p>
    <w:p w14:paraId="4B92FAF8" w14:textId="77777777" w:rsidR="0066717B" w:rsidRPr="00601476" w:rsidRDefault="0066717B" w:rsidP="0066717B">
      <w:pPr>
        <w:pStyle w:val="ListParagraph"/>
        <w:rPr>
          <w:rFonts w:cs="Arial"/>
        </w:rPr>
      </w:pPr>
      <w:r w:rsidRPr="00601476">
        <w:rPr>
          <w:rFonts w:cs="Arial"/>
        </w:rPr>
        <w:t>[If you were unable to calculate an answer for part a), use a speed of 1.40 ms</w:t>
      </w:r>
      <w:r w:rsidRPr="00601476">
        <w:rPr>
          <w:rFonts w:cs="Arial"/>
          <w:vertAlign w:val="superscript"/>
        </w:rPr>
        <w:t>-1</w:t>
      </w:r>
      <w:r w:rsidRPr="00601476">
        <w:rPr>
          <w:rFonts w:cs="Arial"/>
        </w:rPr>
        <w:t xml:space="preserve"> at point B]</w:t>
      </w:r>
    </w:p>
    <w:p w14:paraId="60B2E8D0" w14:textId="77777777" w:rsidR="0066717B" w:rsidRPr="00601476" w:rsidRDefault="0066717B" w:rsidP="0066717B">
      <w:pPr>
        <w:pStyle w:val="ListParagraph"/>
        <w:jc w:val="right"/>
        <w:rPr>
          <w:rFonts w:cs="Arial"/>
        </w:rPr>
      </w:pPr>
      <w:r w:rsidRPr="00601476">
        <w:rPr>
          <w:rFonts w:cs="Arial"/>
        </w:rPr>
        <w:t>(4</w:t>
      </w:r>
      <w:r>
        <w:rPr>
          <w:rFonts w:cs="Arial"/>
        </w:rPr>
        <w:t xml:space="preserve"> </w:t>
      </w:r>
      <w:r w:rsidRPr="00CB4A10">
        <w:rPr>
          <w:rFonts w:cs="Arial"/>
        </w:rPr>
        <w:t>marks</w:t>
      </w:r>
      <w:r w:rsidRPr="00601476">
        <w:rPr>
          <w:rFonts w:cs="Arial"/>
        </w:rPr>
        <w:t>)</w:t>
      </w:r>
    </w:p>
    <w:p w14:paraId="4A9A62E8" w14:textId="77777777" w:rsidR="0066717B" w:rsidRPr="00601476" w:rsidRDefault="0066717B" w:rsidP="0066717B">
      <w:pPr>
        <w:pStyle w:val="ListParagraph"/>
        <w:jc w:val="right"/>
        <w:rPr>
          <w:rFonts w:cs="Arial"/>
        </w:rPr>
      </w:pPr>
    </w:p>
    <w:p w14:paraId="1FD134FA" w14:textId="77777777" w:rsidR="0066717B" w:rsidRPr="00601476" w:rsidRDefault="0066717B" w:rsidP="0066717B">
      <w:pPr>
        <w:pStyle w:val="ListParagraph"/>
        <w:jc w:val="right"/>
        <w:rPr>
          <w:rFonts w:cs="Arial"/>
        </w:rPr>
      </w:pPr>
    </w:p>
    <w:p w14:paraId="37EA145E" w14:textId="77777777" w:rsidR="0066717B" w:rsidRPr="00601476" w:rsidRDefault="0066717B" w:rsidP="0066717B">
      <w:pPr>
        <w:pStyle w:val="ListParagraph"/>
        <w:jc w:val="right"/>
        <w:rPr>
          <w:rFonts w:cs="Arial"/>
        </w:rPr>
      </w:pPr>
    </w:p>
    <w:p w14:paraId="2A1C20CF" w14:textId="77777777" w:rsidR="0066717B" w:rsidRPr="00601476" w:rsidRDefault="0066717B" w:rsidP="0066717B">
      <w:pPr>
        <w:pStyle w:val="ListParagraph"/>
        <w:jc w:val="right"/>
        <w:rPr>
          <w:rFonts w:cs="Arial"/>
        </w:rPr>
      </w:pPr>
    </w:p>
    <w:p w14:paraId="142363B1" w14:textId="77777777" w:rsidR="0066717B" w:rsidRPr="00601476" w:rsidRDefault="0066717B" w:rsidP="0066717B">
      <w:pPr>
        <w:pStyle w:val="ListParagraph"/>
        <w:jc w:val="right"/>
        <w:rPr>
          <w:rFonts w:cs="Arial"/>
        </w:rPr>
      </w:pPr>
    </w:p>
    <w:p w14:paraId="2CB44383" w14:textId="77777777" w:rsidR="0066717B" w:rsidRPr="00601476" w:rsidRDefault="0066717B" w:rsidP="0066717B">
      <w:pPr>
        <w:pStyle w:val="ListParagraph"/>
        <w:jc w:val="right"/>
        <w:rPr>
          <w:rFonts w:cs="Arial"/>
        </w:rPr>
      </w:pPr>
    </w:p>
    <w:p w14:paraId="1A8EB3A3" w14:textId="77777777" w:rsidR="0066717B" w:rsidRPr="00601476" w:rsidRDefault="0066717B" w:rsidP="0066717B">
      <w:pPr>
        <w:pStyle w:val="ListParagraph"/>
        <w:jc w:val="right"/>
        <w:rPr>
          <w:rFonts w:cs="Arial"/>
        </w:rPr>
      </w:pPr>
    </w:p>
    <w:p w14:paraId="6F8E2CC8" w14:textId="77777777" w:rsidR="0066717B" w:rsidRPr="00601476" w:rsidRDefault="0066717B" w:rsidP="0066717B">
      <w:pPr>
        <w:pStyle w:val="ListParagraph"/>
        <w:jc w:val="right"/>
        <w:rPr>
          <w:rFonts w:cs="Arial"/>
        </w:rPr>
      </w:pPr>
    </w:p>
    <w:p w14:paraId="3C58FA2E" w14:textId="77777777" w:rsidR="0066717B" w:rsidRPr="00601476" w:rsidRDefault="0066717B" w:rsidP="0066717B">
      <w:pPr>
        <w:pStyle w:val="ListParagraph"/>
        <w:jc w:val="right"/>
        <w:rPr>
          <w:rFonts w:cs="Arial"/>
        </w:rPr>
      </w:pPr>
    </w:p>
    <w:p w14:paraId="3C828490" w14:textId="77777777" w:rsidR="0066717B" w:rsidRDefault="0066717B" w:rsidP="0066717B">
      <w:pPr>
        <w:rPr>
          <w:rFonts w:cs="Arial"/>
        </w:rPr>
      </w:pPr>
      <w:r>
        <w:rPr>
          <w:rFonts w:cs="Arial"/>
        </w:rPr>
        <w:br w:type="page"/>
      </w:r>
    </w:p>
    <w:p w14:paraId="76245795" w14:textId="77777777" w:rsidR="0066717B" w:rsidRPr="00601476" w:rsidRDefault="0066717B" w:rsidP="0066717B">
      <w:pPr>
        <w:pStyle w:val="ListParagraph"/>
        <w:ind w:left="567"/>
        <w:rPr>
          <w:rFonts w:cs="Arial"/>
        </w:rPr>
      </w:pPr>
      <w:r w:rsidRPr="00601476">
        <w:rPr>
          <w:rFonts w:cs="Arial"/>
        </w:rPr>
        <w:lastRenderedPageBreak/>
        <w:t>The string snaps at point B; hence, the 50.0g mas</w:t>
      </w:r>
      <w:r>
        <w:rPr>
          <w:rFonts w:cs="Arial"/>
        </w:rPr>
        <w:t>s</w:t>
      </w:r>
      <w:r w:rsidRPr="00601476">
        <w:rPr>
          <w:rFonts w:cs="Arial"/>
        </w:rPr>
        <w:t xml:space="preserve"> becomes a projectile. For the questions that follow the diagram below, assume air resistance is negligible. </w:t>
      </w:r>
    </w:p>
    <w:p w14:paraId="6B40F613" w14:textId="77777777" w:rsidR="0066717B" w:rsidRPr="00601476" w:rsidRDefault="0066717B" w:rsidP="0066717B">
      <w:pPr>
        <w:pStyle w:val="ListParagraph"/>
        <w:rPr>
          <w:rFonts w:cs="Arial"/>
        </w:rPr>
      </w:pPr>
    </w:p>
    <w:p w14:paraId="362D15FD" w14:textId="4744B419" w:rsidR="0066717B" w:rsidRPr="00601476" w:rsidRDefault="0066717B" w:rsidP="0066717B">
      <w:pPr>
        <w:pStyle w:val="ListParagraph"/>
        <w:rPr>
          <w:rFonts w:cs="Arial"/>
        </w:rPr>
      </w:pPr>
      <w:r w:rsidRPr="00601476">
        <w:rPr>
          <w:rFonts w:cs="Arial"/>
          <w:noProof/>
          <w:lang w:val="en-AU" w:eastAsia="en-AU"/>
        </w:rPr>
        <mc:AlternateContent>
          <mc:Choice Requires="wps">
            <w:drawing>
              <wp:anchor distT="0" distB="0" distL="114300" distR="114300" simplePos="0" relativeHeight="251675648" behindDoc="0" locked="0" layoutInCell="1" allowOverlap="1" wp14:anchorId="348676BB" wp14:editId="7E6E0164">
                <wp:simplePos x="0" y="0"/>
                <wp:positionH relativeFrom="column">
                  <wp:posOffset>1807210</wp:posOffset>
                </wp:positionH>
                <wp:positionV relativeFrom="paragraph">
                  <wp:posOffset>0</wp:posOffset>
                </wp:positionV>
                <wp:extent cx="0" cy="1714500"/>
                <wp:effectExtent l="0" t="0" r="19050" b="19050"/>
                <wp:wrapNone/>
                <wp:docPr id="93" name="Straight Connector 93"/>
                <wp:cNvGraphicFramePr/>
                <a:graphic xmlns:a="http://schemas.openxmlformats.org/drawingml/2006/main">
                  <a:graphicData uri="http://schemas.microsoft.com/office/word/2010/wordprocessingShape">
                    <wps:wsp>
                      <wps:cNvCnPr/>
                      <wps:spPr>
                        <a:xfrm>
                          <a:off x="0" y="0"/>
                          <a:ext cx="0" cy="17145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D8F70" id="Straight Connector 93"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142.3pt,0" to="14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" strokecolor="black [3200]" strokeweight="1pt">
                <v:stroke joinstyle="miter"/>
              </v:line>
            </w:pict>
          </mc:Fallback>
        </mc:AlternateContent>
      </w:r>
      <w:r w:rsidRPr="00601476">
        <w:rPr>
          <w:rFonts w:cs="Arial"/>
          <w:noProof/>
          <w:lang w:val="en-AU" w:eastAsia="en-AU"/>
        </w:rPr>
        <mc:AlternateContent>
          <mc:Choice Requires="wps">
            <w:drawing>
              <wp:anchor distT="0" distB="0" distL="114300" distR="114300" simplePos="0" relativeHeight="251676672" behindDoc="0" locked="0" layoutInCell="1" allowOverlap="1" wp14:anchorId="14F6BBD0" wp14:editId="5D385B41">
                <wp:simplePos x="0" y="0"/>
                <wp:positionH relativeFrom="column">
                  <wp:posOffset>1692910</wp:posOffset>
                </wp:positionH>
                <wp:positionV relativeFrom="paragraph">
                  <wp:posOffset>1714500</wp:posOffset>
                </wp:positionV>
                <wp:extent cx="228600" cy="228600"/>
                <wp:effectExtent l="0" t="0" r="19050" b="19050"/>
                <wp:wrapNone/>
                <wp:docPr id="110" name="Oval 11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838520" id="Oval 110" o:spid="_x0000_s1026" style="position:absolute;margin-left:133.3pt;margin-top:135pt;width:18pt;height:18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1677696" behindDoc="0" locked="0" layoutInCell="1" allowOverlap="1" wp14:anchorId="235B3F37" wp14:editId="5611A541">
                <wp:simplePos x="0" y="0"/>
                <wp:positionH relativeFrom="column">
                  <wp:posOffset>435610</wp:posOffset>
                </wp:positionH>
                <wp:positionV relativeFrom="paragraph">
                  <wp:posOffset>1257300</wp:posOffset>
                </wp:positionV>
                <wp:extent cx="228600" cy="228600"/>
                <wp:effectExtent l="0" t="0" r="19050" b="19050"/>
                <wp:wrapNone/>
                <wp:docPr id="111" name="Oval 11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07AC5D" id="Oval 111" o:spid="_x0000_s1026" style="position:absolute;margin-left:34.3pt;margin-top:99pt;width:18pt;height:18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1678720" behindDoc="0" locked="0" layoutInCell="1" allowOverlap="1" wp14:anchorId="329B30A7" wp14:editId="7DFD83E1">
                <wp:simplePos x="0" y="0"/>
                <wp:positionH relativeFrom="column">
                  <wp:posOffset>549910</wp:posOffset>
                </wp:positionH>
                <wp:positionV relativeFrom="paragraph">
                  <wp:posOffset>0</wp:posOffset>
                </wp:positionV>
                <wp:extent cx="1257300" cy="1371600"/>
                <wp:effectExtent l="0" t="0" r="19050" b="19050"/>
                <wp:wrapNone/>
                <wp:docPr id="113" name="Straight Connector 113"/>
                <wp:cNvGraphicFramePr/>
                <a:graphic xmlns:a="http://schemas.openxmlformats.org/drawingml/2006/main">
                  <a:graphicData uri="http://schemas.microsoft.com/office/word/2010/wordprocessingShape">
                    <wps:wsp>
                      <wps:cNvCnPr/>
                      <wps:spPr>
                        <a:xfrm flipH="1">
                          <a:off x="0" y="0"/>
                          <a:ext cx="1257300" cy="13716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996EA" id="Straight Connector 113"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pt,0" to="1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" strokecolor="black [3200]">
                <v:stroke joinstyle="miter"/>
              </v:line>
            </w:pict>
          </mc:Fallback>
        </mc:AlternateContent>
      </w:r>
      <w:r w:rsidRPr="00601476">
        <w:rPr>
          <w:rFonts w:cs="Arial"/>
          <w:noProof/>
          <w:lang w:val="en-AU" w:eastAsia="en-AU"/>
        </w:rPr>
        <mc:AlternateContent>
          <mc:Choice Requires="wps">
            <w:drawing>
              <wp:anchor distT="0" distB="0" distL="114300" distR="114300" simplePos="0" relativeHeight="251680768" behindDoc="0" locked="0" layoutInCell="1" allowOverlap="1" wp14:anchorId="08E530CC" wp14:editId="01B943B5">
                <wp:simplePos x="0" y="0"/>
                <wp:positionH relativeFrom="column">
                  <wp:posOffset>321310</wp:posOffset>
                </wp:positionH>
                <wp:positionV relativeFrom="paragraph">
                  <wp:posOffset>1409700</wp:posOffset>
                </wp:positionV>
                <wp:extent cx="0" cy="457200"/>
                <wp:effectExtent l="76200" t="38100" r="57150" b="57150"/>
                <wp:wrapNone/>
                <wp:docPr id="116" name="Straight Arrow Connector 116"/>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3FE7F" id="Straight Arrow Connector 116" o:spid="_x0000_s1026" type="#_x0000_t32" style="position:absolute;margin-left:25.3pt;margin-top:111pt;width:0;height:3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" strokecolor="black [3200]" strokeweight=".5pt">
                <v:stroke startarrow="block" endarrow="block" joinstyle="miter"/>
              </v:shape>
            </w:pict>
          </mc:Fallback>
        </mc:AlternateContent>
      </w:r>
      <w:r w:rsidRPr="00601476">
        <w:rPr>
          <w:rFonts w:cs="Arial"/>
          <w:noProof/>
          <w:lang w:val="en-AU" w:eastAsia="en-AU"/>
        </w:rPr>
        <mc:AlternateContent>
          <mc:Choice Requires="wps">
            <w:drawing>
              <wp:anchor distT="0" distB="0" distL="114300" distR="114300" simplePos="0" relativeHeight="251681792" behindDoc="1" locked="0" layoutInCell="1" allowOverlap="1" wp14:anchorId="679000BF" wp14:editId="3B6718B2">
                <wp:simplePos x="0" y="0"/>
                <wp:positionH relativeFrom="column">
                  <wp:posOffset>0</wp:posOffset>
                </wp:positionH>
                <wp:positionV relativeFrom="paragraph">
                  <wp:posOffset>1454150</wp:posOffset>
                </wp:positionV>
                <wp:extent cx="914400" cy="292100"/>
                <wp:effectExtent l="0" t="0" r="3810" b="0"/>
                <wp:wrapNone/>
                <wp:docPr id="118" name="Text Box 11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2B6B1CC8" w14:textId="77777777" w:rsidR="008914FB" w:rsidRPr="00BE2072" w:rsidRDefault="008914FB" w:rsidP="0066717B">
                            <w:pPr>
                              <w:rPr>
                                <w:rFonts w:cs="Arial"/>
                              </w:rPr>
                            </w:pPr>
                            <w:r w:rsidRPr="00BE2072">
                              <w:rPr>
                                <w:rFonts w:cs="Arial"/>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000BF" id="Text Box 118" o:spid="_x0000_s1143" type="#_x0000_t202" style="position:absolute;left:0;text-align:left;margin-left:0;margin-top:114.5pt;width:1in;height:23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" fillcolor="white [3201]" stroked="f" strokeweight=".5pt">
                <v:textbox>
                  <w:txbxContent>
                    <w:p w14:paraId="2B6B1CC8" w14:textId="77777777" w:rsidR="008914FB" w:rsidRPr="00BE2072" w:rsidRDefault="008914FB" w:rsidP="0066717B">
                      <w:pPr>
                        <w:rPr>
                          <w:rFonts w:cs="Arial"/>
                        </w:rPr>
                      </w:pPr>
                      <w:r w:rsidRPr="00BE2072">
                        <w:rPr>
                          <w:rFonts w:cs="Arial"/>
                        </w:rPr>
                        <w:t>h</w:t>
                      </w:r>
                    </w:p>
                  </w:txbxContent>
                </v:textbox>
              </v:shape>
            </w:pict>
          </mc:Fallback>
        </mc:AlternateContent>
      </w:r>
    </w:p>
    <w:p w14:paraId="7AB151B7" w14:textId="77777777" w:rsidR="0066717B" w:rsidRPr="00601476" w:rsidRDefault="0066717B" w:rsidP="0066717B">
      <w:pPr>
        <w:pStyle w:val="ListParagraph"/>
        <w:rPr>
          <w:rFonts w:cs="Arial"/>
        </w:rPr>
      </w:pPr>
    </w:p>
    <w:p w14:paraId="7F98CC44" w14:textId="77777777" w:rsidR="0066717B" w:rsidRPr="00601476" w:rsidRDefault="0066717B" w:rsidP="0066717B">
      <w:pPr>
        <w:pStyle w:val="ListParagraph"/>
        <w:rPr>
          <w:rFonts w:cs="Arial"/>
        </w:rPr>
      </w:pPr>
      <w:r w:rsidRPr="00601476">
        <w:rPr>
          <w:rFonts w:cs="Arial"/>
          <w:noProof/>
          <w:lang w:val="en-AU" w:eastAsia="en-AU"/>
        </w:rPr>
        <mc:AlternateContent>
          <mc:Choice Requires="wps">
            <w:drawing>
              <wp:anchor distT="0" distB="0" distL="114300" distR="114300" simplePos="0" relativeHeight="251687936" behindDoc="1" locked="0" layoutInCell="1" allowOverlap="1" wp14:anchorId="450F0AFF" wp14:editId="7D2B495E">
                <wp:simplePos x="0" y="0"/>
                <wp:positionH relativeFrom="column">
                  <wp:posOffset>2901950</wp:posOffset>
                </wp:positionH>
                <wp:positionV relativeFrom="paragraph">
                  <wp:posOffset>4241800</wp:posOffset>
                </wp:positionV>
                <wp:extent cx="914400" cy="292100"/>
                <wp:effectExtent l="0" t="0" r="3810" b="0"/>
                <wp:wrapNone/>
                <wp:docPr id="127" name="Text Box 12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623D8FB7" w14:textId="77777777" w:rsidR="008914FB" w:rsidRPr="00BE2072" w:rsidRDefault="008914FB" w:rsidP="0066717B">
                            <w:pPr>
                              <w:rPr>
                                <w:rFonts w:cs="Arial"/>
                              </w:rPr>
                            </w:pPr>
                            <w:r w:rsidRPr="00BE2072">
                              <w:rPr>
                                <w:rFonts w:cs="Arial"/>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F0AFF" id="Text Box 127" o:spid="_x0000_s1144" type="#_x0000_t202" style="position:absolute;left:0;text-align:left;margin-left:228.5pt;margin-top:334pt;width:1in;height:23pt;z-index:-251628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" fillcolor="white [3201]" stroked="f" strokeweight=".5pt">
                <v:textbox>
                  <w:txbxContent>
                    <w:p w14:paraId="623D8FB7" w14:textId="77777777" w:rsidR="008914FB" w:rsidRPr="00BE2072" w:rsidRDefault="008914FB" w:rsidP="0066717B">
                      <w:pPr>
                        <w:rPr>
                          <w:rFonts w:cs="Arial"/>
                        </w:rPr>
                      </w:pPr>
                      <w:r w:rsidRPr="00BE2072">
                        <w:rPr>
                          <w:rFonts w:cs="Arial"/>
                        </w:rPr>
                        <w:t>x</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1686912" behindDoc="1" locked="0" layoutInCell="1" allowOverlap="1" wp14:anchorId="59344FE4" wp14:editId="00AA90CA">
                <wp:simplePos x="0" y="0"/>
                <wp:positionH relativeFrom="column">
                  <wp:posOffset>1214120</wp:posOffset>
                </wp:positionH>
                <wp:positionV relativeFrom="paragraph">
                  <wp:posOffset>2692400</wp:posOffset>
                </wp:positionV>
                <wp:extent cx="914400" cy="292100"/>
                <wp:effectExtent l="0" t="0" r="3810" b="0"/>
                <wp:wrapNone/>
                <wp:docPr id="128" name="Text Box 12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3A2EE324" w14:textId="77777777" w:rsidR="008914FB" w:rsidRPr="00BE2072" w:rsidRDefault="008914FB" w:rsidP="0066717B">
                            <w:pPr>
                              <w:rPr>
                                <w:rFonts w:cs="Arial"/>
                              </w:rPr>
                            </w:pPr>
                            <w:r w:rsidRPr="00BE2072">
                              <w:rPr>
                                <w:rFonts w:cs="Arial"/>
                              </w:rPr>
                              <w:t>1.00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44FE4" id="Text Box 128" o:spid="_x0000_s1145" type="#_x0000_t202" style="position:absolute;left:0;text-align:left;margin-left:95.6pt;margin-top:212pt;width:1in;height:23pt;z-index:-251629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" fillcolor="white [3201]" stroked="f" strokeweight=".5pt">
                <v:textbox>
                  <w:txbxContent>
                    <w:p w14:paraId="3A2EE324" w14:textId="77777777" w:rsidR="008914FB" w:rsidRPr="00BE2072" w:rsidRDefault="008914FB" w:rsidP="0066717B">
                      <w:pPr>
                        <w:rPr>
                          <w:rFonts w:cs="Arial"/>
                        </w:rPr>
                      </w:pPr>
                      <w:r w:rsidRPr="00BE2072">
                        <w:rPr>
                          <w:rFonts w:cs="Arial"/>
                        </w:rPr>
                        <w:t>1.00 m</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1683840" behindDoc="1" locked="0" layoutInCell="1" allowOverlap="1" wp14:anchorId="0E7FF513" wp14:editId="2A814FC1">
                <wp:simplePos x="0" y="0"/>
                <wp:positionH relativeFrom="column">
                  <wp:posOffset>1855470</wp:posOffset>
                </wp:positionH>
                <wp:positionV relativeFrom="paragraph">
                  <wp:posOffset>1168400</wp:posOffset>
                </wp:positionV>
                <wp:extent cx="914400" cy="292100"/>
                <wp:effectExtent l="0" t="0" r="3810" b="0"/>
                <wp:wrapNone/>
                <wp:docPr id="129" name="Text Box 12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4EFE8EF5" w14:textId="77777777" w:rsidR="008914FB" w:rsidRPr="00BE2072" w:rsidRDefault="008914FB" w:rsidP="0066717B">
                            <w:pPr>
                              <w:rPr>
                                <w:rFonts w:cs="Arial"/>
                              </w:rPr>
                            </w:pPr>
                            <w:r w:rsidRPr="00BE2072">
                              <w:rPr>
                                <w:rFonts w:cs="Aria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FF513" id="Text Box 129" o:spid="_x0000_s1146" type="#_x0000_t202" style="position:absolute;left:0;text-align:left;margin-left:146.1pt;margin-top:92pt;width:1in;height:23pt;z-index:-251632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" fillcolor="white [3201]" stroked="f" strokeweight=".5pt">
                <v:textbox>
                  <w:txbxContent>
                    <w:p w14:paraId="4EFE8EF5" w14:textId="77777777" w:rsidR="008914FB" w:rsidRPr="00BE2072" w:rsidRDefault="008914FB" w:rsidP="0066717B">
                      <w:pPr>
                        <w:rPr>
                          <w:rFonts w:cs="Arial"/>
                        </w:rPr>
                      </w:pPr>
                      <w:r w:rsidRPr="00BE2072">
                        <w:rPr>
                          <w:rFonts w:cs="Arial"/>
                        </w:rPr>
                        <w:t>B</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1682816" behindDoc="1" locked="0" layoutInCell="1" allowOverlap="1" wp14:anchorId="63185CF6" wp14:editId="3DDD65B3">
                <wp:simplePos x="0" y="0"/>
                <wp:positionH relativeFrom="column">
                  <wp:posOffset>300990</wp:posOffset>
                </wp:positionH>
                <wp:positionV relativeFrom="paragraph">
                  <wp:posOffset>679450</wp:posOffset>
                </wp:positionV>
                <wp:extent cx="914400" cy="292100"/>
                <wp:effectExtent l="0" t="0" r="3810" b="0"/>
                <wp:wrapNone/>
                <wp:docPr id="134" name="Text Box 13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3EA9797C" w14:textId="77777777" w:rsidR="008914FB" w:rsidRPr="00BE2072" w:rsidRDefault="008914FB" w:rsidP="0066717B">
                            <w:pPr>
                              <w:rPr>
                                <w:rFonts w:cs="Arial"/>
                              </w:rPr>
                            </w:pPr>
                            <w:r w:rsidRPr="00BE2072">
                              <w:rPr>
                                <w:rFonts w:cs="Aria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85CF6" id="Text Box 134" o:spid="_x0000_s1147" type="#_x0000_t202" style="position:absolute;left:0;text-align:left;margin-left:23.7pt;margin-top:53.5pt;width:1in;height:23pt;z-index:-25163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" fillcolor="white [3201]" stroked="f" strokeweight=".5pt">
                <v:textbox>
                  <w:txbxContent>
                    <w:p w14:paraId="3EA9797C" w14:textId="77777777" w:rsidR="008914FB" w:rsidRPr="00BE2072" w:rsidRDefault="008914FB" w:rsidP="0066717B">
                      <w:pPr>
                        <w:rPr>
                          <w:rFonts w:cs="Arial"/>
                        </w:rPr>
                      </w:pPr>
                      <w:r w:rsidRPr="00BE2072">
                        <w:rPr>
                          <w:rFonts w:cs="Arial"/>
                        </w:rPr>
                        <w:t>A</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1685888" behindDoc="0" locked="0" layoutInCell="1" allowOverlap="1" wp14:anchorId="4E45D84D" wp14:editId="7193470C">
                <wp:simplePos x="0" y="0"/>
                <wp:positionH relativeFrom="column">
                  <wp:posOffset>1809750</wp:posOffset>
                </wp:positionH>
                <wp:positionV relativeFrom="paragraph">
                  <wp:posOffset>4229100</wp:posOffset>
                </wp:positionV>
                <wp:extent cx="2444750" cy="0"/>
                <wp:effectExtent l="38100" t="76200" r="12700" b="95250"/>
                <wp:wrapNone/>
                <wp:docPr id="135" name="Straight Arrow Connector 135"/>
                <wp:cNvGraphicFramePr/>
                <a:graphic xmlns:a="http://schemas.openxmlformats.org/drawingml/2006/main">
                  <a:graphicData uri="http://schemas.microsoft.com/office/word/2010/wordprocessingShape">
                    <wps:wsp>
                      <wps:cNvCnPr/>
                      <wps:spPr>
                        <a:xfrm>
                          <a:off x="0" y="0"/>
                          <a:ext cx="2444750" cy="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7BBDB4" id="Straight Arrow Connector 135" o:spid="_x0000_s1026" type="#_x0000_t32" style="position:absolute;margin-left:142.5pt;margin-top:333pt;width:192.5pt;height:0;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" strokecolor="black [3200]" strokeweight=".5pt">
                <v:stroke dashstyle="dash" startarrow="block" endarrow="block" joinstyle="miter"/>
              </v:shape>
            </w:pict>
          </mc:Fallback>
        </mc:AlternateContent>
      </w:r>
      <w:r w:rsidRPr="00601476">
        <w:rPr>
          <w:rFonts w:cs="Arial"/>
          <w:noProof/>
          <w:lang w:val="en-AU" w:eastAsia="en-AU"/>
        </w:rPr>
        <mc:AlternateContent>
          <mc:Choice Requires="wps">
            <w:drawing>
              <wp:anchor distT="0" distB="0" distL="114300" distR="114300" simplePos="0" relativeHeight="251684864" behindDoc="0" locked="0" layoutInCell="1" allowOverlap="1" wp14:anchorId="3F5EC85B" wp14:editId="3A1996BD">
                <wp:simplePos x="0" y="0"/>
                <wp:positionH relativeFrom="column">
                  <wp:posOffset>1809750</wp:posOffset>
                </wp:positionH>
                <wp:positionV relativeFrom="paragraph">
                  <wp:posOffset>1574800</wp:posOffset>
                </wp:positionV>
                <wp:extent cx="0" cy="2654300"/>
                <wp:effectExtent l="76200" t="38100" r="57150" b="50800"/>
                <wp:wrapNone/>
                <wp:docPr id="136" name="Straight Arrow Connector 136"/>
                <wp:cNvGraphicFramePr/>
                <a:graphic xmlns:a="http://schemas.openxmlformats.org/drawingml/2006/main">
                  <a:graphicData uri="http://schemas.microsoft.com/office/word/2010/wordprocessingShape">
                    <wps:wsp>
                      <wps:cNvCnPr/>
                      <wps:spPr>
                        <a:xfrm>
                          <a:off x="0" y="0"/>
                          <a:ext cx="0" cy="265430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87C50A" id="Straight Arrow Connector 136" o:spid="_x0000_s1026" type="#_x0000_t32" style="position:absolute;margin-left:142.5pt;margin-top:124pt;width:0;height:209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" strokecolor="black [3200]" strokeweight=".5pt">
                <v:stroke dashstyle="dash" startarrow="block" endarrow="block" joinstyle="miter"/>
              </v:shape>
            </w:pict>
          </mc:Fallback>
        </mc:AlternateContent>
      </w:r>
    </w:p>
    <w:p w14:paraId="23E15766" w14:textId="77777777" w:rsidR="0066717B" w:rsidRPr="00601476" w:rsidRDefault="0066717B" w:rsidP="0066717B">
      <w:pPr>
        <w:rPr>
          <w:rFonts w:cs="Arial"/>
        </w:rPr>
      </w:pPr>
    </w:p>
    <w:p w14:paraId="16E29FED" w14:textId="77777777" w:rsidR="0066717B" w:rsidRPr="00601476" w:rsidRDefault="0066717B" w:rsidP="0066717B">
      <w:pPr>
        <w:rPr>
          <w:rFonts w:cs="Arial"/>
        </w:rPr>
      </w:pPr>
    </w:p>
    <w:p w14:paraId="0F1DFF99" w14:textId="77777777" w:rsidR="0066717B" w:rsidRPr="00601476" w:rsidRDefault="0066717B" w:rsidP="0066717B">
      <w:pPr>
        <w:rPr>
          <w:rFonts w:cs="Arial"/>
        </w:rPr>
      </w:pPr>
    </w:p>
    <w:p w14:paraId="0CE3426A" w14:textId="77777777" w:rsidR="0066717B" w:rsidRPr="00601476" w:rsidRDefault="0066717B" w:rsidP="0066717B">
      <w:pPr>
        <w:rPr>
          <w:rFonts w:cs="Arial"/>
        </w:rPr>
      </w:pPr>
    </w:p>
    <w:p w14:paraId="057787F8" w14:textId="77777777" w:rsidR="0066717B" w:rsidRPr="00601476" w:rsidRDefault="0066717B" w:rsidP="0066717B">
      <w:pPr>
        <w:rPr>
          <w:rFonts w:cs="Arial"/>
        </w:rPr>
      </w:pPr>
    </w:p>
    <w:p w14:paraId="55A7F60E" w14:textId="77777777" w:rsidR="0066717B" w:rsidRPr="00601476" w:rsidRDefault="0066717B" w:rsidP="0066717B">
      <w:pPr>
        <w:rPr>
          <w:rFonts w:cs="Arial"/>
        </w:rPr>
      </w:pPr>
    </w:p>
    <w:p w14:paraId="2797636F" w14:textId="77777777" w:rsidR="0066717B" w:rsidRPr="00601476" w:rsidRDefault="0066717B" w:rsidP="0066717B">
      <w:pPr>
        <w:rPr>
          <w:rFonts w:cs="Arial"/>
        </w:rPr>
      </w:pPr>
    </w:p>
    <w:p w14:paraId="75CE65D3" w14:textId="77777777" w:rsidR="0066717B" w:rsidRPr="00601476" w:rsidRDefault="0066717B" w:rsidP="0066717B">
      <w:pPr>
        <w:rPr>
          <w:rFonts w:cs="Arial"/>
        </w:rPr>
      </w:pPr>
    </w:p>
    <w:p w14:paraId="0A253AF4" w14:textId="31BDF342" w:rsidR="0066717B" w:rsidRPr="00601476" w:rsidRDefault="0066717B" w:rsidP="0066717B">
      <w:pPr>
        <w:rPr>
          <w:rFonts w:cs="Arial"/>
        </w:rPr>
      </w:pPr>
      <w:r w:rsidRPr="00601476">
        <w:rPr>
          <w:rFonts w:cs="Arial"/>
          <w:noProof/>
          <w:lang w:val="en-AU" w:eastAsia="en-AU"/>
        </w:rPr>
        <mc:AlternateContent>
          <mc:Choice Requires="wps">
            <w:drawing>
              <wp:anchor distT="0" distB="0" distL="114300" distR="114300" simplePos="0" relativeHeight="251679744" behindDoc="0" locked="0" layoutInCell="1" allowOverlap="1" wp14:anchorId="3673D100" wp14:editId="02B8A269">
                <wp:simplePos x="0" y="0"/>
                <wp:positionH relativeFrom="column">
                  <wp:posOffset>92710</wp:posOffset>
                </wp:positionH>
                <wp:positionV relativeFrom="paragraph">
                  <wp:posOffset>90170</wp:posOffset>
                </wp:positionV>
                <wp:extent cx="1600200" cy="0"/>
                <wp:effectExtent l="0" t="0" r="19050" b="19050"/>
                <wp:wrapNone/>
                <wp:docPr id="115" name="Straight Connector 115"/>
                <wp:cNvGraphicFramePr/>
                <a:graphic xmlns:a="http://schemas.openxmlformats.org/drawingml/2006/main">
                  <a:graphicData uri="http://schemas.microsoft.com/office/word/2010/wordprocessingShape">
                    <wps:wsp>
                      <wps:cNvCnPr/>
                      <wps:spPr>
                        <a:xfrm flipH="1">
                          <a:off x="0" y="0"/>
                          <a:ext cx="16002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E9529" id="Straight Connector 115"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7.3pt,7.1pt" to="133.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" strokecolor="black [3200]" strokeweight=".5pt">
                <v:stroke dashstyle="dash" joinstyle="miter"/>
              </v:line>
            </w:pict>
          </mc:Fallback>
        </mc:AlternateContent>
      </w:r>
    </w:p>
    <w:p w14:paraId="51535A50" w14:textId="77777777" w:rsidR="0066717B" w:rsidRPr="00601476" w:rsidRDefault="0066717B" w:rsidP="0066717B">
      <w:pPr>
        <w:rPr>
          <w:rFonts w:cs="Arial"/>
        </w:rPr>
      </w:pPr>
    </w:p>
    <w:p w14:paraId="05BC8755" w14:textId="77777777" w:rsidR="0066717B" w:rsidRPr="00601476" w:rsidRDefault="0066717B" w:rsidP="0066717B">
      <w:pPr>
        <w:rPr>
          <w:rFonts w:cs="Arial"/>
        </w:rPr>
      </w:pPr>
    </w:p>
    <w:p w14:paraId="2CA07A4F" w14:textId="77777777" w:rsidR="0066717B" w:rsidRPr="00601476" w:rsidRDefault="0066717B" w:rsidP="0066717B">
      <w:pPr>
        <w:rPr>
          <w:rFonts w:cs="Arial"/>
        </w:rPr>
      </w:pPr>
    </w:p>
    <w:p w14:paraId="2380E58B" w14:textId="77777777" w:rsidR="0066717B" w:rsidRPr="00601476" w:rsidRDefault="0066717B" w:rsidP="0066717B">
      <w:pPr>
        <w:rPr>
          <w:rFonts w:cs="Arial"/>
        </w:rPr>
      </w:pPr>
    </w:p>
    <w:p w14:paraId="22F2CBDB" w14:textId="77777777" w:rsidR="0066717B" w:rsidRPr="00601476" w:rsidRDefault="0066717B" w:rsidP="0066717B">
      <w:pPr>
        <w:rPr>
          <w:rFonts w:cs="Arial"/>
        </w:rPr>
      </w:pPr>
    </w:p>
    <w:p w14:paraId="5783598A" w14:textId="10925F49" w:rsidR="0066717B" w:rsidRDefault="0066717B" w:rsidP="0066717B">
      <w:pPr>
        <w:rPr>
          <w:rFonts w:cs="Arial"/>
        </w:rPr>
      </w:pPr>
    </w:p>
    <w:p w14:paraId="5A5E28A4" w14:textId="748A2CD4" w:rsidR="0066717B" w:rsidRDefault="0066717B" w:rsidP="0066717B">
      <w:pPr>
        <w:rPr>
          <w:rFonts w:cs="Arial"/>
        </w:rPr>
      </w:pPr>
    </w:p>
    <w:p w14:paraId="73E6AF75" w14:textId="618396C9" w:rsidR="0066717B" w:rsidRDefault="0066717B" w:rsidP="0066717B">
      <w:pPr>
        <w:rPr>
          <w:rFonts w:cs="Arial"/>
        </w:rPr>
      </w:pPr>
    </w:p>
    <w:p w14:paraId="103C761D" w14:textId="1C19FCB0" w:rsidR="0066717B" w:rsidRDefault="0066717B" w:rsidP="0066717B">
      <w:pPr>
        <w:rPr>
          <w:rFonts w:cs="Arial"/>
        </w:rPr>
      </w:pPr>
    </w:p>
    <w:p w14:paraId="2BFFB5E5" w14:textId="65C3D73A" w:rsidR="0066717B" w:rsidRDefault="0066717B" w:rsidP="0066717B">
      <w:pPr>
        <w:rPr>
          <w:rFonts w:cs="Arial"/>
        </w:rPr>
      </w:pPr>
    </w:p>
    <w:p w14:paraId="2524C0D0" w14:textId="7C04A51C" w:rsidR="0066717B" w:rsidRDefault="0066717B" w:rsidP="0066717B">
      <w:pPr>
        <w:rPr>
          <w:rFonts w:cs="Arial"/>
        </w:rPr>
      </w:pPr>
    </w:p>
    <w:p w14:paraId="593F0CBF" w14:textId="0F9CE49A" w:rsidR="0066717B" w:rsidRDefault="0066717B" w:rsidP="0066717B">
      <w:pPr>
        <w:rPr>
          <w:rFonts w:cs="Arial"/>
        </w:rPr>
      </w:pPr>
    </w:p>
    <w:p w14:paraId="10FAA098" w14:textId="284DDE09" w:rsidR="0066717B" w:rsidRDefault="0066717B" w:rsidP="0066717B">
      <w:pPr>
        <w:rPr>
          <w:rFonts w:cs="Arial"/>
        </w:rPr>
      </w:pPr>
    </w:p>
    <w:p w14:paraId="4E4BBD3C" w14:textId="40107F1C" w:rsidR="0066717B" w:rsidRDefault="0066717B" w:rsidP="0066717B">
      <w:pPr>
        <w:rPr>
          <w:rFonts w:cs="Arial"/>
        </w:rPr>
      </w:pPr>
    </w:p>
    <w:p w14:paraId="53E9311C" w14:textId="7A26144C" w:rsidR="0066717B" w:rsidRDefault="0066717B" w:rsidP="0066717B">
      <w:pPr>
        <w:rPr>
          <w:rFonts w:cs="Arial"/>
        </w:rPr>
      </w:pPr>
    </w:p>
    <w:p w14:paraId="21E5A39E" w14:textId="025FA412" w:rsidR="0066717B" w:rsidRDefault="0066717B" w:rsidP="0066717B">
      <w:pPr>
        <w:rPr>
          <w:rFonts w:cs="Arial"/>
        </w:rPr>
      </w:pPr>
    </w:p>
    <w:p w14:paraId="2A25EDBA" w14:textId="7DB66E9C" w:rsidR="0066717B" w:rsidRDefault="0066717B" w:rsidP="0066717B">
      <w:pPr>
        <w:rPr>
          <w:rFonts w:cs="Arial"/>
        </w:rPr>
      </w:pPr>
    </w:p>
    <w:p w14:paraId="5ABE3F58" w14:textId="77777777" w:rsidR="0066717B" w:rsidRPr="00601476" w:rsidRDefault="0066717B" w:rsidP="0066717B">
      <w:pPr>
        <w:rPr>
          <w:rFonts w:cs="Arial"/>
        </w:rPr>
      </w:pPr>
    </w:p>
    <w:p w14:paraId="650ED9D3" w14:textId="77777777" w:rsidR="0066717B" w:rsidRPr="00601476" w:rsidRDefault="0066717B" w:rsidP="0066717B">
      <w:pPr>
        <w:rPr>
          <w:rFonts w:cs="Arial"/>
        </w:rPr>
      </w:pPr>
    </w:p>
    <w:p w14:paraId="05C75390" w14:textId="77777777" w:rsidR="0066717B" w:rsidRPr="005162FF" w:rsidRDefault="0066717B" w:rsidP="0066717B">
      <w:pPr>
        <w:pStyle w:val="ListParagraph"/>
        <w:numPr>
          <w:ilvl w:val="0"/>
          <w:numId w:val="29"/>
        </w:numPr>
        <w:spacing w:after="160" w:line="259" w:lineRule="auto"/>
        <w:ind w:hanging="720"/>
        <w:rPr>
          <w:rFonts w:cs="Arial"/>
        </w:rPr>
      </w:pPr>
      <w:r>
        <w:rPr>
          <w:rFonts w:cs="Arial"/>
        </w:rPr>
        <w:t xml:space="preserve">On the diagram above, draw </w:t>
      </w:r>
      <w:r w:rsidRPr="005162FF">
        <w:rPr>
          <w:rFonts w:cs="Arial"/>
        </w:rPr>
        <w:t>a vector representing the instantaneous velocity of the 50.0 g mass at B. Label this vector with the magnitude of this velocity.</w:t>
      </w:r>
    </w:p>
    <w:p w14:paraId="4ADD81F8" w14:textId="77777777" w:rsidR="0066717B" w:rsidRDefault="0066717B" w:rsidP="0066717B">
      <w:pPr>
        <w:pStyle w:val="ListParagraph"/>
        <w:ind w:left="1440"/>
        <w:jc w:val="right"/>
        <w:rPr>
          <w:rFonts w:cs="Arial"/>
        </w:rPr>
      </w:pPr>
      <w:r>
        <w:rPr>
          <w:rFonts w:cs="Arial"/>
        </w:rPr>
        <w:t xml:space="preserve">(2 </w:t>
      </w:r>
      <w:r w:rsidRPr="00CB4A10">
        <w:rPr>
          <w:rFonts w:cs="Arial"/>
        </w:rPr>
        <w:t>marks</w:t>
      </w:r>
      <w:r>
        <w:rPr>
          <w:rFonts w:cs="Arial"/>
        </w:rPr>
        <w:t>)</w:t>
      </w:r>
    </w:p>
    <w:p w14:paraId="2ECFEBF3" w14:textId="77777777" w:rsidR="0066717B" w:rsidRPr="004F7EA0" w:rsidRDefault="0066717B" w:rsidP="0066717B">
      <w:pPr>
        <w:pStyle w:val="ListParagraph"/>
        <w:ind w:left="1440"/>
        <w:jc w:val="right"/>
        <w:rPr>
          <w:rFonts w:cs="Arial"/>
        </w:rPr>
      </w:pPr>
    </w:p>
    <w:p w14:paraId="799B8F7B" w14:textId="77777777" w:rsidR="0066717B" w:rsidRPr="00601476" w:rsidRDefault="0066717B" w:rsidP="0066717B">
      <w:pPr>
        <w:pStyle w:val="ListParagraph"/>
        <w:numPr>
          <w:ilvl w:val="0"/>
          <w:numId w:val="29"/>
        </w:numPr>
        <w:spacing w:after="160" w:line="259" w:lineRule="auto"/>
        <w:ind w:hanging="720"/>
        <w:rPr>
          <w:rFonts w:cs="Arial"/>
        </w:rPr>
      </w:pPr>
      <w:r w:rsidRPr="00601476">
        <w:rPr>
          <w:rFonts w:cs="Arial"/>
        </w:rPr>
        <w:t>Calculate the value of ‘x’</w:t>
      </w:r>
      <w:r>
        <w:rPr>
          <w:rFonts w:cs="Arial"/>
        </w:rPr>
        <w:t xml:space="preserve"> -</w:t>
      </w:r>
      <w:r w:rsidRPr="00346005">
        <w:rPr>
          <w:rFonts w:cs="Arial"/>
        </w:rPr>
        <w:t xml:space="preserve"> </w:t>
      </w:r>
      <w:r>
        <w:rPr>
          <w:rFonts w:cs="Arial"/>
        </w:rPr>
        <w:t>the horizontal range of the projectile</w:t>
      </w:r>
      <w:r w:rsidRPr="00601476">
        <w:rPr>
          <w:rFonts w:cs="Arial"/>
        </w:rPr>
        <w:t xml:space="preserve">. Show all working. </w:t>
      </w:r>
    </w:p>
    <w:p w14:paraId="5FDC6974" w14:textId="77777777" w:rsidR="0066717B" w:rsidRDefault="0066717B" w:rsidP="0066717B">
      <w:pPr>
        <w:pStyle w:val="ListParagraph"/>
        <w:jc w:val="right"/>
        <w:rPr>
          <w:rFonts w:cs="Arial"/>
        </w:rPr>
      </w:pPr>
      <w:r w:rsidRPr="00601476">
        <w:rPr>
          <w:rFonts w:cs="Arial"/>
        </w:rPr>
        <w:t>(5</w:t>
      </w:r>
      <w:r>
        <w:rPr>
          <w:rFonts w:cs="Arial"/>
        </w:rPr>
        <w:t xml:space="preserve"> </w:t>
      </w:r>
      <w:r w:rsidRPr="00CB4A10">
        <w:rPr>
          <w:rFonts w:cs="Arial"/>
        </w:rPr>
        <w:t>marks</w:t>
      </w:r>
      <w:r w:rsidRPr="00601476">
        <w:rPr>
          <w:rFonts w:cs="Arial"/>
        </w:rPr>
        <w:t>)</w:t>
      </w:r>
    </w:p>
    <w:p w14:paraId="3F5DB788" w14:textId="77777777" w:rsidR="0066717B" w:rsidRDefault="0066717B">
      <w:pPr>
        <w:rPr>
          <w:rFonts w:cs="Arial"/>
          <w:b/>
          <w:szCs w:val="22"/>
        </w:rPr>
      </w:pPr>
      <w:r>
        <w:rPr>
          <w:rFonts w:cs="Arial"/>
          <w:b/>
          <w:szCs w:val="22"/>
        </w:rPr>
        <w:br w:type="page"/>
      </w:r>
    </w:p>
    <w:p w14:paraId="2CF85D5F" w14:textId="71B6FF21" w:rsidR="00351E79" w:rsidRPr="00F94E56" w:rsidRDefault="00351E79" w:rsidP="00351E79">
      <w:pPr>
        <w:rPr>
          <w:rFonts w:cs="Arial"/>
          <w:b/>
          <w:szCs w:val="22"/>
        </w:rPr>
      </w:pPr>
      <w:r w:rsidRPr="00F94E56">
        <w:rPr>
          <w:rFonts w:cs="Arial"/>
          <w:b/>
          <w:szCs w:val="22"/>
        </w:rPr>
        <w:lastRenderedPageBreak/>
        <w:t>Question 1</w:t>
      </w:r>
      <w:r w:rsidR="00E85061">
        <w:rPr>
          <w:rFonts w:cs="Arial"/>
          <w:b/>
          <w:szCs w:val="22"/>
        </w:rPr>
        <w:t>4</w:t>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t xml:space="preserve">         </w:t>
      </w:r>
      <w:r w:rsidRPr="00F94E56">
        <w:rPr>
          <w:rFonts w:cs="Arial"/>
          <w:b/>
          <w:szCs w:val="22"/>
        </w:rPr>
        <w:tab/>
      </w:r>
      <w:r w:rsidRPr="00F94E56">
        <w:rPr>
          <w:rFonts w:cs="Arial"/>
          <w:b/>
          <w:szCs w:val="22"/>
        </w:rPr>
        <w:tab/>
      </w:r>
      <w:r>
        <w:rPr>
          <w:rFonts w:cs="Arial"/>
          <w:b/>
          <w:szCs w:val="22"/>
        </w:rPr>
        <w:tab/>
      </w:r>
      <w:r w:rsidRPr="00F94E56">
        <w:rPr>
          <w:rFonts w:cs="Arial"/>
          <w:b/>
          <w:szCs w:val="22"/>
        </w:rPr>
        <w:t>(1</w:t>
      </w:r>
      <w:r w:rsidR="0066717B">
        <w:rPr>
          <w:rFonts w:cs="Arial"/>
          <w:b/>
          <w:szCs w:val="22"/>
        </w:rPr>
        <w:t>6</w:t>
      </w:r>
      <w:r w:rsidRPr="00F94E56">
        <w:rPr>
          <w:rFonts w:cs="Arial"/>
          <w:b/>
          <w:szCs w:val="22"/>
        </w:rPr>
        <w:t xml:space="preserve"> marks)</w:t>
      </w:r>
    </w:p>
    <w:p w14:paraId="4F22DFBA" w14:textId="77777777" w:rsidR="00351E79" w:rsidRPr="00F94E56" w:rsidRDefault="00351E79" w:rsidP="002F399D">
      <w:pPr>
        <w:jc w:val="both"/>
        <w:rPr>
          <w:rFonts w:cs="Arial"/>
          <w:szCs w:val="22"/>
        </w:rPr>
      </w:pPr>
    </w:p>
    <w:p w14:paraId="07EDB0B9" w14:textId="30A58BAE" w:rsidR="00351E79" w:rsidRPr="00F94E56" w:rsidRDefault="00247380" w:rsidP="002F399D">
      <w:pPr>
        <w:jc w:val="both"/>
        <w:rPr>
          <w:rFonts w:cs="Arial"/>
          <w:szCs w:val="22"/>
        </w:rPr>
      </w:pPr>
      <w:r w:rsidRPr="00F94E56">
        <w:rPr>
          <w:rFonts w:cs="Arial"/>
          <w:szCs w:val="22"/>
        </w:rPr>
        <w:t xml:space="preserve">A 4.00 m long 10.0 kg ladder of uniform mass is resting against </w:t>
      </w:r>
      <w:r w:rsidRPr="009C5191">
        <w:rPr>
          <w:rFonts w:cs="Arial"/>
          <w:szCs w:val="22"/>
        </w:rPr>
        <w:t>frictionless wall such that the reaction force acting on the ladder from the wall is perpendicular to the wall</w:t>
      </w:r>
      <w:r>
        <w:rPr>
          <w:rFonts w:cs="Arial"/>
          <w:szCs w:val="22"/>
        </w:rPr>
        <w:t>. The</w:t>
      </w:r>
      <w:r w:rsidRPr="00F94E56">
        <w:rPr>
          <w:rFonts w:cs="Arial"/>
          <w:szCs w:val="22"/>
        </w:rPr>
        <w:t xml:space="preserve"> </w:t>
      </w:r>
      <w:r>
        <w:rPr>
          <w:rFonts w:cs="Arial"/>
          <w:szCs w:val="22"/>
        </w:rPr>
        <w:t>f</w:t>
      </w:r>
      <w:r w:rsidR="008F01D3">
        <w:rPr>
          <w:rFonts w:cs="Arial"/>
          <w:szCs w:val="22"/>
        </w:rPr>
        <w:t>oo</w:t>
      </w:r>
      <w:r>
        <w:rPr>
          <w:rFonts w:cs="Arial"/>
          <w:szCs w:val="22"/>
        </w:rPr>
        <w:t>t of the ladder</w:t>
      </w:r>
      <w:r w:rsidRPr="00F94E56">
        <w:rPr>
          <w:rFonts w:cs="Arial"/>
          <w:szCs w:val="22"/>
        </w:rPr>
        <w:t xml:space="preserve"> </w:t>
      </w:r>
      <w:r w:rsidR="008F01D3">
        <w:rPr>
          <w:rFonts w:cs="Arial"/>
          <w:szCs w:val="22"/>
        </w:rPr>
        <w:t>is</w:t>
      </w:r>
      <w:r w:rsidRPr="00F94E56">
        <w:rPr>
          <w:rFonts w:cs="Arial"/>
          <w:szCs w:val="22"/>
        </w:rPr>
        <w:t xml:space="preserve"> 1.70 m away from the wall.</w:t>
      </w:r>
      <w:r w:rsidRPr="00F94E56">
        <w:rPr>
          <w:rFonts w:cs="Arial"/>
          <w:szCs w:val="22"/>
        </w:rPr>
        <w:tab/>
      </w:r>
      <w:r w:rsidR="00351E79" w:rsidRPr="00F94E56">
        <w:rPr>
          <w:rFonts w:cs="Arial"/>
          <w:szCs w:val="22"/>
        </w:rPr>
        <w:tab/>
      </w:r>
      <w:r w:rsidR="00351E79" w:rsidRPr="00F94E56">
        <w:rPr>
          <w:rFonts w:cs="Arial"/>
          <w:szCs w:val="22"/>
        </w:rPr>
        <w:tab/>
      </w:r>
      <w:r w:rsidR="00351E79" w:rsidRPr="00F94E56">
        <w:rPr>
          <w:rFonts w:cs="Arial"/>
          <w:szCs w:val="22"/>
        </w:rPr>
        <w:tab/>
      </w:r>
    </w:p>
    <w:p w14:paraId="44A16DFE" w14:textId="6FACA30C" w:rsidR="00351E79" w:rsidRPr="00F94E56" w:rsidRDefault="00351E79" w:rsidP="00351E79">
      <w:pPr>
        <w:rPr>
          <w:rFonts w:cs="Arial"/>
          <w:szCs w:val="22"/>
        </w:rPr>
      </w:pPr>
    </w:p>
    <w:p w14:paraId="00057960" w14:textId="6CE11337" w:rsidR="00351E79" w:rsidRPr="00F94E56" w:rsidRDefault="00351E79" w:rsidP="00351E79">
      <w:pPr>
        <w:rPr>
          <w:rFonts w:cs="Arial"/>
          <w:szCs w:val="22"/>
        </w:rPr>
      </w:pPr>
      <w:r w:rsidRPr="00F94E56">
        <w:rPr>
          <w:rFonts w:cs="Arial"/>
          <w:szCs w:val="22"/>
        </w:rPr>
        <w:t>(a)</w:t>
      </w:r>
      <w:r w:rsidRPr="00F94E56">
        <w:rPr>
          <w:rFonts w:cs="Arial"/>
          <w:szCs w:val="22"/>
        </w:rPr>
        <w:tab/>
        <w:t xml:space="preserve">Calculate the Reaction Force at the wall. </w:t>
      </w:r>
    </w:p>
    <w:p w14:paraId="6D0E1204" w14:textId="1CEF1E98" w:rsidR="00351E79" w:rsidRPr="00F94E56" w:rsidRDefault="00351E79" w:rsidP="004E05FF">
      <w:pPr>
        <w:jc w:val="right"/>
        <w:rPr>
          <w:rFonts w:cs="Arial"/>
          <w:szCs w:val="22"/>
        </w:rPr>
      </w:pPr>
      <w:r w:rsidRPr="00F94E56">
        <w:rPr>
          <w:rFonts w:cs="Arial"/>
          <w:szCs w:val="22"/>
        </w:rPr>
        <w:t>(</w:t>
      </w:r>
      <w:r w:rsidR="0066717B">
        <w:rPr>
          <w:rFonts w:cs="Arial"/>
          <w:szCs w:val="22"/>
        </w:rPr>
        <w:t>5</w:t>
      </w:r>
      <w:r w:rsidRPr="00F94E56">
        <w:rPr>
          <w:rFonts w:cs="Arial"/>
          <w:szCs w:val="22"/>
        </w:rPr>
        <w:t xml:space="preserve"> marks)</w:t>
      </w:r>
    </w:p>
    <w:p w14:paraId="4FD621DC" w14:textId="35580DCB" w:rsidR="00351E79" w:rsidRPr="00F94E56" w:rsidRDefault="00351E79" w:rsidP="00351E79">
      <w:pPr>
        <w:rPr>
          <w:rFonts w:cs="Arial"/>
          <w:szCs w:val="22"/>
        </w:rPr>
      </w:pPr>
    </w:p>
    <w:p w14:paraId="64DDC6AB" w14:textId="41333A7F" w:rsidR="00351E79" w:rsidRPr="00F94E56" w:rsidRDefault="00AF2C79" w:rsidP="00351E79">
      <w:pPr>
        <w:rPr>
          <w:rFonts w:cs="Arial"/>
          <w:szCs w:val="22"/>
        </w:rPr>
      </w:pPr>
      <w:r>
        <w:rPr>
          <w:rFonts w:cs="Arial"/>
          <w:noProof/>
          <w:szCs w:val="22"/>
          <w:lang w:val="en-AU" w:eastAsia="en-AU"/>
        </w:rPr>
        <mc:AlternateContent>
          <mc:Choice Requires="wpg">
            <w:drawing>
              <wp:anchor distT="0" distB="0" distL="114300" distR="114300" simplePos="0" relativeHeight="251609088" behindDoc="0" locked="0" layoutInCell="1" allowOverlap="1" wp14:anchorId="1375D741" wp14:editId="003B5025">
                <wp:simplePos x="0" y="0"/>
                <wp:positionH relativeFrom="margin">
                  <wp:posOffset>4427324</wp:posOffset>
                </wp:positionH>
                <wp:positionV relativeFrom="paragraph">
                  <wp:posOffset>133024</wp:posOffset>
                </wp:positionV>
                <wp:extent cx="1718735" cy="3086331"/>
                <wp:effectExtent l="0" t="0" r="15240" b="0"/>
                <wp:wrapNone/>
                <wp:docPr id="682" name="Group 682"/>
                <wp:cNvGraphicFramePr/>
                <a:graphic xmlns:a="http://schemas.openxmlformats.org/drawingml/2006/main">
                  <a:graphicData uri="http://schemas.microsoft.com/office/word/2010/wordprocessingGroup">
                    <wpg:wgp>
                      <wpg:cNvGrpSpPr/>
                      <wpg:grpSpPr>
                        <a:xfrm>
                          <a:off x="0" y="0"/>
                          <a:ext cx="1718735" cy="3086331"/>
                          <a:chOff x="0" y="109151"/>
                          <a:chExt cx="1778198" cy="3732517"/>
                        </a:xfrm>
                      </wpg:grpSpPr>
                      <wpg:grpSp>
                        <wpg:cNvPr id="452" name="Group 452"/>
                        <wpg:cNvGrpSpPr/>
                        <wpg:grpSpPr>
                          <a:xfrm>
                            <a:off x="0" y="109151"/>
                            <a:ext cx="1778198" cy="3732517"/>
                            <a:chOff x="807522" y="109151"/>
                            <a:chExt cx="1778198" cy="3732517"/>
                          </a:xfrm>
                        </wpg:grpSpPr>
                        <wpg:grpSp>
                          <wpg:cNvPr id="254" name="Group 254"/>
                          <wpg:cNvGrpSpPr/>
                          <wpg:grpSpPr>
                            <a:xfrm>
                              <a:off x="807522" y="109151"/>
                              <a:ext cx="1778198" cy="3674614"/>
                              <a:chOff x="2107870" y="109151"/>
                              <a:chExt cx="1778198" cy="3674614"/>
                            </a:xfrm>
                          </wpg:grpSpPr>
                          <wps:wsp>
                            <wps:cNvPr id="255" name="Rounded Rectangle 57"/>
                            <wps:cNvSpPr/>
                            <wps:spPr>
                              <a:xfrm>
                                <a:off x="3396368" y="109151"/>
                                <a:ext cx="380941" cy="3660525"/>
                              </a:xfrm>
                              <a:prstGeom prst="roundRect">
                                <a:avLst/>
                              </a:prstGeom>
                              <a:blipFill>
                                <a:blip r:embed="rId18">
                                  <a:grayscl/>
                                </a:blip>
                                <a:tile tx="0" ty="0" sx="100000" sy="100000" flip="none" algn="tl"/>
                              </a:blip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Straight Connector 448"/>
                            <wps:cNvCnPr/>
                            <wps:spPr>
                              <a:xfrm flipH="1" flipV="1">
                                <a:off x="2107870" y="3769677"/>
                                <a:ext cx="1778198" cy="14088"/>
                              </a:xfrm>
                              <a:prstGeom prst="line">
                                <a:avLst/>
                              </a:prstGeom>
                              <a:ln/>
                            </wps:spPr>
                            <wps:style>
                              <a:lnRef idx="1">
                                <a:schemeClr val="dk1"/>
                              </a:lnRef>
                              <a:fillRef idx="0">
                                <a:schemeClr val="dk1"/>
                              </a:fillRef>
                              <a:effectRef idx="0">
                                <a:schemeClr val="dk1"/>
                              </a:effectRef>
                              <a:fontRef idx="minor">
                                <a:schemeClr val="tx1"/>
                              </a:fontRef>
                            </wps:style>
                            <wps:bodyPr/>
                          </wps:wsp>
                        </wpg:grpSp>
                        <wps:wsp>
                          <wps:cNvPr id="451" name="Rectangle 451"/>
                          <wps:cNvSpPr/>
                          <wps:spPr>
                            <a:xfrm rot="1296856">
                              <a:off x="1503713" y="700644"/>
                              <a:ext cx="100941" cy="3141024"/>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3" name="Rectangle: Rounded Corners 453"/>
                        <wps:cNvSpPr/>
                        <wps:spPr>
                          <a:xfrm>
                            <a:off x="51984" y="3619823"/>
                            <a:ext cx="243444" cy="148442"/>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0F254" id="Group 682" o:spid="_x0000_s1026" style="position:absolute;margin-left:348.6pt;margin-top:10.45pt;width:135.35pt;height:243pt;z-index:251729920;mso-position-horizontal-relative:margin;mso-width-relative:margin;mso-height-relative:margin" coordorigin=",1091" coordsize="17781,37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">
                <v:group id="Group 452" o:spid="_x0000_s1027" style="position:absolute;top:1091;width:17781;height:37325" coordorigin="8075,1091" coordsize="17781,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254" o:spid="_x0000_s1028" style="position:absolute;left:8075;top:1091;width:17782;height:36746" coordorigin="21078,1091" coordsize="17781,3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oundrect id="Rounded Rectangle 57" o:spid="_x0000_s1029" style="position:absolute;left:33963;top:1091;width:3810;height:366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" strokecolor="#7f5f00 [1607]" strokeweight="1pt">
                      <v:fill r:id="rId19" o:title="" recolor="t" rotate="t" type="tile"/>
                      <v:stroke joinstyle="miter"/>
                      <v:imagedata grayscale="t"/>
                    </v:roundrect>
                    <v:line id="Straight Connector 448" o:spid="_x0000_s1030" style="position:absolute;flip:x y;visibility:visible;mso-wrap-style:square" from="21078,37696" to="38860,3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" strokecolor="black [3200]" strokeweight=".5pt">
                      <v:stroke joinstyle="miter"/>
                    </v:line>
                  </v:group>
                  <v:rect id="Rectangle 451" o:spid="_x0000_s1031" style="position:absolute;left:15037;top:7006;width:1009;height:31410;rotation:14165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" fillcolor="#555 [2160]" strokecolor="black [3200]" strokeweight=".5pt">
                    <v:fill color2="#313131 [2608]" rotate="t" colors="0 #9b9b9b;.5 #8e8e8e;1 #797979" focus="100%" type="gradient">
                      <o:fill v:ext="view" type="gradientUnscaled"/>
                    </v:fill>
                  </v:rect>
                </v:group>
                <v:roundrect id="Rectangle: Rounded Corners 453" o:spid="_x0000_s1032" style="position:absolute;left:519;top:36198;width:2435;height:14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" fillcolor="#101010 [3024]" strokecolor="black [3200]" strokeweight=".5pt">
                  <v:fill color2="black [3168]" rotate="t" colors="0 #454545;.5 black;1 black" focus="100%" type="gradient">
                    <o:fill v:ext="view" type="gradientUnscaled"/>
                  </v:fill>
                  <v:stroke joinstyle="miter"/>
                </v:roundrect>
                <w10:wrap anchorx="margin"/>
              </v:group>
            </w:pict>
          </mc:Fallback>
        </mc:AlternateContent>
      </w:r>
    </w:p>
    <w:p w14:paraId="2B1B6E7B" w14:textId="5E60C35A" w:rsidR="00351E79" w:rsidRPr="00F94E56" w:rsidRDefault="00351E79" w:rsidP="00351E79">
      <w:pPr>
        <w:rPr>
          <w:rFonts w:cs="Arial"/>
          <w:szCs w:val="22"/>
        </w:rPr>
      </w:pPr>
    </w:p>
    <w:p w14:paraId="566A2EC9" w14:textId="6ABFDE0C" w:rsidR="00351E79" w:rsidRPr="00F94E56" w:rsidRDefault="00351E79" w:rsidP="00351E79">
      <w:pPr>
        <w:rPr>
          <w:rFonts w:cs="Arial"/>
          <w:szCs w:val="22"/>
        </w:rPr>
      </w:pPr>
    </w:p>
    <w:p w14:paraId="4291C783" w14:textId="255A8B97" w:rsidR="00351E79" w:rsidRPr="00F94E56" w:rsidRDefault="00351E79" w:rsidP="00351E79">
      <w:pPr>
        <w:rPr>
          <w:rFonts w:cs="Arial"/>
          <w:szCs w:val="22"/>
        </w:rPr>
      </w:pPr>
    </w:p>
    <w:p w14:paraId="6D9FB50B" w14:textId="77777777" w:rsidR="00351E79" w:rsidRPr="00F94E56" w:rsidRDefault="00351E79" w:rsidP="00351E79">
      <w:pPr>
        <w:rPr>
          <w:rFonts w:cs="Arial"/>
          <w:szCs w:val="22"/>
        </w:rPr>
      </w:pPr>
    </w:p>
    <w:p w14:paraId="22F159A3" w14:textId="77777777" w:rsidR="00351E79" w:rsidRPr="00F94E56" w:rsidRDefault="00351E79" w:rsidP="00351E79">
      <w:pPr>
        <w:rPr>
          <w:rFonts w:cs="Arial"/>
          <w:szCs w:val="22"/>
        </w:rPr>
      </w:pPr>
    </w:p>
    <w:p w14:paraId="200898C2" w14:textId="77777777" w:rsidR="00351E79" w:rsidRPr="00F94E56" w:rsidRDefault="00351E79" w:rsidP="00351E79">
      <w:pPr>
        <w:rPr>
          <w:rFonts w:cs="Arial"/>
          <w:szCs w:val="22"/>
        </w:rPr>
      </w:pPr>
    </w:p>
    <w:p w14:paraId="04D91C74" w14:textId="77777777" w:rsidR="00351E79" w:rsidRPr="00F94E56" w:rsidRDefault="00351E79" w:rsidP="00351E79">
      <w:pPr>
        <w:rPr>
          <w:rFonts w:cs="Arial"/>
          <w:szCs w:val="22"/>
        </w:rPr>
      </w:pPr>
    </w:p>
    <w:p w14:paraId="182536AE" w14:textId="77777777" w:rsidR="00351E79" w:rsidRPr="00F94E56" w:rsidRDefault="00351E79" w:rsidP="00351E79">
      <w:pPr>
        <w:rPr>
          <w:rFonts w:cs="Arial"/>
          <w:szCs w:val="22"/>
        </w:rPr>
      </w:pPr>
    </w:p>
    <w:p w14:paraId="66AF6EF3" w14:textId="77777777" w:rsidR="00351E79" w:rsidRPr="00F94E56" w:rsidRDefault="00351E79" w:rsidP="00351E79">
      <w:pPr>
        <w:rPr>
          <w:rFonts w:cs="Arial"/>
          <w:szCs w:val="22"/>
        </w:rPr>
      </w:pPr>
    </w:p>
    <w:p w14:paraId="734053E4" w14:textId="77777777" w:rsidR="00351E79" w:rsidRPr="00F94E56" w:rsidRDefault="00351E79" w:rsidP="00351E79">
      <w:pPr>
        <w:rPr>
          <w:rFonts w:cs="Arial"/>
          <w:szCs w:val="22"/>
        </w:rPr>
      </w:pPr>
    </w:p>
    <w:p w14:paraId="05DF3616" w14:textId="77777777" w:rsidR="00351E79" w:rsidRPr="00F94E56" w:rsidRDefault="00351E79" w:rsidP="00351E79">
      <w:pPr>
        <w:rPr>
          <w:rFonts w:cs="Arial"/>
          <w:szCs w:val="22"/>
        </w:rPr>
      </w:pPr>
    </w:p>
    <w:p w14:paraId="012153AF" w14:textId="5A394957" w:rsidR="00351E79" w:rsidRPr="00F94E56" w:rsidRDefault="00351E79" w:rsidP="00351E79">
      <w:pPr>
        <w:rPr>
          <w:rFonts w:cs="Arial"/>
          <w:szCs w:val="22"/>
        </w:rPr>
      </w:pPr>
    </w:p>
    <w:p w14:paraId="76940DE7" w14:textId="5EB319EE" w:rsidR="00351E79" w:rsidRDefault="00351E79" w:rsidP="00351E79">
      <w:pPr>
        <w:rPr>
          <w:rFonts w:cs="Arial"/>
          <w:szCs w:val="22"/>
        </w:rPr>
      </w:pPr>
    </w:p>
    <w:p w14:paraId="17F6A84A" w14:textId="77777777" w:rsidR="000370A2" w:rsidRPr="00F94E56" w:rsidRDefault="000370A2" w:rsidP="00351E79">
      <w:pPr>
        <w:rPr>
          <w:rFonts w:cs="Arial"/>
          <w:szCs w:val="22"/>
        </w:rPr>
      </w:pPr>
    </w:p>
    <w:p w14:paraId="28E65301" w14:textId="77777777" w:rsidR="00351E79" w:rsidRPr="00F94E56" w:rsidRDefault="00351E79" w:rsidP="00351E79">
      <w:pPr>
        <w:rPr>
          <w:rFonts w:cs="Arial"/>
          <w:szCs w:val="22"/>
        </w:rPr>
      </w:pPr>
    </w:p>
    <w:p w14:paraId="270B0496" w14:textId="77777777" w:rsidR="00351E79" w:rsidRPr="00F94E56" w:rsidRDefault="00351E79" w:rsidP="00351E79">
      <w:pPr>
        <w:rPr>
          <w:rFonts w:cs="Arial"/>
          <w:szCs w:val="22"/>
        </w:rPr>
      </w:pPr>
    </w:p>
    <w:p w14:paraId="6CBBC34F" w14:textId="77777777" w:rsidR="00351E79" w:rsidRPr="00F94E56" w:rsidRDefault="00351E79" w:rsidP="00351E79">
      <w:pPr>
        <w:rPr>
          <w:rFonts w:cs="Arial"/>
          <w:szCs w:val="22"/>
        </w:rPr>
      </w:pPr>
    </w:p>
    <w:p w14:paraId="7A409F36" w14:textId="3220CBD0" w:rsidR="00351E79" w:rsidRDefault="00351E79" w:rsidP="00351E79">
      <w:pPr>
        <w:rPr>
          <w:rFonts w:cs="Arial"/>
          <w:szCs w:val="22"/>
        </w:rPr>
      </w:pPr>
    </w:p>
    <w:p w14:paraId="2F37A96E" w14:textId="056BA3A7" w:rsidR="00351E79" w:rsidRDefault="00351E79" w:rsidP="00351E79">
      <w:pPr>
        <w:rPr>
          <w:rFonts w:cs="Arial"/>
          <w:szCs w:val="22"/>
        </w:rPr>
      </w:pPr>
    </w:p>
    <w:p w14:paraId="1C28E204" w14:textId="77777777" w:rsidR="00351E79" w:rsidRDefault="00351E79" w:rsidP="00351E79">
      <w:pPr>
        <w:rPr>
          <w:rFonts w:cs="Arial"/>
          <w:szCs w:val="22"/>
        </w:rPr>
      </w:pPr>
    </w:p>
    <w:p w14:paraId="0E4B0F3D" w14:textId="77777777" w:rsidR="00AF2C79" w:rsidRPr="00F94E56" w:rsidRDefault="00AF2C79" w:rsidP="00351E79">
      <w:pPr>
        <w:rPr>
          <w:rFonts w:cs="Arial"/>
          <w:szCs w:val="22"/>
        </w:rPr>
      </w:pPr>
    </w:p>
    <w:p w14:paraId="67736F9E" w14:textId="1A86D211" w:rsidR="00351E79" w:rsidRPr="00F94E56" w:rsidRDefault="00351E79" w:rsidP="002F399D">
      <w:pPr>
        <w:ind w:left="720" w:hanging="720"/>
        <w:jc w:val="both"/>
        <w:rPr>
          <w:rFonts w:cs="Arial"/>
          <w:szCs w:val="22"/>
        </w:rPr>
      </w:pPr>
      <w:r w:rsidRPr="00F94E56">
        <w:rPr>
          <w:rFonts w:cs="Arial"/>
          <w:szCs w:val="22"/>
        </w:rPr>
        <w:t>b)</w:t>
      </w:r>
      <w:r w:rsidRPr="00F94E56">
        <w:rPr>
          <w:rFonts w:cs="Arial"/>
          <w:szCs w:val="22"/>
        </w:rPr>
        <w:tab/>
      </w:r>
      <w:r w:rsidR="00032576">
        <w:t>Calculate the magnitude and direction of the total reaction force from the ground. This total reaction is the sum of Friction and Normal Force acting at this point</w:t>
      </w:r>
      <w:r w:rsidRPr="00F94E56">
        <w:rPr>
          <w:rFonts w:cs="Arial"/>
          <w:szCs w:val="22"/>
        </w:rPr>
        <w:t>.</w:t>
      </w:r>
    </w:p>
    <w:p w14:paraId="528DFB21" w14:textId="77777777" w:rsidR="00351E79" w:rsidRPr="00F94E56" w:rsidRDefault="00351E79" w:rsidP="00351E79">
      <w:pPr>
        <w:jc w:val="right"/>
        <w:rPr>
          <w:rFonts w:cs="Arial"/>
          <w:szCs w:val="22"/>
        </w:rPr>
      </w:pPr>
      <w:r w:rsidRPr="00F94E56">
        <w:rPr>
          <w:rFonts w:cs="Arial"/>
          <w:szCs w:val="22"/>
        </w:rPr>
        <w:t>(4 marks)</w:t>
      </w:r>
    </w:p>
    <w:p w14:paraId="2BE80F0F" w14:textId="77777777" w:rsidR="00351E79" w:rsidRPr="00F94E56" w:rsidRDefault="00351E79" w:rsidP="00351E79">
      <w:pPr>
        <w:rPr>
          <w:rFonts w:cs="Arial"/>
          <w:szCs w:val="22"/>
        </w:rPr>
      </w:pPr>
    </w:p>
    <w:p w14:paraId="009685C6" w14:textId="77777777" w:rsidR="00351E79" w:rsidRPr="00F94E56" w:rsidRDefault="00351E79" w:rsidP="00351E79">
      <w:pPr>
        <w:rPr>
          <w:rFonts w:cs="Arial"/>
          <w:szCs w:val="22"/>
        </w:rPr>
      </w:pPr>
    </w:p>
    <w:p w14:paraId="2996AFCF" w14:textId="77777777" w:rsidR="00351E79" w:rsidRPr="00F94E56" w:rsidRDefault="00351E79" w:rsidP="00351E79">
      <w:pPr>
        <w:rPr>
          <w:rFonts w:cs="Arial"/>
          <w:szCs w:val="22"/>
        </w:rPr>
      </w:pPr>
    </w:p>
    <w:p w14:paraId="14E3587E" w14:textId="77777777" w:rsidR="00351E79" w:rsidRPr="00F94E56" w:rsidRDefault="00351E79" w:rsidP="00351E79">
      <w:pPr>
        <w:rPr>
          <w:rFonts w:cs="Arial"/>
          <w:szCs w:val="22"/>
        </w:rPr>
      </w:pPr>
    </w:p>
    <w:p w14:paraId="70C692E7" w14:textId="77777777" w:rsidR="00351E79" w:rsidRPr="00F94E56" w:rsidRDefault="00351E79" w:rsidP="00351E79">
      <w:pPr>
        <w:rPr>
          <w:rFonts w:cs="Arial"/>
          <w:szCs w:val="22"/>
        </w:rPr>
      </w:pPr>
    </w:p>
    <w:p w14:paraId="0CFEA829" w14:textId="77777777" w:rsidR="00351E79" w:rsidRDefault="00351E79" w:rsidP="00351E79">
      <w:pPr>
        <w:rPr>
          <w:rFonts w:cs="Arial"/>
          <w:szCs w:val="22"/>
        </w:rPr>
      </w:pPr>
    </w:p>
    <w:p w14:paraId="2085EEE9" w14:textId="77777777" w:rsidR="00351E79" w:rsidRDefault="00351E79" w:rsidP="00351E79">
      <w:pPr>
        <w:rPr>
          <w:rFonts w:cs="Arial"/>
          <w:szCs w:val="22"/>
        </w:rPr>
      </w:pPr>
    </w:p>
    <w:p w14:paraId="4D2B1518" w14:textId="77777777" w:rsidR="00351E79" w:rsidRDefault="00351E79" w:rsidP="00351E79">
      <w:pPr>
        <w:rPr>
          <w:rFonts w:cs="Arial"/>
          <w:szCs w:val="22"/>
        </w:rPr>
      </w:pPr>
    </w:p>
    <w:p w14:paraId="08D51942" w14:textId="77777777" w:rsidR="00351E79" w:rsidRDefault="00351E79" w:rsidP="00351E79">
      <w:pPr>
        <w:rPr>
          <w:rFonts w:cs="Arial"/>
          <w:szCs w:val="22"/>
        </w:rPr>
      </w:pPr>
    </w:p>
    <w:p w14:paraId="72369CCA" w14:textId="77777777" w:rsidR="00351E79" w:rsidRDefault="00351E79" w:rsidP="00351E79">
      <w:pPr>
        <w:rPr>
          <w:rFonts w:cs="Arial"/>
          <w:szCs w:val="22"/>
        </w:rPr>
      </w:pPr>
    </w:p>
    <w:p w14:paraId="3429EAD8" w14:textId="77777777" w:rsidR="00351E79" w:rsidRPr="00F94E56" w:rsidRDefault="00351E79" w:rsidP="00351E79">
      <w:pPr>
        <w:rPr>
          <w:rFonts w:cs="Arial"/>
          <w:szCs w:val="22"/>
        </w:rPr>
      </w:pPr>
    </w:p>
    <w:p w14:paraId="472324E1" w14:textId="77777777" w:rsidR="00351E79" w:rsidRPr="00F94E56" w:rsidRDefault="00351E79" w:rsidP="00351E79">
      <w:pPr>
        <w:rPr>
          <w:rFonts w:cs="Arial"/>
          <w:szCs w:val="22"/>
        </w:rPr>
      </w:pPr>
    </w:p>
    <w:p w14:paraId="2A4A9F5C" w14:textId="77777777" w:rsidR="00351E79" w:rsidRPr="00F94E56" w:rsidRDefault="00351E79" w:rsidP="00351E79">
      <w:pPr>
        <w:rPr>
          <w:rFonts w:cs="Arial"/>
          <w:szCs w:val="22"/>
        </w:rPr>
      </w:pPr>
    </w:p>
    <w:p w14:paraId="0BD05B2D" w14:textId="77777777" w:rsidR="00351E79" w:rsidRPr="00F94E56" w:rsidRDefault="00351E79" w:rsidP="00351E79">
      <w:pPr>
        <w:rPr>
          <w:rFonts w:cs="Arial"/>
          <w:szCs w:val="22"/>
        </w:rPr>
      </w:pPr>
    </w:p>
    <w:p w14:paraId="53467D27" w14:textId="77777777" w:rsidR="00351E79" w:rsidRPr="00F94E56" w:rsidRDefault="00351E79" w:rsidP="00351E79">
      <w:pPr>
        <w:rPr>
          <w:rFonts w:cs="Arial"/>
          <w:szCs w:val="22"/>
        </w:rPr>
      </w:pPr>
    </w:p>
    <w:p w14:paraId="523C16A9" w14:textId="77777777" w:rsidR="00351E79" w:rsidRPr="00F94E56" w:rsidRDefault="00351E79" w:rsidP="00351E79">
      <w:pPr>
        <w:rPr>
          <w:rFonts w:cs="Arial"/>
          <w:szCs w:val="22"/>
        </w:rPr>
      </w:pPr>
    </w:p>
    <w:p w14:paraId="663E34E6" w14:textId="77777777" w:rsidR="00351E79" w:rsidRPr="00F94E56" w:rsidRDefault="00351E79" w:rsidP="00351E79">
      <w:pPr>
        <w:rPr>
          <w:rFonts w:cs="Arial"/>
          <w:szCs w:val="22"/>
        </w:rPr>
      </w:pPr>
    </w:p>
    <w:p w14:paraId="7B803DC8" w14:textId="77777777" w:rsidR="00351E79" w:rsidRPr="00F94E56" w:rsidRDefault="00351E79" w:rsidP="00351E79">
      <w:pPr>
        <w:rPr>
          <w:rFonts w:cs="Arial"/>
          <w:szCs w:val="22"/>
        </w:rPr>
      </w:pPr>
    </w:p>
    <w:p w14:paraId="01CF26E2" w14:textId="77777777" w:rsidR="00351E79" w:rsidRPr="00F94E56" w:rsidRDefault="00351E79" w:rsidP="00351E79">
      <w:pPr>
        <w:rPr>
          <w:rFonts w:cs="Arial"/>
          <w:szCs w:val="22"/>
        </w:rPr>
      </w:pPr>
    </w:p>
    <w:p w14:paraId="03135E15" w14:textId="77777777" w:rsidR="00351E79" w:rsidRPr="00F94E56" w:rsidRDefault="00351E79" w:rsidP="00351E79">
      <w:pPr>
        <w:rPr>
          <w:rFonts w:cs="Arial"/>
          <w:szCs w:val="22"/>
        </w:rPr>
      </w:pPr>
    </w:p>
    <w:p w14:paraId="190D0507" w14:textId="77777777" w:rsidR="00351E79" w:rsidRPr="00F94E56" w:rsidRDefault="00351E79" w:rsidP="00351E79">
      <w:pPr>
        <w:rPr>
          <w:rFonts w:cs="Arial"/>
          <w:szCs w:val="22"/>
        </w:rPr>
      </w:pPr>
    </w:p>
    <w:p w14:paraId="2386AD44" w14:textId="40317892" w:rsidR="000370A2" w:rsidRDefault="000370A2">
      <w:pPr>
        <w:rPr>
          <w:rFonts w:cs="Arial"/>
          <w:szCs w:val="22"/>
        </w:rPr>
      </w:pPr>
      <w:r>
        <w:rPr>
          <w:rFonts w:cs="Arial"/>
          <w:szCs w:val="22"/>
        </w:rPr>
        <w:br w:type="page"/>
      </w:r>
    </w:p>
    <w:p w14:paraId="35D2F553" w14:textId="77777777" w:rsidR="00351E79" w:rsidRPr="00F94E56" w:rsidRDefault="00351E79" w:rsidP="002F399D">
      <w:pPr>
        <w:ind w:left="720" w:hanging="720"/>
        <w:jc w:val="both"/>
        <w:rPr>
          <w:rFonts w:cs="Arial"/>
          <w:szCs w:val="22"/>
        </w:rPr>
      </w:pPr>
      <w:r w:rsidRPr="00F94E56">
        <w:rPr>
          <w:rFonts w:cs="Arial"/>
          <w:szCs w:val="22"/>
        </w:rPr>
        <w:lastRenderedPageBreak/>
        <w:t>An 80.0 kg worker begins climbing the ladder. Suppose the maximum frictional force that the feet</w:t>
      </w:r>
    </w:p>
    <w:p w14:paraId="791A4E36" w14:textId="3C0D025F" w:rsidR="00351E79" w:rsidRPr="00F94E56" w:rsidRDefault="00351E79" w:rsidP="002F399D">
      <w:pPr>
        <w:ind w:left="720" w:hanging="720"/>
        <w:jc w:val="both"/>
        <w:rPr>
          <w:rFonts w:cs="Arial"/>
          <w:szCs w:val="22"/>
        </w:rPr>
      </w:pPr>
      <w:r w:rsidRPr="00F94E56">
        <w:rPr>
          <w:rFonts w:cs="Arial"/>
          <w:szCs w:val="22"/>
        </w:rPr>
        <w:t xml:space="preserve">of the ladder can </w:t>
      </w:r>
      <w:r w:rsidR="009F6C40">
        <w:rPr>
          <w:rFonts w:cs="Arial"/>
          <w:szCs w:val="22"/>
        </w:rPr>
        <w:t>provide</w:t>
      </w:r>
      <w:r w:rsidRPr="00F94E56">
        <w:rPr>
          <w:rFonts w:cs="Arial"/>
          <w:szCs w:val="22"/>
        </w:rPr>
        <w:t xml:space="preserve"> is 2.00 x10</w:t>
      </w:r>
      <w:r w:rsidRPr="00F94E56">
        <w:rPr>
          <w:rFonts w:cs="Arial"/>
          <w:szCs w:val="22"/>
          <w:vertAlign w:val="superscript"/>
        </w:rPr>
        <w:t>2</w:t>
      </w:r>
      <w:r w:rsidRPr="00F94E56">
        <w:rPr>
          <w:rFonts w:cs="Arial"/>
          <w:szCs w:val="22"/>
        </w:rPr>
        <w:t xml:space="preserve"> N. </w:t>
      </w:r>
    </w:p>
    <w:p w14:paraId="01375E63" w14:textId="77777777" w:rsidR="00351E79" w:rsidRPr="00F94E56" w:rsidRDefault="00351E79" w:rsidP="00351E79">
      <w:pPr>
        <w:ind w:left="720" w:hanging="720"/>
        <w:rPr>
          <w:rFonts w:cs="Arial"/>
          <w:szCs w:val="22"/>
        </w:rPr>
      </w:pPr>
    </w:p>
    <w:p w14:paraId="03757B28" w14:textId="69DB80F5" w:rsidR="00351E79" w:rsidRPr="00F94E56" w:rsidRDefault="00351E79" w:rsidP="000370A2">
      <w:pPr>
        <w:tabs>
          <w:tab w:val="left" w:pos="8820"/>
        </w:tabs>
        <w:ind w:left="720" w:hanging="720"/>
        <w:jc w:val="both"/>
        <w:rPr>
          <w:rFonts w:cs="Arial"/>
          <w:szCs w:val="22"/>
        </w:rPr>
      </w:pPr>
      <w:r w:rsidRPr="00F94E56">
        <w:rPr>
          <w:rFonts w:cs="Arial"/>
          <w:szCs w:val="22"/>
        </w:rPr>
        <w:t>(c)</w:t>
      </w:r>
      <w:r w:rsidRPr="00F94E56">
        <w:rPr>
          <w:rFonts w:cs="Arial"/>
          <w:szCs w:val="22"/>
        </w:rPr>
        <w:tab/>
        <w:t xml:space="preserve">Calculate the maximum distance </w:t>
      </w:r>
      <w:r w:rsidR="004C7C4E">
        <w:rPr>
          <w:rFonts w:cs="Arial"/>
          <w:szCs w:val="22"/>
        </w:rPr>
        <w:t>along</w:t>
      </w:r>
      <w:r w:rsidRPr="00F94E56">
        <w:rPr>
          <w:rFonts w:cs="Arial"/>
          <w:szCs w:val="22"/>
        </w:rPr>
        <w:t xml:space="preserve"> the ladder</w:t>
      </w:r>
      <w:r w:rsidR="004C7C4E">
        <w:rPr>
          <w:rFonts w:cs="Arial"/>
          <w:szCs w:val="22"/>
        </w:rPr>
        <w:t xml:space="preserve"> from the base</w:t>
      </w:r>
      <w:r w:rsidRPr="00F94E56">
        <w:rPr>
          <w:rFonts w:cs="Arial"/>
          <w:szCs w:val="22"/>
        </w:rPr>
        <w:t xml:space="preserve"> that the worker could stand before the ladder begins to slip</w:t>
      </w:r>
      <w:r w:rsidR="000370A2">
        <w:rPr>
          <w:rFonts w:cs="Arial"/>
          <w:szCs w:val="22"/>
        </w:rPr>
        <w:t>.</w:t>
      </w:r>
      <w:r w:rsidR="000370A2">
        <w:rPr>
          <w:rFonts w:cs="Arial"/>
          <w:szCs w:val="22"/>
        </w:rPr>
        <w:tab/>
      </w:r>
      <w:r w:rsidRPr="00F94E56">
        <w:rPr>
          <w:rFonts w:cs="Arial"/>
          <w:szCs w:val="22"/>
        </w:rPr>
        <w:t>(4 marks)</w:t>
      </w:r>
    </w:p>
    <w:p w14:paraId="4D025C49" w14:textId="77777777" w:rsidR="00351E79" w:rsidRPr="00F94E56" w:rsidRDefault="00351E79" w:rsidP="00351E79">
      <w:pPr>
        <w:rPr>
          <w:rFonts w:cs="Arial"/>
          <w:szCs w:val="22"/>
        </w:rPr>
      </w:pPr>
    </w:p>
    <w:p w14:paraId="6E9B438B" w14:textId="77777777" w:rsidR="00351E79" w:rsidRPr="00F94E56" w:rsidRDefault="00351E79" w:rsidP="00351E79">
      <w:pPr>
        <w:rPr>
          <w:rFonts w:cs="Arial"/>
          <w:szCs w:val="22"/>
        </w:rPr>
      </w:pPr>
    </w:p>
    <w:p w14:paraId="557B2255" w14:textId="77777777" w:rsidR="00351E79" w:rsidRPr="00F94E56" w:rsidRDefault="00351E79" w:rsidP="00351E79">
      <w:pPr>
        <w:rPr>
          <w:rFonts w:cs="Arial"/>
          <w:szCs w:val="22"/>
        </w:rPr>
      </w:pPr>
    </w:p>
    <w:p w14:paraId="6FE0F403" w14:textId="77777777" w:rsidR="00351E79" w:rsidRPr="00F94E56" w:rsidRDefault="00351E79" w:rsidP="00351E79">
      <w:pPr>
        <w:rPr>
          <w:rFonts w:cs="Arial"/>
          <w:szCs w:val="22"/>
        </w:rPr>
      </w:pPr>
    </w:p>
    <w:p w14:paraId="23FE0ED4" w14:textId="77777777" w:rsidR="00351E79" w:rsidRPr="00F94E56" w:rsidRDefault="00351E79" w:rsidP="00351E79">
      <w:pPr>
        <w:rPr>
          <w:rFonts w:cs="Arial"/>
          <w:szCs w:val="22"/>
        </w:rPr>
      </w:pPr>
    </w:p>
    <w:p w14:paraId="648B98AE" w14:textId="77777777" w:rsidR="00351E79" w:rsidRPr="00F94E56" w:rsidRDefault="00351E79" w:rsidP="00351E79">
      <w:pPr>
        <w:rPr>
          <w:rFonts w:cs="Arial"/>
          <w:szCs w:val="22"/>
        </w:rPr>
      </w:pPr>
    </w:p>
    <w:p w14:paraId="5A6D37DB" w14:textId="77777777" w:rsidR="00351E79" w:rsidRPr="00F94E56" w:rsidRDefault="00351E79" w:rsidP="00351E79">
      <w:pPr>
        <w:rPr>
          <w:rFonts w:cs="Arial"/>
          <w:szCs w:val="22"/>
        </w:rPr>
      </w:pPr>
    </w:p>
    <w:p w14:paraId="2B04B4EF" w14:textId="77777777" w:rsidR="00351E79" w:rsidRPr="00F94E56" w:rsidRDefault="00351E79" w:rsidP="00351E79">
      <w:pPr>
        <w:rPr>
          <w:rFonts w:cs="Arial"/>
          <w:szCs w:val="22"/>
        </w:rPr>
      </w:pPr>
    </w:p>
    <w:p w14:paraId="6E9E0FA3" w14:textId="77777777" w:rsidR="00351E79" w:rsidRPr="00F94E56" w:rsidRDefault="00351E79" w:rsidP="00351E79">
      <w:pPr>
        <w:rPr>
          <w:rFonts w:cs="Arial"/>
          <w:szCs w:val="22"/>
        </w:rPr>
      </w:pPr>
    </w:p>
    <w:p w14:paraId="40CABFC0" w14:textId="77777777" w:rsidR="00351E79" w:rsidRPr="00F94E56" w:rsidRDefault="00351E79" w:rsidP="00351E79">
      <w:pPr>
        <w:rPr>
          <w:rFonts w:cs="Arial"/>
          <w:szCs w:val="22"/>
        </w:rPr>
      </w:pPr>
    </w:p>
    <w:p w14:paraId="3D2AF301" w14:textId="77777777" w:rsidR="00351E79" w:rsidRPr="00F94E56" w:rsidRDefault="00351E79" w:rsidP="00351E79">
      <w:pPr>
        <w:rPr>
          <w:rFonts w:cs="Arial"/>
          <w:szCs w:val="22"/>
        </w:rPr>
      </w:pPr>
    </w:p>
    <w:p w14:paraId="33B9476E" w14:textId="77777777" w:rsidR="00351E79" w:rsidRPr="00F94E56" w:rsidRDefault="00351E79" w:rsidP="00351E79">
      <w:pPr>
        <w:rPr>
          <w:rFonts w:cs="Arial"/>
          <w:szCs w:val="22"/>
        </w:rPr>
      </w:pPr>
    </w:p>
    <w:p w14:paraId="65F6072C" w14:textId="77777777" w:rsidR="00351E79" w:rsidRPr="00F94E56" w:rsidRDefault="00351E79" w:rsidP="00351E79">
      <w:pPr>
        <w:rPr>
          <w:rFonts w:cs="Arial"/>
          <w:szCs w:val="22"/>
        </w:rPr>
      </w:pPr>
    </w:p>
    <w:p w14:paraId="2A7E1660" w14:textId="77777777" w:rsidR="00351E79" w:rsidRPr="00F94E56" w:rsidRDefault="00351E79" w:rsidP="00351E79">
      <w:pPr>
        <w:rPr>
          <w:rFonts w:cs="Arial"/>
          <w:szCs w:val="22"/>
        </w:rPr>
      </w:pPr>
    </w:p>
    <w:p w14:paraId="422D3039" w14:textId="77777777" w:rsidR="00351E79" w:rsidRPr="00F94E56" w:rsidRDefault="00351E79" w:rsidP="00351E79">
      <w:pPr>
        <w:rPr>
          <w:rFonts w:cs="Arial"/>
          <w:szCs w:val="22"/>
        </w:rPr>
      </w:pPr>
    </w:p>
    <w:p w14:paraId="5A9FE242" w14:textId="77777777" w:rsidR="00351E79" w:rsidRPr="00F94E56" w:rsidRDefault="00351E79" w:rsidP="00351E79">
      <w:pPr>
        <w:rPr>
          <w:rFonts w:cs="Arial"/>
          <w:szCs w:val="22"/>
        </w:rPr>
      </w:pPr>
    </w:p>
    <w:p w14:paraId="42B7D8DD" w14:textId="77777777" w:rsidR="00351E79" w:rsidRPr="00F94E56" w:rsidRDefault="00351E79" w:rsidP="00351E79">
      <w:pPr>
        <w:rPr>
          <w:rFonts w:cs="Arial"/>
          <w:szCs w:val="22"/>
        </w:rPr>
      </w:pPr>
    </w:p>
    <w:p w14:paraId="22077CCA" w14:textId="77777777" w:rsidR="00351E79" w:rsidRPr="00F94E56" w:rsidRDefault="00351E79" w:rsidP="00351E79">
      <w:pPr>
        <w:rPr>
          <w:rFonts w:cs="Arial"/>
          <w:szCs w:val="22"/>
        </w:rPr>
      </w:pPr>
    </w:p>
    <w:p w14:paraId="144B1772" w14:textId="77777777" w:rsidR="00351E79" w:rsidRPr="00F94E56" w:rsidRDefault="00351E79" w:rsidP="00351E79">
      <w:pPr>
        <w:rPr>
          <w:rFonts w:cs="Arial"/>
          <w:szCs w:val="22"/>
        </w:rPr>
      </w:pPr>
    </w:p>
    <w:p w14:paraId="1FCF1D86" w14:textId="77777777" w:rsidR="00351E79" w:rsidRPr="00F94E56" w:rsidRDefault="00351E79" w:rsidP="00351E79">
      <w:pPr>
        <w:rPr>
          <w:rFonts w:cs="Arial"/>
          <w:szCs w:val="22"/>
        </w:rPr>
      </w:pPr>
    </w:p>
    <w:p w14:paraId="67AC5E7E" w14:textId="77777777" w:rsidR="00351E79" w:rsidRPr="00F94E56" w:rsidRDefault="00351E79" w:rsidP="00351E79">
      <w:pPr>
        <w:rPr>
          <w:rFonts w:cs="Arial"/>
          <w:szCs w:val="22"/>
        </w:rPr>
      </w:pPr>
    </w:p>
    <w:p w14:paraId="5AB1E62F" w14:textId="77777777" w:rsidR="00351E79" w:rsidRDefault="00351E79" w:rsidP="00351E79">
      <w:pPr>
        <w:rPr>
          <w:rFonts w:cs="Arial"/>
          <w:szCs w:val="22"/>
        </w:rPr>
      </w:pPr>
    </w:p>
    <w:p w14:paraId="75D86DD1" w14:textId="2DE9575A" w:rsidR="00351E79" w:rsidRDefault="00351E79" w:rsidP="00351E79">
      <w:pPr>
        <w:rPr>
          <w:rFonts w:cs="Arial"/>
          <w:szCs w:val="22"/>
        </w:rPr>
      </w:pPr>
    </w:p>
    <w:p w14:paraId="4859E46D" w14:textId="77777777" w:rsidR="00351E79" w:rsidRPr="00F94E56" w:rsidRDefault="00351E79" w:rsidP="00351E79">
      <w:pPr>
        <w:rPr>
          <w:rFonts w:cs="Arial"/>
          <w:szCs w:val="22"/>
        </w:rPr>
      </w:pPr>
    </w:p>
    <w:p w14:paraId="3B9D0A68" w14:textId="77777777" w:rsidR="00351E79" w:rsidRPr="00F94E56" w:rsidRDefault="00351E79" w:rsidP="00351E79">
      <w:pPr>
        <w:rPr>
          <w:rFonts w:cs="Arial"/>
          <w:szCs w:val="22"/>
        </w:rPr>
      </w:pPr>
    </w:p>
    <w:p w14:paraId="06546A75" w14:textId="4531DD62" w:rsidR="00351E79" w:rsidRDefault="00955534" w:rsidP="00251743">
      <w:pPr>
        <w:tabs>
          <w:tab w:val="left" w:pos="8820"/>
        </w:tabs>
        <w:ind w:left="720" w:hanging="720"/>
        <w:jc w:val="both"/>
        <w:rPr>
          <w:rFonts w:cs="Arial"/>
          <w:szCs w:val="22"/>
        </w:rPr>
      </w:pPr>
      <w:r>
        <w:rPr>
          <w:rFonts w:cs="Arial"/>
          <w:szCs w:val="22"/>
        </w:rPr>
        <w:t>(d</w:t>
      </w:r>
      <w:r w:rsidR="00351E79" w:rsidRPr="00F94E56">
        <w:rPr>
          <w:rFonts w:cs="Arial"/>
          <w:szCs w:val="22"/>
        </w:rPr>
        <w:t>)</w:t>
      </w:r>
      <w:r w:rsidR="00351E79" w:rsidRPr="00F94E56">
        <w:rPr>
          <w:rFonts w:cs="Arial"/>
          <w:szCs w:val="22"/>
        </w:rPr>
        <w:tab/>
      </w:r>
      <w:r w:rsidR="00710859" w:rsidRPr="00710859">
        <w:rPr>
          <w:rFonts w:cs="Arial"/>
          <w:szCs w:val="22"/>
        </w:rPr>
        <w:t xml:space="preserve">On the graph below, sketch on the y axis the value of the frictional force, as a function of the distance on the x axis. Indicate where the worker would be along the ladder before it slipped. Identify this point at which the ladder will slip in your sketch. </w:t>
      </w:r>
      <w:r w:rsidR="00710859" w:rsidRPr="00710859">
        <w:rPr>
          <w:szCs w:val="22"/>
        </w:rPr>
        <w:t>A spare graph is provided on the end of this Question/Answer booklet.</w:t>
      </w:r>
      <w:r w:rsidR="00251743">
        <w:rPr>
          <w:szCs w:val="22"/>
        </w:rPr>
        <w:tab/>
      </w:r>
      <w:r w:rsidR="00351E79" w:rsidRPr="00F94E56">
        <w:rPr>
          <w:rFonts w:cs="Arial"/>
          <w:szCs w:val="22"/>
        </w:rPr>
        <w:t>(3 marks)</w:t>
      </w:r>
    </w:p>
    <w:p w14:paraId="4B9DB1DA" w14:textId="77777777" w:rsidR="005831B9" w:rsidRPr="00F94E56" w:rsidRDefault="005831B9" w:rsidP="005831B9">
      <w:pPr>
        <w:jc w:val="right"/>
        <w:rPr>
          <w:rFonts w:cs="Arial"/>
          <w:szCs w:val="22"/>
        </w:rPr>
      </w:pPr>
    </w:p>
    <w:p w14:paraId="6F84B1FD" w14:textId="77777777" w:rsidR="00351E79" w:rsidRPr="00F94E56" w:rsidRDefault="00351E79" w:rsidP="00351E79">
      <w:pPr>
        <w:rPr>
          <w:rFonts w:cs="Arial"/>
          <w:szCs w:val="22"/>
        </w:rPr>
      </w:pPr>
    </w:p>
    <w:tbl>
      <w:tblPr>
        <w:tblW w:w="926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278"/>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351E79" w:rsidRPr="00F94E56" w14:paraId="60629C7E" w14:textId="77777777" w:rsidTr="006658E6">
        <w:trPr>
          <w:trHeight w:val="285"/>
          <w:jc w:val="center"/>
        </w:trPr>
        <w:tc>
          <w:tcPr>
            <w:tcW w:w="271" w:type="dxa"/>
            <w:shd w:val="clear" w:color="auto" w:fill="auto"/>
            <w:noWrap/>
            <w:vAlign w:val="bottom"/>
          </w:tcPr>
          <w:p w14:paraId="50AD2C8C" w14:textId="77777777" w:rsidR="00351E79" w:rsidRPr="00F94E56" w:rsidRDefault="00351E79" w:rsidP="006658E6">
            <w:pPr>
              <w:rPr>
                <w:rFonts w:cs="Arial"/>
                <w:szCs w:val="22"/>
              </w:rPr>
            </w:pPr>
            <w:bookmarkStart w:id="1" w:name="RANGE!A1:AF48"/>
            <w:r w:rsidRPr="00F94E56">
              <w:rPr>
                <w:rFonts w:cs="Arial"/>
                <w:szCs w:val="22"/>
              </w:rPr>
              <w:t> </w:t>
            </w:r>
            <w:bookmarkEnd w:id="1"/>
          </w:p>
        </w:tc>
        <w:tc>
          <w:tcPr>
            <w:tcW w:w="290" w:type="dxa"/>
            <w:shd w:val="clear" w:color="auto" w:fill="auto"/>
            <w:noWrap/>
            <w:vAlign w:val="bottom"/>
          </w:tcPr>
          <w:p w14:paraId="1E92D79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265A8C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1099E5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90CF9C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1D632C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167226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C9FE45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D08DC4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7F6E8C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64C1BF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0D9A34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859BEB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F78B1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49ED16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BD37E0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B95F1A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264BFA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E18583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FDB9F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ED4B74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187608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18EF72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4AB8FE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4BC150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E80058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062327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237C2B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035060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D35DCF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66AE21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D6FAD93" w14:textId="77777777" w:rsidR="00351E79" w:rsidRPr="00F94E56" w:rsidRDefault="00351E79" w:rsidP="006658E6">
            <w:pPr>
              <w:rPr>
                <w:rFonts w:cs="Arial"/>
                <w:szCs w:val="22"/>
              </w:rPr>
            </w:pPr>
            <w:r w:rsidRPr="00F94E56">
              <w:rPr>
                <w:rFonts w:cs="Arial"/>
                <w:szCs w:val="22"/>
              </w:rPr>
              <w:t> </w:t>
            </w:r>
          </w:p>
        </w:tc>
      </w:tr>
      <w:tr w:rsidR="00351E79" w:rsidRPr="00F94E56" w14:paraId="1278A52B" w14:textId="77777777" w:rsidTr="006658E6">
        <w:trPr>
          <w:trHeight w:val="285"/>
          <w:jc w:val="center"/>
        </w:trPr>
        <w:tc>
          <w:tcPr>
            <w:tcW w:w="271" w:type="dxa"/>
            <w:shd w:val="clear" w:color="auto" w:fill="auto"/>
            <w:noWrap/>
            <w:vAlign w:val="bottom"/>
          </w:tcPr>
          <w:p w14:paraId="421A818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DE856F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5CEE5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92F4FD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716268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7D19B0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F364BE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10A419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1824C6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EBA583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DD6604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437CBF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B98DCE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2608FC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D78555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C6E4C6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E762A4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404F8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C383CF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488D0C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FBE9A2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E2D33B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725FA6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705069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6DB4E7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65CE84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54760C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E58979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7BC923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842F6D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C04774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2611BE9" w14:textId="77777777" w:rsidR="00351E79" w:rsidRPr="00F94E56" w:rsidRDefault="00351E79" w:rsidP="006658E6">
            <w:pPr>
              <w:rPr>
                <w:rFonts w:cs="Arial"/>
                <w:szCs w:val="22"/>
              </w:rPr>
            </w:pPr>
            <w:r w:rsidRPr="00F94E56">
              <w:rPr>
                <w:rFonts w:cs="Arial"/>
                <w:szCs w:val="22"/>
              </w:rPr>
              <w:t> </w:t>
            </w:r>
          </w:p>
        </w:tc>
      </w:tr>
      <w:tr w:rsidR="00351E79" w:rsidRPr="00F94E56" w14:paraId="7459E367" w14:textId="77777777" w:rsidTr="006658E6">
        <w:trPr>
          <w:trHeight w:val="285"/>
          <w:jc w:val="center"/>
        </w:trPr>
        <w:tc>
          <w:tcPr>
            <w:tcW w:w="271" w:type="dxa"/>
            <w:shd w:val="clear" w:color="auto" w:fill="auto"/>
            <w:noWrap/>
            <w:vAlign w:val="bottom"/>
          </w:tcPr>
          <w:p w14:paraId="39652F4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9D3634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D9556C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2E764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27CF3F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EA8009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E2C04C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9C098F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CBA196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A6E133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BE3C35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BC936A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1423C9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51A84B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561DB2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62191B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0DF901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BA88DB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C507B0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8C3FD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D78F5F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480D1A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CF8EF0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4F6D22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BEA2B9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1981E7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3D4D14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6D972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54C0DB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1B6932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436F93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C034424" w14:textId="77777777" w:rsidR="00351E79" w:rsidRPr="00F94E56" w:rsidRDefault="00351E79" w:rsidP="006658E6">
            <w:pPr>
              <w:rPr>
                <w:rFonts w:cs="Arial"/>
                <w:szCs w:val="22"/>
              </w:rPr>
            </w:pPr>
            <w:r w:rsidRPr="00F94E56">
              <w:rPr>
                <w:rFonts w:cs="Arial"/>
                <w:szCs w:val="22"/>
              </w:rPr>
              <w:t> </w:t>
            </w:r>
          </w:p>
        </w:tc>
      </w:tr>
      <w:tr w:rsidR="00351E79" w:rsidRPr="00F94E56" w14:paraId="06F44F69" w14:textId="77777777" w:rsidTr="006658E6">
        <w:trPr>
          <w:trHeight w:val="285"/>
          <w:jc w:val="center"/>
        </w:trPr>
        <w:tc>
          <w:tcPr>
            <w:tcW w:w="271" w:type="dxa"/>
            <w:shd w:val="clear" w:color="auto" w:fill="auto"/>
            <w:noWrap/>
            <w:vAlign w:val="bottom"/>
          </w:tcPr>
          <w:p w14:paraId="3775EDD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231271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2B5981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B98721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25CA33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6EE087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4C7796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389126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C94A74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DE32EA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F81BC4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F2089B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E502BF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4B4621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72352B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129DC5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DF72B7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E4AFB4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D96891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31711E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71681C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57D148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A89F84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A05B4B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7F1FDC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9A0E74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CD6371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10B1C6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24C9E9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06CC92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86E46F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9A480F8" w14:textId="77777777" w:rsidR="00351E79" w:rsidRPr="00F94E56" w:rsidRDefault="00351E79" w:rsidP="006658E6">
            <w:pPr>
              <w:rPr>
                <w:rFonts w:cs="Arial"/>
                <w:szCs w:val="22"/>
              </w:rPr>
            </w:pPr>
            <w:r w:rsidRPr="00F94E56">
              <w:rPr>
                <w:rFonts w:cs="Arial"/>
                <w:szCs w:val="22"/>
              </w:rPr>
              <w:t> </w:t>
            </w:r>
          </w:p>
        </w:tc>
      </w:tr>
      <w:tr w:rsidR="00351E79" w:rsidRPr="00F94E56" w14:paraId="5CFF9795" w14:textId="77777777" w:rsidTr="006658E6">
        <w:trPr>
          <w:trHeight w:val="285"/>
          <w:jc w:val="center"/>
        </w:trPr>
        <w:tc>
          <w:tcPr>
            <w:tcW w:w="271" w:type="dxa"/>
            <w:shd w:val="clear" w:color="auto" w:fill="auto"/>
            <w:noWrap/>
            <w:vAlign w:val="bottom"/>
          </w:tcPr>
          <w:p w14:paraId="6597342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4B8A12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A0BE92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5FB703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A0D47B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A85583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8958E3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C7CDCB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D2B6BE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D79BE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B854AC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392AE4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D34A88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832B2A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BFCF94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2F2EFD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CE7813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854F5B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E636C7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745A65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60A400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24714C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BF4CDA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982D59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B48CBB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2BCC8E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F735AE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773DAE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2A1177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90F459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9EDA5C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CFD5055" w14:textId="77777777" w:rsidR="00351E79" w:rsidRPr="00F94E56" w:rsidRDefault="00351E79" w:rsidP="006658E6">
            <w:pPr>
              <w:rPr>
                <w:rFonts w:cs="Arial"/>
                <w:szCs w:val="22"/>
              </w:rPr>
            </w:pPr>
            <w:r w:rsidRPr="00F94E56">
              <w:rPr>
                <w:rFonts w:cs="Arial"/>
                <w:szCs w:val="22"/>
              </w:rPr>
              <w:t> </w:t>
            </w:r>
          </w:p>
        </w:tc>
      </w:tr>
      <w:tr w:rsidR="00351E79" w:rsidRPr="00F94E56" w14:paraId="1782A148" w14:textId="77777777" w:rsidTr="006658E6">
        <w:trPr>
          <w:trHeight w:val="285"/>
          <w:jc w:val="center"/>
        </w:trPr>
        <w:tc>
          <w:tcPr>
            <w:tcW w:w="271" w:type="dxa"/>
            <w:shd w:val="clear" w:color="auto" w:fill="auto"/>
            <w:noWrap/>
            <w:vAlign w:val="bottom"/>
          </w:tcPr>
          <w:p w14:paraId="54670CA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05CBD6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0DBF43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135826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CD7A24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778310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8FD300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4288AF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268A49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37DF8E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2C3D3B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D9F27F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DCC356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E2A472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F8719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42B9B0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7E84E3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0D5D8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9CB1F0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0720E9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2A554A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BAD2FD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E10E75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986E3F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6E401D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426559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DAE513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36E1F8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2BBECE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E7B837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36EBB7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A1A2177" w14:textId="77777777" w:rsidR="00351E79" w:rsidRPr="00F94E56" w:rsidRDefault="00351E79" w:rsidP="006658E6">
            <w:pPr>
              <w:rPr>
                <w:rFonts w:cs="Arial"/>
                <w:szCs w:val="22"/>
              </w:rPr>
            </w:pPr>
            <w:r w:rsidRPr="00F94E56">
              <w:rPr>
                <w:rFonts w:cs="Arial"/>
                <w:szCs w:val="22"/>
              </w:rPr>
              <w:t> </w:t>
            </w:r>
          </w:p>
        </w:tc>
      </w:tr>
      <w:tr w:rsidR="00351E79" w:rsidRPr="00F94E56" w14:paraId="36A10119" w14:textId="77777777" w:rsidTr="006658E6">
        <w:trPr>
          <w:trHeight w:val="285"/>
          <w:jc w:val="center"/>
        </w:trPr>
        <w:tc>
          <w:tcPr>
            <w:tcW w:w="271" w:type="dxa"/>
            <w:shd w:val="clear" w:color="auto" w:fill="auto"/>
            <w:noWrap/>
            <w:vAlign w:val="bottom"/>
          </w:tcPr>
          <w:p w14:paraId="097212D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84960B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2118AC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604E24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468D72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125FC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CF093F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468E8D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7BA050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65EE35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1442A4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F164C3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577C2B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E74A8F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C824DA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DE9D9E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F58814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1635F7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C527C0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36CCE9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03D691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EF57E1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AF2C69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EB97C7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CE9243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71E5DC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3000C9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3F07F6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C55991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ADF0A6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99F05B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4AAC6FF" w14:textId="77777777" w:rsidR="00351E79" w:rsidRPr="00F94E56" w:rsidRDefault="00351E79" w:rsidP="006658E6">
            <w:pPr>
              <w:rPr>
                <w:rFonts w:cs="Arial"/>
                <w:szCs w:val="22"/>
              </w:rPr>
            </w:pPr>
            <w:r w:rsidRPr="00F94E56">
              <w:rPr>
                <w:rFonts w:cs="Arial"/>
                <w:szCs w:val="22"/>
              </w:rPr>
              <w:t> </w:t>
            </w:r>
          </w:p>
        </w:tc>
      </w:tr>
      <w:tr w:rsidR="00351E79" w:rsidRPr="00F94E56" w14:paraId="2FFF6D04" w14:textId="77777777" w:rsidTr="006658E6">
        <w:trPr>
          <w:trHeight w:val="285"/>
          <w:jc w:val="center"/>
        </w:trPr>
        <w:tc>
          <w:tcPr>
            <w:tcW w:w="271" w:type="dxa"/>
            <w:shd w:val="clear" w:color="auto" w:fill="auto"/>
            <w:noWrap/>
            <w:vAlign w:val="bottom"/>
          </w:tcPr>
          <w:p w14:paraId="59B3FB7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8C2E6D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81E7B1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464983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23049A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187479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DD157B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31F411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110732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F1FA08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B5E155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3656A5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4AE882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AAA24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B21452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666D9A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2B80E5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A0B0E6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53537E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AD79C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B255BE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3435E8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A8DF79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36075E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698308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7899C0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532B5B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572282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77AADD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86B025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C46A90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DCEC243" w14:textId="77777777" w:rsidR="00351E79" w:rsidRPr="00F94E56" w:rsidRDefault="00351E79" w:rsidP="006658E6">
            <w:pPr>
              <w:rPr>
                <w:rFonts w:cs="Arial"/>
                <w:szCs w:val="22"/>
              </w:rPr>
            </w:pPr>
            <w:r w:rsidRPr="00F94E56">
              <w:rPr>
                <w:rFonts w:cs="Arial"/>
                <w:szCs w:val="22"/>
              </w:rPr>
              <w:t> </w:t>
            </w:r>
          </w:p>
        </w:tc>
      </w:tr>
      <w:tr w:rsidR="00351E79" w:rsidRPr="00F94E56" w14:paraId="12AD4026" w14:textId="77777777" w:rsidTr="006658E6">
        <w:trPr>
          <w:trHeight w:val="285"/>
          <w:jc w:val="center"/>
        </w:trPr>
        <w:tc>
          <w:tcPr>
            <w:tcW w:w="271" w:type="dxa"/>
            <w:shd w:val="clear" w:color="auto" w:fill="auto"/>
            <w:noWrap/>
            <w:vAlign w:val="bottom"/>
          </w:tcPr>
          <w:p w14:paraId="750602D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2A83B3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AF4748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F27978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CEC9B6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C13988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6CEB35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2C374E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F68FA1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94F305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DFDED8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18EBDF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C1AB01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6E1D91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15126F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14F7CC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172FC5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34697D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63BDE3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1C9068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80B358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110DAB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EA2E56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A46D11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9CF6BB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565278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4AA0EC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B06C77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E1FA0E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E6DD63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6BF598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5D9E184" w14:textId="77777777" w:rsidR="00351E79" w:rsidRPr="00F94E56" w:rsidRDefault="00351E79" w:rsidP="006658E6">
            <w:pPr>
              <w:rPr>
                <w:rFonts w:cs="Arial"/>
                <w:szCs w:val="22"/>
              </w:rPr>
            </w:pPr>
            <w:r w:rsidRPr="00F94E56">
              <w:rPr>
                <w:rFonts w:cs="Arial"/>
                <w:szCs w:val="22"/>
              </w:rPr>
              <w:t> </w:t>
            </w:r>
          </w:p>
        </w:tc>
      </w:tr>
      <w:tr w:rsidR="00351E79" w:rsidRPr="00F94E56" w14:paraId="3C119769" w14:textId="77777777" w:rsidTr="006658E6">
        <w:trPr>
          <w:trHeight w:val="285"/>
          <w:jc w:val="center"/>
        </w:trPr>
        <w:tc>
          <w:tcPr>
            <w:tcW w:w="271" w:type="dxa"/>
            <w:shd w:val="clear" w:color="auto" w:fill="auto"/>
            <w:noWrap/>
            <w:vAlign w:val="bottom"/>
          </w:tcPr>
          <w:p w14:paraId="1B82B85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0E5ABF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6038AA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0EA498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712F1B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CCF491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733511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6B9D9F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2EC661A"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215A6D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3AE9D8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CDE6E4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C398E0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709B20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9FE8A9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17552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B2A05D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62EF90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315297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DE36CA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8CB262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483222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5C0E07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36F3F7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DE1BD9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8327CF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3F1753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12B66A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90DBEB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F59D56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45CE4B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ABE92C6" w14:textId="77777777" w:rsidR="00351E79" w:rsidRPr="00F94E56" w:rsidRDefault="00351E79" w:rsidP="006658E6">
            <w:pPr>
              <w:rPr>
                <w:rFonts w:cs="Arial"/>
                <w:szCs w:val="22"/>
              </w:rPr>
            </w:pPr>
            <w:r w:rsidRPr="00F94E56">
              <w:rPr>
                <w:rFonts w:cs="Arial"/>
                <w:szCs w:val="22"/>
              </w:rPr>
              <w:t> </w:t>
            </w:r>
          </w:p>
        </w:tc>
      </w:tr>
      <w:tr w:rsidR="00351E79" w:rsidRPr="00F94E56" w14:paraId="4F747863" w14:textId="77777777" w:rsidTr="006658E6">
        <w:trPr>
          <w:trHeight w:val="285"/>
          <w:jc w:val="center"/>
        </w:trPr>
        <w:tc>
          <w:tcPr>
            <w:tcW w:w="271" w:type="dxa"/>
            <w:shd w:val="clear" w:color="auto" w:fill="auto"/>
            <w:noWrap/>
            <w:vAlign w:val="bottom"/>
          </w:tcPr>
          <w:p w14:paraId="09EA7D0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3CC106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69DE72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2B8C12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4D762D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5F7B23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A7DA9C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1E7D69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61F624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D09087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E96A78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4A6C2D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C8D53D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4D59573"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0D347C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4755F7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5DBCDE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C767B1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85E1F3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DDF66D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E79A10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B2419E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302BD4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B256C59"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5BA545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8428EC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C6C6E3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6CC17F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EC0CB4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5434D7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200A76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E23D378" w14:textId="77777777" w:rsidR="00351E79" w:rsidRPr="00F94E56" w:rsidRDefault="00351E79" w:rsidP="006658E6">
            <w:pPr>
              <w:rPr>
                <w:rFonts w:cs="Arial"/>
                <w:szCs w:val="22"/>
              </w:rPr>
            </w:pPr>
            <w:r w:rsidRPr="00F94E56">
              <w:rPr>
                <w:rFonts w:cs="Arial"/>
                <w:szCs w:val="22"/>
              </w:rPr>
              <w:t> </w:t>
            </w:r>
          </w:p>
        </w:tc>
      </w:tr>
      <w:tr w:rsidR="00351E79" w:rsidRPr="00F94E56" w14:paraId="25B6B936" w14:textId="77777777" w:rsidTr="006658E6">
        <w:trPr>
          <w:trHeight w:val="285"/>
          <w:jc w:val="center"/>
        </w:trPr>
        <w:tc>
          <w:tcPr>
            <w:tcW w:w="271" w:type="dxa"/>
            <w:shd w:val="clear" w:color="auto" w:fill="auto"/>
            <w:noWrap/>
            <w:vAlign w:val="bottom"/>
          </w:tcPr>
          <w:p w14:paraId="423B46F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71EDCED"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60E76D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3F1208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47A4EA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3278A6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EF5341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FDCF3D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A830E5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0C90E6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C3A11C7"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AC8FE5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BD35EB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6E6B63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BE9BE30"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1321F9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AF2A9E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A6D497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DA8B47E"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C214A8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2435B19B"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AEB4B9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FBEE5B8"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97FC134"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05239706"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41657E52"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6DABF20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87088AC"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10382D31"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562A6A45"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343BBF1F" w14:textId="77777777" w:rsidR="00351E79" w:rsidRPr="00F94E56" w:rsidRDefault="00351E79" w:rsidP="006658E6">
            <w:pPr>
              <w:rPr>
                <w:rFonts w:cs="Arial"/>
                <w:szCs w:val="22"/>
              </w:rPr>
            </w:pPr>
            <w:r w:rsidRPr="00F94E56">
              <w:rPr>
                <w:rFonts w:cs="Arial"/>
                <w:szCs w:val="22"/>
              </w:rPr>
              <w:t> </w:t>
            </w:r>
          </w:p>
        </w:tc>
        <w:tc>
          <w:tcPr>
            <w:tcW w:w="290" w:type="dxa"/>
            <w:shd w:val="clear" w:color="auto" w:fill="auto"/>
            <w:noWrap/>
            <w:vAlign w:val="bottom"/>
          </w:tcPr>
          <w:p w14:paraId="731FCADF" w14:textId="77777777" w:rsidR="00351E79" w:rsidRPr="00F94E56" w:rsidRDefault="00351E79" w:rsidP="006658E6">
            <w:pPr>
              <w:rPr>
                <w:rFonts w:cs="Arial"/>
                <w:szCs w:val="22"/>
              </w:rPr>
            </w:pPr>
            <w:r w:rsidRPr="00F94E56">
              <w:rPr>
                <w:rFonts w:cs="Arial"/>
                <w:szCs w:val="22"/>
              </w:rPr>
              <w:t> </w:t>
            </w:r>
          </w:p>
        </w:tc>
      </w:tr>
    </w:tbl>
    <w:p w14:paraId="6DEC0B2E" w14:textId="77777777" w:rsidR="00351E79" w:rsidRPr="00F94E56" w:rsidRDefault="00351E79" w:rsidP="00351E79">
      <w:pPr>
        <w:rPr>
          <w:rFonts w:cs="Arial"/>
          <w:szCs w:val="22"/>
        </w:rPr>
      </w:pPr>
    </w:p>
    <w:p w14:paraId="75F32ED8" w14:textId="77777777" w:rsidR="004D7973" w:rsidRDefault="004D7973" w:rsidP="004D7973">
      <w:pPr>
        <w:tabs>
          <w:tab w:val="right" w:leader="underscore" w:pos="9497"/>
        </w:tabs>
        <w:ind w:right="245"/>
        <w:rPr>
          <w:rFonts w:cs="Arial"/>
          <w:szCs w:val="22"/>
        </w:rPr>
      </w:pPr>
    </w:p>
    <w:p w14:paraId="30FC54F0" w14:textId="2228FF5D" w:rsidR="004D7973" w:rsidRPr="00C42AFB" w:rsidRDefault="00035105" w:rsidP="00C42AFB">
      <w:pPr>
        <w:tabs>
          <w:tab w:val="right" w:leader="underscore" w:pos="9497"/>
        </w:tabs>
        <w:spacing w:before="400"/>
        <w:ind w:right="245"/>
        <w:rPr>
          <w:szCs w:val="22"/>
          <w:lang w:val="en-AU"/>
        </w:rPr>
      </w:pPr>
      <w:r w:rsidRPr="004D7973">
        <w:rPr>
          <w:rFonts w:cs="Arial"/>
          <w:szCs w:val="22"/>
        </w:rPr>
        <w:br w:type="page"/>
      </w:r>
    </w:p>
    <w:p w14:paraId="3AB1AAA0" w14:textId="6563DEDF" w:rsidR="00BF166C" w:rsidRDefault="0066717B" w:rsidP="0066717B">
      <w:pPr>
        <w:rPr>
          <w:rFonts w:cs="Arial"/>
          <w:b/>
        </w:rPr>
      </w:pPr>
      <w:r>
        <w:rPr>
          <w:rFonts w:cs="Arial"/>
          <w:b/>
        </w:rPr>
        <w:lastRenderedPageBreak/>
        <w:t>Question 1</w:t>
      </w:r>
      <w:r w:rsidR="00E85061">
        <w:rPr>
          <w:rFonts w:cs="Arial"/>
          <w:b/>
        </w:rPr>
        <w:t>5</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(16</w:t>
      </w:r>
      <w:r w:rsidRPr="003320E6">
        <w:rPr>
          <w:rFonts w:cs="Arial"/>
          <w:b/>
        </w:rPr>
        <w:t xml:space="preserve"> marks)</w:t>
      </w:r>
    </w:p>
    <w:p w14:paraId="702C6531" w14:textId="3451A19C" w:rsidR="0066717B" w:rsidRPr="00BE2072" w:rsidRDefault="0066717B" w:rsidP="0066717B">
      <w:pPr>
        <w:rPr>
          <w:rFonts w:cs="Arial"/>
          <w:b/>
        </w:rPr>
      </w:pPr>
      <w:r w:rsidRPr="006C4DFA">
        <w:rPr>
          <w:rFonts w:cs="Arial"/>
          <w:noProof/>
          <w:lang w:val="en-AU" w:eastAsia="en-AU"/>
        </w:rPr>
        <mc:AlternateContent>
          <mc:Choice Requires="wps">
            <w:drawing>
              <wp:anchor distT="45720" distB="45720" distL="114300" distR="114300" simplePos="0" relativeHeight="251696128" behindDoc="1" locked="0" layoutInCell="1" allowOverlap="1" wp14:anchorId="5B65170F" wp14:editId="7E7E3F2E">
                <wp:simplePos x="0" y="0"/>
                <wp:positionH relativeFrom="column">
                  <wp:posOffset>2120900</wp:posOffset>
                </wp:positionH>
                <wp:positionV relativeFrom="paragraph">
                  <wp:posOffset>2286000</wp:posOffset>
                </wp:positionV>
                <wp:extent cx="622300" cy="228600"/>
                <wp:effectExtent l="0" t="0" r="6350" b="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28600"/>
                        </a:xfrm>
                        <a:prstGeom prst="rect">
                          <a:avLst/>
                        </a:prstGeom>
                        <a:solidFill>
                          <a:srgbClr val="FFFFFF"/>
                        </a:solidFill>
                        <a:ln w="9525">
                          <a:noFill/>
                          <a:miter lim="800000"/>
                          <a:headEnd/>
                          <a:tailEnd/>
                        </a:ln>
                      </wps:spPr>
                      <wps:txbx>
                        <w:txbxContent>
                          <w:p w14:paraId="19A673F0" w14:textId="77777777" w:rsidR="008914FB" w:rsidRPr="00BE2072" w:rsidRDefault="008914FB" w:rsidP="0066717B">
                            <w:pPr>
                              <w:rPr>
                                <w:rFonts w:cs="Arial"/>
                                <w:sz w:val="18"/>
                                <w:szCs w:val="18"/>
                              </w:rPr>
                            </w:pPr>
                            <w:r w:rsidRPr="00BE2072">
                              <w:rPr>
                                <w:rFonts w:cs="Arial"/>
                                <w:sz w:val="18"/>
                                <w:szCs w:val="18"/>
                              </w:rPr>
                              <w:t>23.0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5170F" id="_x0000_s1148" type="#_x0000_t202" style="position:absolute;margin-left:167pt;margin-top:180pt;width:49pt;height:18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" stroked="f">
                <v:textbox>
                  <w:txbxContent>
                    <w:p w14:paraId="19A673F0" w14:textId="77777777" w:rsidR="008914FB" w:rsidRPr="00BE2072" w:rsidRDefault="008914FB" w:rsidP="0066717B">
                      <w:pPr>
                        <w:rPr>
                          <w:rFonts w:cs="Arial"/>
                          <w:sz w:val="18"/>
                          <w:szCs w:val="18"/>
                        </w:rPr>
                      </w:pPr>
                      <w:r w:rsidRPr="00BE2072">
                        <w:rPr>
                          <w:rFonts w:cs="Arial"/>
                          <w:sz w:val="18"/>
                          <w:szCs w:val="18"/>
                        </w:rPr>
                        <w:t>23.0 cm</w:t>
                      </w:r>
                    </w:p>
                  </w:txbxContent>
                </v:textbox>
              </v:shape>
            </w:pict>
          </mc:Fallback>
        </mc:AlternateContent>
      </w:r>
      <w:r w:rsidRPr="006C4DFA">
        <w:rPr>
          <w:rFonts w:cs="Arial"/>
          <w:noProof/>
          <w:lang w:val="en-AU" w:eastAsia="en-AU"/>
        </w:rPr>
        <mc:AlternateContent>
          <mc:Choice Requires="wps">
            <w:drawing>
              <wp:anchor distT="45720" distB="45720" distL="114300" distR="114300" simplePos="0" relativeHeight="251695104" behindDoc="1" locked="0" layoutInCell="1" allowOverlap="1" wp14:anchorId="3BDD5E75" wp14:editId="4C4AD133">
                <wp:simplePos x="0" y="0"/>
                <wp:positionH relativeFrom="column">
                  <wp:posOffset>1936750</wp:posOffset>
                </wp:positionH>
                <wp:positionV relativeFrom="paragraph">
                  <wp:posOffset>1485900</wp:posOffset>
                </wp:positionV>
                <wp:extent cx="622300" cy="228600"/>
                <wp:effectExtent l="0" t="0" r="6350" b="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28600"/>
                        </a:xfrm>
                        <a:prstGeom prst="rect">
                          <a:avLst/>
                        </a:prstGeom>
                        <a:solidFill>
                          <a:srgbClr val="FFFFFF"/>
                        </a:solidFill>
                        <a:ln w="9525">
                          <a:noFill/>
                          <a:miter lim="800000"/>
                          <a:headEnd/>
                          <a:tailEnd/>
                        </a:ln>
                      </wps:spPr>
                      <wps:txbx>
                        <w:txbxContent>
                          <w:p w14:paraId="21BA83DF" w14:textId="77777777" w:rsidR="008914FB" w:rsidRPr="00BE2072" w:rsidRDefault="008914FB" w:rsidP="0066717B">
                            <w:pPr>
                              <w:rPr>
                                <w:rFonts w:cs="Arial"/>
                                <w:sz w:val="18"/>
                                <w:szCs w:val="18"/>
                              </w:rPr>
                            </w:pPr>
                            <w:r w:rsidRPr="00BE2072">
                              <w:rPr>
                                <w:rFonts w:cs="Arial"/>
                                <w:sz w:val="18"/>
                                <w:szCs w:val="18"/>
                              </w:rPr>
                              <w:t>45.0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5E75" id="_x0000_s1149" type="#_x0000_t202" style="position:absolute;margin-left:152.5pt;margin-top:117pt;width:49pt;height:18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" stroked="f">
                <v:textbox>
                  <w:txbxContent>
                    <w:p w14:paraId="21BA83DF" w14:textId="77777777" w:rsidR="008914FB" w:rsidRPr="00BE2072" w:rsidRDefault="008914FB" w:rsidP="0066717B">
                      <w:pPr>
                        <w:rPr>
                          <w:rFonts w:cs="Arial"/>
                          <w:sz w:val="18"/>
                          <w:szCs w:val="18"/>
                        </w:rPr>
                      </w:pPr>
                      <w:r w:rsidRPr="00BE2072">
                        <w:rPr>
                          <w:rFonts w:cs="Arial"/>
                          <w:sz w:val="18"/>
                          <w:szCs w:val="18"/>
                        </w:rPr>
                        <w:t>45.0 cm</w:t>
                      </w:r>
                    </w:p>
                  </w:txbxContent>
                </v:textbox>
              </v:shape>
            </w:pict>
          </mc:Fallback>
        </mc:AlternateContent>
      </w:r>
      <w:r w:rsidRPr="006C4DFA">
        <w:rPr>
          <w:rFonts w:cs="Arial"/>
          <w:noProof/>
          <w:lang w:val="en-AU" w:eastAsia="en-AU"/>
        </w:rPr>
        <mc:AlternateContent>
          <mc:Choice Requires="wps">
            <w:drawing>
              <wp:anchor distT="0" distB="0" distL="114300" distR="114300" simplePos="0" relativeHeight="251694080" behindDoc="0" locked="0" layoutInCell="1" allowOverlap="1" wp14:anchorId="0A7F7727" wp14:editId="6D48672B">
                <wp:simplePos x="0" y="0"/>
                <wp:positionH relativeFrom="column">
                  <wp:posOffset>2076450</wp:posOffset>
                </wp:positionH>
                <wp:positionV relativeFrom="paragraph">
                  <wp:posOffset>2482850</wp:posOffset>
                </wp:positionV>
                <wp:extent cx="781050" cy="0"/>
                <wp:effectExtent l="38100" t="76200" r="19050" b="95250"/>
                <wp:wrapNone/>
                <wp:docPr id="619" name="Straight Arrow Connector 619"/>
                <wp:cNvGraphicFramePr/>
                <a:graphic xmlns:a="http://schemas.openxmlformats.org/drawingml/2006/main">
                  <a:graphicData uri="http://schemas.microsoft.com/office/word/2010/wordprocessingShape">
                    <wps:wsp>
                      <wps:cNvCnPr/>
                      <wps:spPr>
                        <a:xfrm>
                          <a:off x="0" y="0"/>
                          <a:ext cx="781050" cy="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BDEE0B" id="Straight Arrow Connector 619" o:spid="_x0000_s1026" type="#_x0000_t32" style="position:absolute;margin-left:163.5pt;margin-top:195.5pt;width:61.5pt;height:0;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" strokecolor="black [3200]" strokeweight=".5pt">
                <v:stroke dashstyle="dash" startarrow="block" endarrow="block" joinstyle="miter"/>
              </v:shape>
            </w:pict>
          </mc:Fallback>
        </mc:AlternateContent>
      </w:r>
      <w:r w:rsidRPr="006C4DFA">
        <w:rPr>
          <w:rFonts w:cs="Arial"/>
          <w:noProof/>
          <w:lang w:val="en-AU" w:eastAsia="en-AU"/>
        </w:rPr>
        <mc:AlternateContent>
          <mc:Choice Requires="wps">
            <w:drawing>
              <wp:anchor distT="0" distB="0" distL="114300" distR="114300" simplePos="0" relativeHeight="251693056" behindDoc="0" locked="0" layoutInCell="1" allowOverlap="1" wp14:anchorId="514E7250" wp14:editId="0DAACE11">
                <wp:simplePos x="0" y="0"/>
                <wp:positionH relativeFrom="column">
                  <wp:posOffset>2743200</wp:posOffset>
                </wp:positionH>
                <wp:positionV relativeFrom="paragraph">
                  <wp:posOffset>2628900</wp:posOffset>
                </wp:positionV>
                <wp:extent cx="114300" cy="0"/>
                <wp:effectExtent l="0" t="76200" r="19050" b="95250"/>
                <wp:wrapNone/>
                <wp:docPr id="620" name="Straight Arrow Connector 620"/>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06AB4" id="Straight Arrow Connector 620" o:spid="_x0000_s1026" type="#_x0000_t32" style="position:absolute;margin-left:3in;margin-top:207pt;width:9pt;height:0;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" strokecolor="black [3200]" strokeweight=".5pt">
                <v:stroke endarrow="block" joinstyle="miter"/>
              </v:shape>
            </w:pict>
          </mc:Fallback>
        </mc:AlternateContent>
      </w:r>
      <w:r w:rsidRPr="006C4DFA">
        <w:rPr>
          <w:rFonts w:cs="Arial"/>
          <w:noProof/>
          <w:lang w:val="en-AU" w:eastAsia="en-AU"/>
        </w:rPr>
        <mc:AlternateContent>
          <mc:Choice Requires="wps">
            <w:drawing>
              <wp:anchor distT="0" distB="0" distL="114300" distR="114300" simplePos="0" relativeHeight="251692032" behindDoc="0" locked="0" layoutInCell="1" allowOverlap="1" wp14:anchorId="74A32E17" wp14:editId="6CB015F3">
                <wp:simplePos x="0" y="0"/>
                <wp:positionH relativeFrom="column">
                  <wp:posOffset>2743200</wp:posOffset>
                </wp:positionH>
                <wp:positionV relativeFrom="paragraph">
                  <wp:posOffset>2286000</wp:posOffset>
                </wp:positionV>
                <wp:extent cx="114300" cy="0"/>
                <wp:effectExtent l="38100" t="76200" r="19050" b="95250"/>
                <wp:wrapNone/>
                <wp:docPr id="137" name="Straight Arrow Connector 137"/>
                <wp:cNvGraphicFramePr/>
                <a:graphic xmlns:a="http://schemas.openxmlformats.org/drawingml/2006/main">
                  <a:graphicData uri="http://schemas.microsoft.com/office/word/2010/wordprocessingShape">
                    <wps:wsp>
                      <wps:cNvCnPr/>
                      <wps:spPr>
                        <a:xfrm flipH="1">
                          <a:off x="0" y="0"/>
                          <a:ext cx="114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4D0CD8" id="Straight Arrow Connector 137" o:spid="_x0000_s1026" type="#_x0000_t32" style="position:absolute;margin-left:3in;margin-top:180pt;width:9pt;height:0;flip:x;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" strokecolor="black [3200]" strokeweight=".5pt">
                <v:stroke endarrow="block" joinstyle="miter"/>
              </v:shape>
            </w:pict>
          </mc:Fallback>
        </mc:AlternateContent>
      </w:r>
      <w:r w:rsidRPr="006C4DFA">
        <w:rPr>
          <w:rFonts w:cs="Arial"/>
          <w:noProof/>
          <w:lang w:val="en-AU" w:eastAsia="en-AU"/>
        </w:rPr>
        <mc:AlternateContent>
          <mc:Choice Requires="wps">
            <w:drawing>
              <wp:anchor distT="0" distB="0" distL="114300" distR="114300" simplePos="0" relativeHeight="251691008" behindDoc="0" locked="0" layoutInCell="1" allowOverlap="1" wp14:anchorId="41111CA1" wp14:editId="3A46F8D3">
                <wp:simplePos x="0" y="0"/>
                <wp:positionH relativeFrom="column">
                  <wp:posOffset>1955800</wp:posOffset>
                </wp:positionH>
                <wp:positionV relativeFrom="paragraph">
                  <wp:posOffset>2286000</wp:posOffset>
                </wp:positionV>
                <wp:extent cx="1701800" cy="342900"/>
                <wp:effectExtent l="0" t="0" r="12700" b="19050"/>
                <wp:wrapNone/>
                <wp:docPr id="622" name="Oval 622"/>
                <wp:cNvGraphicFramePr/>
                <a:graphic xmlns:a="http://schemas.openxmlformats.org/drawingml/2006/main">
                  <a:graphicData uri="http://schemas.microsoft.com/office/word/2010/wordprocessingShape">
                    <wps:wsp>
                      <wps:cNvSpPr/>
                      <wps:spPr>
                        <a:xfrm>
                          <a:off x="0" y="0"/>
                          <a:ext cx="1701800" cy="342900"/>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2550A" id="Oval 622" o:spid="_x0000_s1026" style="position:absolute;margin-left:154pt;margin-top:180pt;width:134pt;height:27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" filled="f" strokecolor="black [3213]" strokeweight=".5pt">
                <v:stroke dashstyle="dash" joinstyle="miter"/>
              </v:oval>
            </w:pict>
          </mc:Fallback>
        </mc:AlternateContent>
      </w:r>
      <w:r w:rsidRPr="006C4DFA">
        <w:rPr>
          <w:rFonts w:cs="Arial"/>
          <w:noProof/>
          <w:lang w:val="en-AU" w:eastAsia="en-AU"/>
        </w:rPr>
        <mc:AlternateContent>
          <mc:Choice Requires="wps">
            <w:drawing>
              <wp:anchor distT="0" distB="0" distL="114300" distR="114300" simplePos="0" relativeHeight="251689984" behindDoc="0" locked="0" layoutInCell="1" allowOverlap="1" wp14:anchorId="0FED5FA2" wp14:editId="4FC47FB5">
                <wp:simplePos x="0" y="0"/>
                <wp:positionH relativeFrom="column">
                  <wp:posOffset>1885950</wp:posOffset>
                </wp:positionH>
                <wp:positionV relativeFrom="paragraph">
                  <wp:posOffset>2400300</wp:posOffset>
                </wp:positionV>
                <wp:extent cx="190500" cy="165100"/>
                <wp:effectExtent l="0" t="0" r="19050" b="25400"/>
                <wp:wrapNone/>
                <wp:docPr id="623" name="Oval 623"/>
                <wp:cNvGraphicFramePr/>
                <a:graphic xmlns:a="http://schemas.openxmlformats.org/drawingml/2006/main">
                  <a:graphicData uri="http://schemas.microsoft.com/office/word/2010/wordprocessingShape">
                    <wps:wsp>
                      <wps:cNvSpPr/>
                      <wps:spPr>
                        <a:xfrm>
                          <a:off x="0" y="0"/>
                          <a:ext cx="190500" cy="1651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E0B9E" id="Oval 623" o:spid="_x0000_s1026" style="position:absolute;margin-left:148.5pt;margin-top:189pt;width:15pt;height:1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" fillcolor="black [3213]" strokecolor="#1f4d78 [1604]" strokeweight="1pt">
                <v:stroke joinstyle="miter"/>
              </v:oval>
            </w:pict>
          </mc:Fallback>
        </mc:AlternateContent>
      </w:r>
      <w:r w:rsidRPr="006C4DFA">
        <w:rPr>
          <w:rFonts w:cs="Arial"/>
          <w:noProof/>
          <w:lang w:val="en-AU" w:eastAsia="en-AU"/>
        </w:rPr>
        <mc:AlternateContent>
          <mc:Choice Requires="wps">
            <w:drawing>
              <wp:anchor distT="0" distB="0" distL="114300" distR="114300" simplePos="0" relativeHeight="251688960" behindDoc="0" locked="0" layoutInCell="1" allowOverlap="1" wp14:anchorId="152CBC71" wp14:editId="4064206A">
                <wp:simplePos x="0" y="0"/>
                <wp:positionH relativeFrom="column">
                  <wp:posOffset>1955800</wp:posOffset>
                </wp:positionH>
                <wp:positionV relativeFrom="paragraph">
                  <wp:posOffset>977900</wp:posOffset>
                </wp:positionV>
                <wp:extent cx="958850" cy="1504950"/>
                <wp:effectExtent l="0" t="0" r="31750" b="19050"/>
                <wp:wrapNone/>
                <wp:docPr id="138" name="Straight Connector 138"/>
                <wp:cNvGraphicFramePr/>
                <a:graphic xmlns:a="http://schemas.openxmlformats.org/drawingml/2006/main">
                  <a:graphicData uri="http://schemas.microsoft.com/office/word/2010/wordprocessingShape">
                    <wps:wsp>
                      <wps:cNvCnPr/>
                      <wps:spPr>
                        <a:xfrm flipH="1">
                          <a:off x="0" y="0"/>
                          <a:ext cx="958850" cy="150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56FEA" id="Straight Connector 138"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77pt" to="22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" strokecolor="black [3200]" strokeweight=".5pt">
                <v:stroke joinstyle="miter"/>
              </v:line>
            </w:pict>
          </mc:Fallback>
        </mc:AlternateContent>
      </w:r>
    </w:p>
    <w:p w14:paraId="7232EF26" w14:textId="77777777" w:rsidR="0066717B" w:rsidRPr="006C4DFA" w:rsidRDefault="0066717B" w:rsidP="0066717B">
      <w:pPr>
        <w:rPr>
          <w:rFonts w:cs="Arial"/>
        </w:rPr>
      </w:pPr>
      <w:r w:rsidRPr="006C4DFA">
        <w:rPr>
          <w:rFonts w:cs="Arial"/>
        </w:rPr>
        <w:t xml:space="preserve">During a Physics experiment investigating horizontal circular motion, a student is swinging a 150 g mass in a horizontal circle of radius 23.0 cm. the mass is attached to a string that is 45.0 cm in length. </w:t>
      </w:r>
    </w:p>
    <w:p w14:paraId="270D89CE" w14:textId="77777777" w:rsidR="0066717B" w:rsidRPr="006C4DFA" w:rsidRDefault="0066717B" w:rsidP="0066717B">
      <w:pPr>
        <w:rPr>
          <w:rFonts w:cs="Arial"/>
        </w:rPr>
      </w:pPr>
      <w:r w:rsidRPr="006C4DFA">
        <w:rPr>
          <w:rFonts w:cs="Arial"/>
          <w:noProof/>
          <w:lang w:val="en-AU" w:eastAsia="en-AU"/>
        </w:rPr>
        <mc:AlternateContent>
          <mc:Choice Requires="wps">
            <w:drawing>
              <wp:anchor distT="0" distB="0" distL="114300" distR="114300" simplePos="0" relativeHeight="251697152" behindDoc="0" locked="0" layoutInCell="1" allowOverlap="1" wp14:anchorId="47C80C9A" wp14:editId="5C3C5E4B">
                <wp:simplePos x="0" y="0"/>
                <wp:positionH relativeFrom="column">
                  <wp:posOffset>2927350</wp:posOffset>
                </wp:positionH>
                <wp:positionV relativeFrom="paragraph">
                  <wp:posOffset>78740</wp:posOffset>
                </wp:positionV>
                <wp:extent cx="0" cy="1536700"/>
                <wp:effectExtent l="76200" t="38100" r="76200" b="63500"/>
                <wp:wrapNone/>
                <wp:docPr id="624" name="Straight Arrow Connector 624"/>
                <wp:cNvGraphicFramePr/>
                <a:graphic xmlns:a="http://schemas.openxmlformats.org/drawingml/2006/main">
                  <a:graphicData uri="http://schemas.microsoft.com/office/word/2010/wordprocessingShape">
                    <wps:wsp>
                      <wps:cNvCnPr/>
                      <wps:spPr>
                        <a:xfrm>
                          <a:off x="0" y="0"/>
                          <a:ext cx="0" cy="153670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A136B5" id="Straight Arrow Connector 624" o:spid="_x0000_s1026" type="#_x0000_t32" style="position:absolute;margin-left:230.5pt;margin-top:6.2pt;width:0;height:121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" strokecolor="black [3200]" strokeweight=".5pt">
                <v:stroke dashstyle="dash" startarrow="block" endarrow="block" joinstyle="miter"/>
              </v:shape>
            </w:pict>
          </mc:Fallback>
        </mc:AlternateContent>
      </w:r>
    </w:p>
    <w:p w14:paraId="4D6C6732" w14:textId="77777777" w:rsidR="0066717B" w:rsidRPr="006C4DFA" w:rsidRDefault="0066717B" w:rsidP="0066717B">
      <w:pPr>
        <w:rPr>
          <w:rFonts w:cs="Arial"/>
        </w:rPr>
      </w:pPr>
      <w:r w:rsidRPr="006C4DFA">
        <w:rPr>
          <w:rFonts w:cs="Arial"/>
          <w:noProof/>
          <w:lang w:val="en-AU" w:eastAsia="en-AU"/>
        </w:rPr>
        <mc:AlternateContent>
          <mc:Choice Requires="wps">
            <w:drawing>
              <wp:anchor distT="45720" distB="45720" distL="114300" distR="114300" simplePos="0" relativeHeight="251698176" behindDoc="1" locked="0" layoutInCell="1" allowOverlap="1" wp14:anchorId="4B25CEC8" wp14:editId="12FA50A5">
                <wp:simplePos x="0" y="0"/>
                <wp:positionH relativeFrom="column">
                  <wp:posOffset>2679700</wp:posOffset>
                </wp:positionH>
                <wp:positionV relativeFrom="paragraph">
                  <wp:posOffset>91440</wp:posOffset>
                </wp:positionV>
                <wp:extent cx="247650" cy="228600"/>
                <wp:effectExtent l="0" t="0" r="0" b="0"/>
                <wp:wrapNone/>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noFill/>
                          <a:miter lim="800000"/>
                          <a:headEnd/>
                          <a:tailEnd/>
                        </a:ln>
                      </wps:spPr>
                      <wps:txbx>
                        <w:txbxContent>
                          <w:p w14:paraId="0B61D902" w14:textId="77777777" w:rsidR="008914FB" w:rsidRPr="001D57F3" w:rsidRDefault="008914FB" w:rsidP="0066717B">
                            <w:pPr>
                              <w:rPr>
                                <w:sz w:val="18"/>
                                <w:szCs w:val="18"/>
                              </w:rPr>
                            </w:pPr>
                            <w:r>
                              <w:rPr>
                                <w:rFonts w:cstheme="minorHAnsi"/>
                                <w:sz w:val="18"/>
                                <w:szCs w:val="18"/>
                              </w:rP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5CEC8" id="_x0000_s1150" type="#_x0000_t202" style="position:absolute;margin-left:211pt;margin-top:7.2pt;width:19.5pt;height:18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" stroked="f">
                <v:textbox>
                  <w:txbxContent>
                    <w:p w14:paraId="0B61D902" w14:textId="77777777" w:rsidR="008914FB" w:rsidRPr="001D57F3" w:rsidRDefault="008914FB" w:rsidP="0066717B">
                      <w:pPr>
                        <w:rPr>
                          <w:sz w:val="18"/>
                          <w:szCs w:val="18"/>
                        </w:rPr>
                      </w:pPr>
                      <w:r>
                        <w:rPr>
                          <w:rFonts w:cstheme="minorHAnsi"/>
                          <w:sz w:val="18"/>
                          <w:szCs w:val="18"/>
                        </w:rPr>
                        <w:t>θ</w:t>
                      </w:r>
                    </w:p>
                  </w:txbxContent>
                </v:textbox>
              </v:shape>
            </w:pict>
          </mc:Fallback>
        </mc:AlternateContent>
      </w:r>
    </w:p>
    <w:p w14:paraId="52BFCE51" w14:textId="77777777" w:rsidR="0066717B" w:rsidRPr="006C4DFA" w:rsidRDefault="0066717B" w:rsidP="0066717B">
      <w:pPr>
        <w:rPr>
          <w:rFonts w:cs="Arial"/>
        </w:rPr>
      </w:pPr>
    </w:p>
    <w:p w14:paraId="235ADB82" w14:textId="77777777" w:rsidR="0066717B" w:rsidRPr="006C4DFA" w:rsidRDefault="0066717B" w:rsidP="0066717B">
      <w:pPr>
        <w:rPr>
          <w:rFonts w:cs="Arial"/>
        </w:rPr>
      </w:pPr>
    </w:p>
    <w:p w14:paraId="6FA3DB26" w14:textId="77777777" w:rsidR="0066717B" w:rsidRPr="006C4DFA" w:rsidRDefault="0066717B" w:rsidP="0066717B">
      <w:pPr>
        <w:rPr>
          <w:rFonts w:cs="Arial"/>
        </w:rPr>
      </w:pPr>
    </w:p>
    <w:p w14:paraId="7C1B213C" w14:textId="77777777" w:rsidR="0066717B" w:rsidRPr="006C4DFA" w:rsidRDefault="0066717B" w:rsidP="0066717B">
      <w:pPr>
        <w:rPr>
          <w:rFonts w:cs="Arial"/>
        </w:rPr>
      </w:pPr>
    </w:p>
    <w:p w14:paraId="37D6F24F" w14:textId="77777777" w:rsidR="0066717B" w:rsidRPr="006C4DFA" w:rsidRDefault="0066717B" w:rsidP="0066717B">
      <w:pPr>
        <w:rPr>
          <w:rFonts w:cs="Arial"/>
        </w:rPr>
      </w:pPr>
    </w:p>
    <w:p w14:paraId="4C1A8FC0" w14:textId="77777777" w:rsidR="0066717B" w:rsidRPr="006C4DFA" w:rsidRDefault="0066717B" w:rsidP="0066717B">
      <w:pPr>
        <w:rPr>
          <w:rFonts w:cs="Arial"/>
        </w:rPr>
      </w:pPr>
    </w:p>
    <w:p w14:paraId="3209846E" w14:textId="77777777" w:rsidR="0066717B" w:rsidRPr="006C4DFA" w:rsidRDefault="0066717B" w:rsidP="0066717B">
      <w:pPr>
        <w:rPr>
          <w:rFonts w:cs="Arial"/>
        </w:rPr>
      </w:pPr>
    </w:p>
    <w:p w14:paraId="4889A4E5" w14:textId="77777777" w:rsidR="00BF166C" w:rsidRDefault="00BF166C" w:rsidP="00BF166C">
      <w:pPr>
        <w:pStyle w:val="ListParagraph"/>
        <w:spacing w:after="160" w:line="259" w:lineRule="auto"/>
        <w:rPr>
          <w:rFonts w:cs="Arial"/>
        </w:rPr>
      </w:pPr>
    </w:p>
    <w:p w14:paraId="69395ADF" w14:textId="77777777" w:rsidR="00BF166C" w:rsidRDefault="00BF166C" w:rsidP="00BF166C">
      <w:pPr>
        <w:pStyle w:val="ListParagraph"/>
        <w:spacing w:after="160" w:line="259" w:lineRule="auto"/>
        <w:rPr>
          <w:rFonts w:cs="Arial"/>
        </w:rPr>
      </w:pPr>
    </w:p>
    <w:p w14:paraId="121571A8" w14:textId="77777777" w:rsidR="00BF166C" w:rsidRDefault="00BF166C" w:rsidP="00BF166C">
      <w:pPr>
        <w:pStyle w:val="ListParagraph"/>
        <w:spacing w:after="160" w:line="259" w:lineRule="auto"/>
        <w:rPr>
          <w:rFonts w:cs="Arial"/>
        </w:rPr>
      </w:pPr>
    </w:p>
    <w:p w14:paraId="036F92C7" w14:textId="77777777" w:rsidR="00BF166C" w:rsidRDefault="00BF166C" w:rsidP="00BF166C">
      <w:pPr>
        <w:pStyle w:val="ListParagraph"/>
        <w:spacing w:after="160" w:line="259" w:lineRule="auto"/>
        <w:rPr>
          <w:rFonts w:cs="Arial"/>
        </w:rPr>
      </w:pPr>
    </w:p>
    <w:p w14:paraId="5BC81B06" w14:textId="77777777" w:rsidR="00BF166C" w:rsidRDefault="00BF166C" w:rsidP="00BF166C">
      <w:pPr>
        <w:pStyle w:val="ListParagraph"/>
        <w:spacing w:after="160" w:line="259" w:lineRule="auto"/>
        <w:rPr>
          <w:rFonts w:cs="Arial"/>
        </w:rPr>
      </w:pPr>
    </w:p>
    <w:p w14:paraId="322A34F9" w14:textId="6EE4D4E4" w:rsidR="0066717B" w:rsidRPr="006C4DFA" w:rsidRDefault="0066717B" w:rsidP="0066717B">
      <w:pPr>
        <w:pStyle w:val="ListParagraph"/>
        <w:numPr>
          <w:ilvl w:val="0"/>
          <w:numId w:val="30"/>
        </w:numPr>
        <w:spacing w:after="160" w:line="259" w:lineRule="auto"/>
        <w:ind w:hanging="720"/>
        <w:rPr>
          <w:rFonts w:cs="Arial"/>
        </w:rPr>
      </w:pPr>
      <w:r w:rsidRPr="006C4DFA">
        <w:rPr>
          <w:rFonts w:cs="Arial"/>
        </w:rPr>
        <w:t>Draw a vector diagram showing the forces acting on the mass and the net force that results.</w:t>
      </w:r>
    </w:p>
    <w:p w14:paraId="183EF31A" w14:textId="77777777" w:rsidR="0066717B" w:rsidRPr="006C4DFA" w:rsidRDefault="0066717B" w:rsidP="0066717B">
      <w:pPr>
        <w:pStyle w:val="ListParagraph"/>
        <w:jc w:val="right"/>
        <w:rPr>
          <w:rFonts w:cs="Arial"/>
        </w:rPr>
      </w:pPr>
      <w:r w:rsidRPr="006C4DFA">
        <w:rPr>
          <w:rFonts w:cs="Arial"/>
        </w:rPr>
        <w:t>(3</w:t>
      </w:r>
      <w:r>
        <w:rPr>
          <w:rFonts w:cs="Arial"/>
        </w:rPr>
        <w:t xml:space="preserve"> </w:t>
      </w:r>
      <w:r w:rsidRPr="00CB4A10">
        <w:rPr>
          <w:rFonts w:cs="Arial"/>
        </w:rPr>
        <w:t>marks</w:t>
      </w:r>
      <w:r w:rsidRPr="006C4DFA">
        <w:rPr>
          <w:rFonts w:cs="Arial"/>
        </w:rPr>
        <w:t>)</w:t>
      </w:r>
    </w:p>
    <w:p w14:paraId="4200DA3A" w14:textId="77777777" w:rsidR="0066717B" w:rsidRPr="006C4DFA" w:rsidRDefault="0066717B" w:rsidP="0066717B">
      <w:pPr>
        <w:pStyle w:val="ListParagraph"/>
        <w:jc w:val="right"/>
        <w:rPr>
          <w:rFonts w:cs="Arial"/>
        </w:rPr>
      </w:pPr>
    </w:p>
    <w:p w14:paraId="35C0BC3C" w14:textId="77777777" w:rsidR="0066717B" w:rsidRPr="006C4DFA" w:rsidRDefault="0066717B" w:rsidP="0066717B">
      <w:pPr>
        <w:pStyle w:val="ListParagraph"/>
        <w:jc w:val="right"/>
        <w:rPr>
          <w:rFonts w:cs="Arial"/>
        </w:rPr>
      </w:pPr>
    </w:p>
    <w:p w14:paraId="3E02297B" w14:textId="77777777" w:rsidR="0066717B" w:rsidRPr="006C4DFA" w:rsidRDefault="0066717B" w:rsidP="0066717B">
      <w:pPr>
        <w:pStyle w:val="ListParagraph"/>
        <w:jc w:val="right"/>
        <w:rPr>
          <w:rFonts w:cs="Arial"/>
        </w:rPr>
      </w:pPr>
    </w:p>
    <w:p w14:paraId="73FE2BCC" w14:textId="77777777" w:rsidR="0066717B" w:rsidRPr="006C4DFA" w:rsidRDefault="0066717B" w:rsidP="0066717B">
      <w:pPr>
        <w:pStyle w:val="ListParagraph"/>
        <w:jc w:val="right"/>
        <w:rPr>
          <w:rFonts w:cs="Arial"/>
        </w:rPr>
      </w:pPr>
    </w:p>
    <w:p w14:paraId="78E32253" w14:textId="77777777" w:rsidR="0066717B" w:rsidRPr="006C4DFA" w:rsidRDefault="0066717B" w:rsidP="0066717B">
      <w:pPr>
        <w:pStyle w:val="ListParagraph"/>
        <w:jc w:val="right"/>
        <w:rPr>
          <w:rFonts w:cs="Arial"/>
        </w:rPr>
      </w:pPr>
    </w:p>
    <w:p w14:paraId="3CA8B5AD" w14:textId="77777777" w:rsidR="0066717B" w:rsidRPr="006C4DFA" w:rsidRDefault="0066717B" w:rsidP="0066717B">
      <w:pPr>
        <w:pStyle w:val="ListParagraph"/>
        <w:jc w:val="right"/>
        <w:rPr>
          <w:rFonts w:cs="Arial"/>
        </w:rPr>
      </w:pPr>
    </w:p>
    <w:p w14:paraId="2F4E7A80" w14:textId="77777777" w:rsidR="0066717B" w:rsidRPr="006C4DFA" w:rsidRDefault="0066717B" w:rsidP="0066717B">
      <w:pPr>
        <w:pStyle w:val="ListParagraph"/>
        <w:jc w:val="right"/>
        <w:rPr>
          <w:rFonts w:cs="Arial"/>
        </w:rPr>
      </w:pPr>
    </w:p>
    <w:p w14:paraId="70BE535E" w14:textId="77777777" w:rsidR="0066717B" w:rsidRPr="006C4DFA" w:rsidRDefault="0066717B" w:rsidP="0066717B">
      <w:pPr>
        <w:pStyle w:val="ListParagraph"/>
        <w:jc w:val="right"/>
        <w:rPr>
          <w:rFonts w:cs="Arial"/>
        </w:rPr>
      </w:pPr>
    </w:p>
    <w:p w14:paraId="5091394E" w14:textId="77777777" w:rsidR="0066717B" w:rsidRPr="006C4DFA" w:rsidRDefault="0066717B" w:rsidP="0066717B">
      <w:pPr>
        <w:pStyle w:val="ListParagraph"/>
        <w:jc w:val="right"/>
        <w:rPr>
          <w:rFonts w:cs="Arial"/>
        </w:rPr>
      </w:pPr>
    </w:p>
    <w:p w14:paraId="6E503E6C" w14:textId="77777777" w:rsidR="0066717B" w:rsidRPr="006C4DFA" w:rsidRDefault="0066717B" w:rsidP="0066717B">
      <w:pPr>
        <w:pStyle w:val="ListParagraph"/>
        <w:jc w:val="right"/>
        <w:rPr>
          <w:rFonts w:cs="Arial"/>
        </w:rPr>
      </w:pPr>
    </w:p>
    <w:p w14:paraId="1777B451" w14:textId="77777777" w:rsidR="0066717B" w:rsidRPr="006C4DFA" w:rsidRDefault="0066717B" w:rsidP="0066717B">
      <w:pPr>
        <w:pStyle w:val="ListParagraph"/>
        <w:jc w:val="right"/>
        <w:rPr>
          <w:rFonts w:cs="Arial"/>
        </w:rPr>
      </w:pPr>
    </w:p>
    <w:p w14:paraId="664D3D4C" w14:textId="77777777" w:rsidR="0066717B" w:rsidRPr="006C4DFA" w:rsidRDefault="0066717B" w:rsidP="0066717B">
      <w:pPr>
        <w:pStyle w:val="ListParagraph"/>
        <w:numPr>
          <w:ilvl w:val="0"/>
          <w:numId w:val="30"/>
        </w:numPr>
        <w:spacing w:after="160" w:line="259" w:lineRule="auto"/>
        <w:ind w:hanging="720"/>
        <w:rPr>
          <w:rFonts w:cs="Arial"/>
        </w:rPr>
      </w:pPr>
      <w:r w:rsidRPr="006C4DFA">
        <w:rPr>
          <w:rFonts w:cs="Arial"/>
        </w:rPr>
        <w:t xml:space="preserve">Use the dimensions of the string and the radius of the path to perform a calculation that shows </w:t>
      </w:r>
      <w:r>
        <w:rPr>
          <w:rFonts w:cs="Arial"/>
        </w:rPr>
        <w:t>that the value of ‘θ’ is about 3</w:t>
      </w:r>
      <w:r w:rsidRPr="006C4DFA">
        <w:rPr>
          <w:rFonts w:cs="Arial"/>
        </w:rPr>
        <w:t xml:space="preserve">0°. </w:t>
      </w:r>
    </w:p>
    <w:p w14:paraId="3C357D74" w14:textId="77777777" w:rsidR="0066717B" w:rsidRPr="006C4DFA" w:rsidRDefault="0066717B" w:rsidP="0066717B">
      <w:pPr>
        <w:pStyle w:val="ListParagraph"/>
        <w:jc w:val="right"/>
        <w:rPr>
          <w:rFonts w:cs="Arial"/>
        </w:rPr>
      </w:pPr>
      <w:r w:rsidRPr="006C4DFA">
        <w:rPr>
          <w:rFonts w:cs="Arial"/>
        </w:rPr>
        <w:t>(3</w:t>
      </w:r>
      <w:r>
        <w:rPr>
          <w:rFonts w:cs="Arial"/>
        </w:rPr>
        <w:t xml:space="preserve"> </w:t>
      </w:r>
      <w:r w:rsidRPr="00CB4A10">
        <w:rPr>
          <w:rFonts w:cs="Arial"/>
        </w:rPr>
        <w:t>marks</w:t>
      </w:r>
      <w:r w:rsidRPr="006C4DFA">
        <w:rPr>
          <w:rFonts w:cs="Arial"/>
        </w:rPr>
        <w:t>)</w:t>
      </w:r>
    </w:p>
    <w:p w14:paraId="6B1A93BE" w14:textId="77777777" w:rsidR="0066717B" w:rsidRPr="006C4DFA" w:rsidRDefault="0066717B" w:rsidP="0066717B">
      <w:pPr>
        <w:pStyle w:val="ListParagraph"/>
        <w:jc w:val="right"/>
        <w:rPr>
          <w:rFonts w:cs="Arial"/>
        </w:rPr>
      </w:pPr>
    </w:p>
    <w:p w14:paraId="75A2E099" w14:textId="77777777" w:rsidR="0066717B" w:rsidRPr="006C4DFA" w:rsidRDefault="0066717B" w:rsidP="0066717B">
      <w:pPr>
        <w:pStyle w:val="ListParagraph"/>
        <w:jc w:val="right"/>
        <w:rPr>
          <w:rFonts w:cs="Arial"/>
        </w:rPr>
      </w:pPr>
    </w:p>
    <w:p w14:paraId="048F4219" w14:textId="77777777" w:rsidR="0066717B" w:rsidRPr="006C4DFA" w:rsidRDefault="0066717B" w:rsidP="0066717B">
      <w:pPr>
        <w:pStyle w:val="ListParagraph"/>
        <w:jc w:val="right"/>
        <w:rPr>
          <w:rFonts w:cs="Arial"/>
        </w:rPr>
      </w:pPr>
    </w:p>
    <w:p w14:paraId="06E77DF2" w14:textId="77777777" w:rsidR="0066717B" w:rsidRPr="006C4DFA" w:rsidRDefault="0066717B" w:rsidP="0066717B">
      <w:pPr>
        <w:pStyle w:val="ListParagraph"/>
        <w:jc w:val="right"/>
        <w:rPr>
          <w:rFonts w:cs="Arial"/>
        </w:rPr>
      </w:pPr>
    </w:p>
    <w:p w14:paraId="79D75D9D" w14:textId="77777777" w:rsidR="0066717B" w:rsidRPr="006C4DFA" w:rsidRDefault="0066717B" w:rsidP="0066717B">
      <w:pPr>
        <w:pStyle w:val="ListParagraph"/>
        <w:jc w:val="right"/>
        <w:rPr>
          <w:rFonts w:cs="Arial"/>
        </w:rPr>
      </w:pPr>
    </w:p>
    <w:p w14:paraId="562F52C9" w14:textId="77777777" w:rsidR="0066717B" w:rsidRPr="006C4DFA" w:rsidRDefault="0066717B" w:rsidP="0066717B">
      <w:pPr>
        <w:pStyle w:val="ListParagraph"/>
        <w:jc w:val="right"/>
        <w:rPr>
          <w:rFonts w:cs="Arial"/>
        </w:rPr>
      </w:pPr>
    </w:p>
    <w:p w14:paraId="7087C182" w14:textId="77777777" w:rsidR="0066717B" w:rsidRPr="006C4DFA" w:rsidRDefault="0066717B" w:rsidP="0066717B">
      <w:pPr>
        <w:pStyle w:val="ListParagraph"/>
        <w:jc w:val="right"/>
        <w:rPr>
          <w:rFonts w:cs="Arial"/>
        </w:rPr>
      </w:pPr>
    </w:p>
    <w:p w14:paraId="231785EC" w14:textId="77777777" w:rsidR="0066717B" w:rsidRPr="006C4DFA" w:rsidRDefault="0066717B" w:rsidP="0066717B">
      <w:pPr>
        <w:pStyle w:val="ListParagraph"/>
        <w:jc w:val="right"/>
        <w:rPr>
          <w:rFonts w:cs="Arial"/>
        </w:rPr>
      </w:pPr>
    </w:p>
    <w:p w14:paraId="58798593" w14:textId="77777777" w:rsidR="0066717B" w:rsidRPr="006C4DFA" w:rsidRDefault="0066717B" w:rsidP="0066717B">
      <w:pPr>
        <w:pStyle w:val="ListParagraph"/>
        <w:jc w:val="right"/>
        <w:rPr>
          <w:rFonts w:cs="Arial"/>
        </w:rPr>
      </w:pPr>
    </w:p>
    <w:p w14:paraId="4906463F" w14:textId="77777777" w:rsidR="0066717B" w:rsidRDefault="0066717B" w:rsidP="0066717B">
      <w:pPr>
        <w:rPr>
          <w:rFonts w:cs="Arial"/>
        </w:rPr>
      </w:pPr>
      <w:r>
        <w:rPr>
          <w:rFonts w:cs="Arial"/>
        </w:rPr>
        <w:br w:type="page"/>
      </w:r>
    </w:p>
    <w:p w14:paraId="10C1C3AB" w14:textId="77777777" w:rsidR="0066717B" w:rsidRPr="006C4DFA" w:rsidRDefault="0066717B" w:rsidP="0066717B">
      <w:pPr>
        <w:pStyle w:val="ListParagraph"/>
        <w:numPr>
          <w:ilvl w:val="0"/>
          <w:numId w:val="30"/>
        </w:numPr>
        <w:spacing w:after="160" w:line="259" w:lineRule="auto"/>
        <w:ind w:hanging="720"/>
        <w:rPr>
          <w:rFonts w:cs="Arial"/>
        </w:rPr>
      </w:pPr>
      <w:r w:rsidRPr="006C4DFA">
        <w:rPr>
          <w:rFonts w:cs="Arial"/>
        </w:rPr>
        <w:lastRenderedPageBreak/>
        <w:t xml:space="preserve">Hence, calculate the tension in the string. </w:t>
      </w:r>
    </w:p>
    <w:p w14:paraId="747C365C" w14:textId="77777777" w:rsidR="0066717B" w:rsidRPr="006C4DFA" w:rsidRDefault="0066717B" w:rsidP="0066717B">
      <w:pPr>
        <w:pStyle w:val="ListParagraph"/>
        <w:rPr>
          <w:rFonts w:cs="Arial"/>
        </w:rPr>
      </w:pPr>
      <w:r w:rsidRPr="006C4DFA">
        <w:rPr>
          <w:rFonts w:cs="Arial"/>
        </w:rPr>
        <w:t xml:space="preserve">[If you could not </w:t>
      </w:r>
      <w:r>
        <w:rPr>
          <w:rFonts w:cs="Arial"/>
        </w:rPr>
        <w:t>calculate a value for ‘θ’, use 3</w:t>
      </w:r>
      <w:r w:rsidRPr="006C4DFA">
        <w:rPr>
          <w:rFonts w:cs="Arial"/>
        </w:rPr>
        <w:t>0°]</w:t>
      </w:r>
    </w:p>
    <w:p w14:paraId="5C3E4CF3" w14:textId="77777777" w:rsidR="0066717B" w:rsidRPr="006C4DFA" w:rsidRDefault="0066717B" w:rsidP="0066717B">
      <w:pPr>
        <w:pStyle w:val="ListParagraph"/>
        <w:jc w:val="right"/>
        <w:rPr>
          <w:rFonts w:cs="Arial"/>
        </w:rPr>
      </w:pPr>
      <w:r w:rsidRPr="006C4DFA">
        <w:rPr>
          <w:rFonts w:cs="Arial"/>
        </w:rPr>
        <w:t>(4</w:t>
      </w:r>
      <w:r>
        <w:rPr>
          <w:rFonts w:cs="Arial"/>
        </w:rPr>
        <w:t xml:space="preserve"> </w:t>
      </w:r>
      <w:r w:rsidRPr="00CB4A10">
        <w:rPr>
          <w:rFonts w:cs="Arial"/>
        </w:rPr>
        <w:t>marks</w:t>
      </w:r>
      <w:r w:rsidRPr="006C4DFA">
        <w:rPr>
          <w:rFonts w:cs="Arial"/>
        </w:rPr>
        <w:t>)</w:t>
      </w:r>
    </w:p>
    <w:p w14:paraId="5D1AE4E9" w14:textId="77777777" w:rsidR="0066717B" w:rsidRPr="006C4DFA" w:rsidRDefault="0066717B" w:rsidP="0066717B">
      <w:pPr>
        <w:pStyle w:val="ListParagraph"/>
        <w:jc w:val="right"/>
        <w:rPr>
          <w:rFonts w:cs="Arial"/>
        </w:rPr>
      </w:pPr>
    </w:p>
    <w:p w14:paraId="6BCCA84B" w14:textId="77777777" w:rsidR="0066717B" w:rsidRPr="006C4DFA" w:rsidRDefault="0066717B" w:rsidP="0066717B">
      <w:pPr>
        <w:pStyle w:val="ListParagraph"/>
        <w:jc w:val="right"/>
        <w:rPr>
          <w:rFonts w:cs="Arial"/>
        </w:rPr>
      </w:pPr>
    </w:p>
    <w:p w14:paraId="2561236F" w14:textId="77777777" w:rsidR="0066717B" w:rsidRPr="006C4DFA" w:rsidRDefault="0066717B" w:rsidP="0066717B">
      <w:pPr>
        <w:pStyle w:val="ListParagraph"/>
        <w:jc w:val="right"/>
        <w:rPr>
          <w:rFonts w:cs="Arial"/>
        </w:rPr>
      </w:pPr>
    </w:p>
    <w:p w14:paraId="1A99193E" w14:textId="77777777" w:rsidR="0066717B" w:rsidRPr="006C4DFA" w:rsidRDefault="0066717B" w:rsidP="0066717B">
      <w:pPr>
        <w:pStyle w:val="ListParagraph"/>
        <w:jc w:val="right"/>
        <w:rPr>
          <w:rFonts w:cs="Arial"/>
        </w:rPr>
      </w:pPr>
    </w:p>
    <w:p w14:paraId="7E6A10AC" w14:textId="77777777" w:rsidR="0066717B" w:rsidRPr="006C4DFA" w:rsidRDefault="0066717B" w:rsidP="0066717B">
      <w:pPr>
        <w:pStyle w:val="ListParagraph"/>
        <w:jc w:val="right"/>
        <w:rPr>
          <w:rFonts w:cs="Arial"/>
        </w:rPr>
      </w:pPr>
    </w:p>
    <w:p w14:paraId="460E9CAE" w14:textId="77777777" w:rsidR="0066717B" w:rsidRDefault="0066717B" w:rsidP="0066717B">
      <w:pPr>
        <w:pStyle w:val="ListParagraph"/>
        <w:jc w:val="right"/>
        <w:rPr>
          <w:rFonts w:cs="Arial"/>
        </w:rPr>
      </w:pPr>
    </w:p>
    <w:p w14:paraId="399DA557" w14:textId="77777777" w:rsidR="0066717B" w:rsidRDefault="0066717B" w:rsidP="0066717B">
      <w:pPr>
        <w:pStyle w:val="ListParagraph"/>
        <w:jc w:val="right"/>
        <w:rPr>
          <w:rFonts w:cs="Arial"/>
        </w:rPr>
      </w:pPr>
    </w:p>
    <w:p w14:paraId="6FDCC42F" w14:textId="77777777" w:rsidR="0066717B" w:rsidRDefault="0066717B" w:rsidP="0066717B">
      <w:pPr>
        <w:pStyle w:val="ListParagraph"/>
        <w:jc w:val="right"/>
        <w:rPr>
          <w:rFonts w:cs="Arial"/>
        </w:rPr>
      </w:pPr>
    </w:p>
    <w:p w14:paraId="035F2727" w14:textId="77777777" w:rsidR="0066717B" w:rsidRDefault="0066717B" w:rsidP="0066717B">
      <w:pPr>
        <w:pStyle w:val="ListParagraph"/>
        <w:jc w:val="right"/>
        <w:rPr>
          <w:rFonts w:cs="Arial"/>
        </w:rPr>
      </w:pPr>
    </w:p>
    <w:p w14:paraId="746DC22E" w14:textId="77777777" w:rsidR="0066717B" w:rsidRDefault="0066717B" w:rsidP="0066717B">
      <w:pPr>
        <w:pStyle w:val="ListParagraph"/>
        <w:jc w:val="right"/>
        <w:rPr>
          <w:rFonts w:cs="Arial"/>
        </w:rPr>
      </w:pPr>
    </w:p>
    <w:p w14:paraId="31BF55B3" w14:textId="77777777" w:rsidR="0066717B" w:rsidRDefault="0066717B" w:rsidP="0066717B">
      <w:pPr>
        <w:pStyle w:val="ListParagraph"/>
        <w:jc w:val="right"/>
        <w:rPr>
          <w:rFonts w:cs="Arial"/>
        </w:rPr>
      </w:pPr>
    </w:p>
    <w:p w14:paraId="14477897" w14:textId="77777777" w:rsidR="0066717B" w:rsidRDefault="0066717B" w:rsidP="0066717B">
      <w:pPr>
        <w:pStyle w:val="ListParagraph"/>
        <w:jc w:val="right"/>
        <w:rPr>
          <w:rFonts w:cs="Arial"/>
        </w:rPr>
      </w:pPr>
    </w:p>
    <w:p w14:paraId="14E9F40D" w14:textId="77777777" w:rsidR="0066717B" w:rsidRPr="006C4DFA" w:rsidRDefault="0066717B" w:rsidP="0066717B">
      <w:pPr>
        <w:pStyle w:val="ListParagraph"/>
        <w:jc w:val="right"/>
        <w:rPr>
          <w:rFonts w:cs="Arial"/>
        </w:rPr>
      </w:pPr>
    </w:p>
    <w:p w14:paraId="6E445D3A" w14:textId="77777777" w:rsidR="0066717B" w:rsidRPr="006C4DFA" w:rsidRDefault="0066717B" w:rsidP="0066717B">
      <w:pPr>
        <w:pStyle w:val="ListParagraph"/>
        <w:jc w:val="right"/>
        <w:rPr>
          <w:rFonts w:cs="Arial"/>
        </w:rPr>
      </w:pPr>
    </w:p>
    <w:p w14:paraId="4FB9775A" w14:textId="77777777" w:rsidR="0066717B" w:rsidRPr="006C4DFA" w:rsidRDefault="0066717B" w:rsidP="0066717B">
      <w:pPr>
        <w:pStyle w:val="ListParagraph"/>
        <w:jc w:val="right"/>
        <w:rPr>
          <w:rFonts w:cs="Arial"/>
        </w:rPr>
      </w:pPr>
    </w:p>
    <w:p w14:paraId="19248626" w14:textId="77777777" w:rsidR="0066717B" w:rsidRPr="006C4DFA" w:rsidRDefault="0066717B" w:rsidP="0066717B">
      <w:pPr>
        <w:pStyle w:val="ListParagraph"/>
        <w:numPr>
          <w:ilvl w:val="0"/>
          <w:numId w:val="30"/>
        </w:numPr>
        <w:spacing w:after="160" w:line="259" w:lineRule="auto"/>
        <w:ind w:hanging="720"/>
        <w:rPr>
          <w:rFonts w:cs="Arial"/>
        </w:rPr>
      </w:pPr>
      <w:r>
        <w:rPr>
          <w:rFonts w:cs="Arial"/>
        </w:rPr>
        <w:t>C</w:t>
      </w:r>
      <w:r w:rsidRPr="006C4DFA">
        <w:rPr>
          <w:rFonts w:cs="Arial"/>
        </w:rPr>
        <w:t xml:space="preserve">alculate the period (T) of revolution for the mass. </w:t>
      </w:r>
    </w:p>
    <w:p w14:paraId="293B1A1A" w14:textId="77777777" w:rsidR="0066717B" w:rsidRPr="006C4DFA" w:rsidRDefault="0066717B" w:rsidP="0066717B">
      <w:pPr>
        <w:pStyle w:val="ListParagraph"/>
        <w:jc w:val="right"/>
        <w:rPr>
          <w:rFonts w:cs="Arial"/>
        </w:rPr>
      </w:pPr>
      <w:r w:rsidRPr="006C4DFA">
        <w:rPr>
          <w:rFonts w:cs="Arial"/>
        </w:rPr>
        <w:t>(6</w:t>
      </w:r>
      <w:r>
        <w:rPr>
          <w:rFonts w:cs="Arial"/>
        </w:rPr>
        <w:t xml:space="preserve"> </w:t>
      </w:r>
      <w:r w:rsidRPr="00CB4A10">
        <w:rPr>
          <w:rFonts w:cs="Arial"/>
        </w:rPr>
        <w:t>marks</w:t>
      </w:r>
      <w:r w:rsidRPr="006C4DFA">
        <w:rPr>
          <w:rFonts w:cs="Arial"/>
        </w:rPr>
        <w:t>)</w:t>
      </w:r>
    </w:p>
    <w:p w14:paraId="64D4CEF4" w14:textId="16D27DC6" w:rsidR="00B03CA8" w:rsidRDefault="00B03CA8">
      <w:pPr>
        <w:rPr>
          <w:rFonts w:cs="Arial"/>
          <w:szCs w:val="22"/>
        </w:rPr>
      </w:pPr>
      <w:r>
        <w:rPr>
          <w:rFonts w:cs="Arial"/>
          <w:szCs w:val="22"/>
        </w:rPr>
        <w:br w:type="page"/>
      </w:r>
    </w:p>
    <w:p w14:paraId="36D1B8FD" w14:textId="3E27C3C4" w:rsidR="006658E6" w:rsidRPr="00F94E56" w:rsidRDefault="006658E6" w:rsidP="00B03CA8">
      <w:pPr>
        <w:tabs>
          <w:tab w:val="left" w:pos="8640"/>
        </w:tabs>
        <w:rPr>
          <w:rFonts w:cs="Arial"/>
          <w:b/>
          <w:szCs w:val="22"/>
        </w:rPr>
      </w:pPr>
      <w:r w:rsidRPr="00F94E56">
        <w:rPr>
          <w:rFonts w:cs="Arial"/>
          <w:b/>
          <w:szCs w:val="22"/>
        </w:rPr>
        <w:lastRenderedPageBreak/>
        <w:t>Question 1</w:t>
      </w:r>
      <w:r w:rsidR="00E85061">
        <w:rPr>
          <w:rFonts w:cs="Arial"/>
          <w:b/>
          <w:szCs w:val="22"/>
        </w:rPr>
        <w:t>6</w:t>
      </w:r>
      <w:r w:rsidR="00B03CA8">
        <w:rPr>
          <w:rFonts w:cs="Arial"/>
          <w:b/>
          <w:szCs w:val="22"/>
        </w:rPr>
        <w:tab/>
      </w:r>
      <w:r w:rsidRPr="00F94E56">
        <w:rPr>
          <w:rFonts w:cs="Arial"/>
          <w:b/>
          <w:szCs w:val="22"/>
        </w:rPr>
        <w:t>(12 marks)</w:t>
      </w:r>
    </w:p>
    <w:p w14:paraId="26B2A0FF" w14:textId="77777777" w:rsidR="006658E6" w:rsidRPr="00F94E56" w:rsidRDefault="006658E6" w:rsidP="006658E6">
      <w:pPr>
        <w:rPr>
          <w:rFonts w:cs="Arial"/>
          <w:szCs w:val="22"/>
        </w:rPr>
      </w:pPr>
    </w:p>
    <w:p w14:paraId="2DD71D5F" w14:textId="20E2FFE4" w:rsidR="006658E6" w:rsidRPr="00F94E56" w:rsidRDefault="006658E6" w:rsidP="006658E6">
      <w:pPr>
        <w:jc w:val="both"/>
        <w:rPr>
          <w:rFonts w:cs="Arial"/>
          <w:szCs w:val="22"/>
        </w:rPr>
      </w:pPr>
      <w:r w:rsidRPr="00F94E56">
        <w:rPr>
          <w:rFonts w:cs="Arial"/>
          <w:szCs w:val="22"/>
        </w:rPr>
        <w:t xml:space="preserve">The following diagram represents a single coil associated with a DC electric motor </w:t>
      </w:r>
      <w:bookmarkStart w:id="2" w:name="_Hlk34314822"/>
      <w:r w:rsidR="00E41F27">
        <w:rPr>
          <w:rFonts w:cs="Arial"/>
          <w:szCs w:val="22"/>
        </w:rPr>
        <w:t>which is completely enclosed</w:t>
      </w:r>
      <w:bookmarkEnd w:id="2"/>
      <w:r w:rsidR="00E41F27">
        <w:rPr>
          <w:rFonts w:cs="Arial"/>
          <w:szCs w:val="22"/>
        </w:rPr>
        <w:t xml:space="preserve"> </w:t>
      </w:r>
      <w:r w:rsidRPr="00F94E56">
        <w:rPr>
          <w:rFonts w:cs="Arial"/>
          <w:szCs w:val="22"/>
        </w:rPr>
        <w:t xml:space="preserve">in an external </w:t>
      </w:r>
      <w:r w:rsidR="008B06DB">
        <w:rPr>
          <w:rFonts w:cs="Arial"/>
          <w:szCs w:val="22"/>
        </w:rPr>
        <w:t xml:space="preserve">uniform </w:t>
      </w:r>
      <w:r w:rsidRPr="00F94E56">
        <w:rPr>
          <w:rFonts w:cs="Arial"/>
          <w:szCs w:val="22"/>
        </w:rPr>
        <w:t>magnetic field. The motor has a split ring commutator (not shown). The arrows on the coil represent the direction of the conventional current flow in the coil.</w:t>
      </w:r>
    </w:p>
    <w:p w14:paraId="308E8AF9" w14:textId="77777777" w:rsidR="006658E6" w:rsidRPr="00F94E56" w:rsidRDefault="006658E6" w:rsidP="006658E6">
      <w:pPr>
        <w:jc w:val="both"/>
        <w:rPr>
          <w:rFonts w:cs="Arial"/>
          <w:szCs w:val="22"/>
        </w:rPr>
      </w:pPr>
    </w:p>
    <w:p w14:paraId="6776348B" w14:textId="77777777" w:rsidR="006658E6" w:rsidRPr="00F94E56" w:rsidRDefault="006658E6" w:rsidP="006658E6">
      <w:pPr>
        <w:jc w:val="both"/>
        <w:rPr>
          <w:rFonts w:cs="Arial"/>
          <w:szCs w:val="22"/>
        </w:rPr>
      </w:pPr>
    </w:p>
    <w:p w14:paraId="3CCA9A47" w14:textId="37BEE562" w:rsidR="006658E6" w:rsidRPr="00F94E56" w:rsidRDefault="00B03CA8" w:rsidP="006658E6">
      <w:pPr>
        <w:jc w:val="both"/>
        <w:rPr>
          <w:rFonts w:cs="Arial"/>
          <w:szCs w:val="22"/>
        </w:rPr>
      </w:pPr>
      <w:r w:rsidRPr="00F94E56">
        <w:rPr>
          <w:noProof/>
          <w:szCs w:val="22"/>
          <w:lang w:val="en-AU" w:eastAsia="en-AU"/>
        </w:rPr>
        <mc:AlternateContent>
          <mc:Choice Requires="wps">
            <w:drawing>
              <wp:anchor distT="0" distB="0" distL="114300" distR="114300" simplePos="0" relativeHeight="251614208" behindDoc="0" locked="0" layoutInCell="1" allowOverlap="1" wp14:anchorId="47F7F33A" wp14:editId="27F484E9">
                <wp:simplePos x="0" y="0"/>
                <wp:positionH relativeFrom="margin">
                  <wp:posOffset>2136775</wp:posOffset>
                </wp:positionH>
                <wp:positionV relativeFrom="paragraph">
                  <wp:posOffset>113665</wp:posOffset>
                </wp:positionV>
                <wp:extent cx="1311910" cy="267388"/>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267388"/>
                        </a:xfrm>
                        <a:prstGeom prst="rect">
                          <a:avLst/>
                        </a:prstGeom>
                        <a:noFill/>
                        <a:ln w="9525">
                          <a:noFill/>
                          <a:miter lim="800000"/>
                          <a:headEnd/>
                          <a:tailEnd/>
                        </a:ln>
                      </wps:spPr>
                      <wps:txbx>
                        <w:txbxContent>
                          <w:p w14:paraId="40E693F8" w14:textId="77777777" w:rsidR="008914FB" w:rsidRPr="00FD643E" w:rsidRDefault="008914FB" w:rsidP="006658E6">
                            <w:pPr>
                              <w:rPr>
                                <w:rFonts w:cs="Arial"/>
                              </w:rPr>
                            </w:pPr>
                            <w:r w:rsidRPr="00FD643E">
                              <w:rPr>
                                <w:rFonts w:cs="Arial"/>
                              </w:rPr>
                              <w:t xml:space="preserve">   B</w:t>
                            </w:r>
                            <w:r w:rsidRPr="00FD643E">
                              <w:rPr>
                                <w:rFonts w:cs="Arial"/>
                              </w:rPr>
                              <w:tab/>
                            </w:r>
                            <w:r>
                              <w:rPr>
                                <w:rFonts w:cs="Arial"/>
                              </w:rPr>
                              <w:t xml:space="preserve">          </w:t>
                            </w:r>
                            <w:r w:rsidRPr="00FD643E">
                              <w:rPr>
                                <w:rFonts w:cs="Arial"/>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7F33A" id="_x0000_s1151" type="#_x0000_t202" style="position:absolute;left:0;text-align:left;margin-left:168.25pt;margin-top:8.95pt;width:103.3pt;height:21.0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" filled="f" stroked="f">
                <v:textbox>
                  <w:txbxContent>
                    <w:p w14:paraId="40E693F8" w14:textId="77777777" w:rsidR="008914FB" w:rsidRPr="00FD643E" w:rsidRDefault="008914FB" w:rsidP="006658E6">
                      <w:pPr>
                        <w:rPr>
                          <w:rFonts w:cs="Arial"/>
                        </w:rPr>
                      </w:pPr>
                      <w:r w:rsidRPr="00FD643E">
                        <w:rPr>
                          <w:rFonts w:cs="Arial"/>
                        </w:rPr>
                        <w:t xml:space="preserve">   B</w:t>
                      </w:r>
                      <w:r w:rsidRPr="00FD643E">
                        <w:rPr>
                          <w:rFonts w:cs="Arial"/>
                        </w:rPr>
                        <w:tab/>
                      </w:r>
                      <w:r>
                        <w:rPr>
                          <w:rFonts w:cs="Arial"/>
                        </w:rPr>
                        <w:t xml:space="preserve">          </w:t>
                      </w:r>
                      <w:r w:rsidRPr="00FD643E">
                        <w:rPr>
                          <w:rFonts w:cs="Arial"/>
                        </w:rPr>
                        <w:t xml:space="preserve">   C</w:t>
                      </w:r>
                    </w:p>
                  </w:txbxContent>
                </v:textbox>
                <w10:wrap anchorx="margin"/>
              </v:shape>
            </w:pict>
          </mc:Fallback>
        </mc:AlternateContent>
      </w:r>
      <w:r w:rsidR="006658E6" w:rsidRPr="00F94E56">
        <w:rPr>
          <w:noProof/>
          <w:szCs w:val="22"/>
          <w:lang w:val="en-AU" w:eastAsia="en-AU"/>
        </w:rPr>
        <mc:AlternateContent>
          <mc:Choice Requires="wps">
            <w:drawing>
              <wp:anchor distT="0" distB="0" distL="114300" distR="114300" simplePos="0" relativeHeight="251624448" behindDoc="0" locked="0" layoutInCell="1" allowOverlap="1" wp14:anchorId="3F9DD850" wp14:editId="6A9BB69C">
                <wp:simplePos x="0" y="0"/>
                <wp:positionH relativeFrom="column">
                  <wp:posOffset>4775200</wp:posOffset>
                </wp:positionH>
                <wp:positionV relativeFrom="paragraph">
                  <wp:posOffset>175260</wp:posOffset>
                </wp:positionV>
                <wp:extent cx="1655445" cy="821690"/>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821690"/>
                        </a:xfrm>
                        <a:prstGeom prst="rect">
                          <a:avLst/>
                        </a:prstGeom>
                        <a:noFill/>
                        <a:ln w="9525">
                          <a:noFill/>
                          <a:miter lim="800000"/>
                          <a:headEnd/>
                          <a:tailEnd/>
                        </a:ln>
                      </wps:spPr>
                      <wps:txbx>
                        <w:txbxContent>
                          <w:p w14:paraId="5C0229A9" w14:textId="77777777" w:rsidR="008914FB" w:rsidRDefault="008914FB" w:rsidP="006658E6">
                            <w:pPr>
                              <w:rPr>
                                <w:rFonts w:cs="Arial"/>
                              </w:rPr>
                            </w:pPr>
                            <w:r>
                              <w:rPr>
                                <w:rFonts w:cs="Arial"/>
                              </w:rPr>
                              <w:t>Coil dimensions:</w:t>
                            </w:r>
                          </w:p>
                          <w:p w14:paraId="5A051D06" w14:textId="77777777" w:rsidR="008914FB" w:rsidRDefault="008914FB" w:rsidP="006658E6">
                            <w:pPr>
                              <w:rPr>
                                <w:rFonts w:cs="Arial"/>
                              </w:rPr>
                            </w:pPr>
                            <w:r>
                              <w:rPr>
                                <w:rFonts w:cs="Arial"/>
                              </w:rPr>
                              <w:t>AB = CD = 0.400 m</w:t>
                            </w:r>
                          </w:p>
                          <w:p w14:paraId="113746D9" w14:textId="77777777" w:rsidR="008914FB" w:rsidRPr="0094774C" w:rsidRDefault="008914FB" w:rsidP="006658E6">
                            <w:pPr>
                              <w:rPr>
                                <w:rFonts w:cs="Arial"/>
                              </w:rPr>
                            </w:pPr>
                            <w:r>
                              <w:rPr>
                                <w:rFonts w:cs="Arial"/>
                              </w:rPr>
                              <w:t>BC = AD = 0.300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DD850" id="_x0000_s1152" type="#_x0000_t202" style="position:absolute;left:0;text-align:left;margin-left:376pt;margin-top:13.8pt;width:130.35pt;height:6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" filled="f" stroked="f">
                <v:textbox>
                  <w:txbxContent>
                    <w:p w14:paraId="5C0229A9" w14:textId="77777777" w:rsidR="008914FB" w:rsidRDefault="008914FB" w:rsidP="006658E6">
                      <w:pPr>
                        <w:rPr>
                          <w:rFonts w:cs="Arial"/>
                        </w:rPr>
                      </w:pPr>
                      <w:r>
                        <w:rPr>
                          <w:rFonts w:cs="Arial"/>
                        </w:rPr>
                        <w:t>Coil dimensions:</w:t>
                      </w:r>
                    </w:p>
                    <w:p w14:paraId="5A051D06" w14:textId="77777777" w:rsidR="008914FB" w:rsidRDefault="008914FB" w:rsidP="006658E6">
                      <w:pPr>
                        <w:rPr>
                          <w:rFonts w:cs="Arial"/>
                        </w:rPr>
                      </w:pPr>
                      <w:r>
                        <w:rPr>
                          <w:rFonts w:cs="Arial"/>
                        </w:rPr>
                        <w:t>AB = CD = 0.400 m</w:t>
                      </w:r>
                    </w:p>
                    <w:p w14:paraId="113746D9" w14:textId="77777777" w:rsidR="008914FB" w:rsidRPr="0094774C" w:rsidRDefault="008914FB" w:rsidP="006658E6">
                      <w:pPr>
                        <w:rPr>
                          <w:rFonts w:cs="Arial"/>
                        </w:rPr>
                      </w:pPr>
                      <w:r>
                        <w:rPr>
                          <w:rFonts w:cs="Arial"/>
                        </w:rPr>
                        <w:t>BC = AD = 0.300 m</w:t>
                      </w:r>
                    </w:p>
                  </w:txbxContent>
                </v:textbox>
              </v:shape>
            </w:pict>
          </mc:Fallback>
        </mc:AlternateContent>
      </w:r>
    </w:p>
    <w:p w14:paraId="438D7135" w14:textId="77777777" w:rsidR="006658E6" w:rsidRPr="00F94E56" w:rsidRDefault="006658E6" w:rsidP="006658E6">
      <w:pPr>
        <w:jc w:val="both"/>
        <w:rPr>
          <w:rFonts w:cs="Arial"/>
          <w:szCs w:val="22"/>
        </w:rPr>
      </w:pPr>
      <w:r w:rsidRPr="00F94E56">
        <w:rPr>
          <w:rFonts w:cs="Arial"/>
          <w:noProof/>
          <w:szCs w:val="22"/>
          <w:lang w:val="en-AU" w:eastAsia="en-AU"/>
        </w:rPr>
        <mc:AlternateContent>
          <mc:Choice Requires="wpg">
            <w:drawing>
              <wp:anchor distT="0" distB="0" distL="114300" distR="114300" simplePos="0" relativeHeight="251612160" behindDoc="0" locked="0" layoutInCell="1" allowOverlap="1" wp14:anchorId="000CBAE9" wp14:editId="72B961F3">
                <wp:simplePos x="0" y="0"/>
                <wp:positionH relativeFrom="column">
                  <wp:posOffset>875510</wp:posOffset>
                </wp:positionH>
                <wp:positionV relativeFrom="paragraph">
                  <wp:posOffset>26538</wp:posOffset>
                </wp:positionV>
                <wp:extent cx="3468956" cy="1759651"/>
                <wp:effectExtent l="0" t="0" r="17780" b="31115"/>
                <wp:wrapNone/>
                <wp:docPr id="677" name="Group 677"/>
                <wp:cNvGraphicFramePr/>
                <a:graphic xmlns:a="http://schemas.openxmlformats.org/drawingml/2006/main">
                  <a:graphicData uri="http://schemas.microsoft.com/office/word/2010/wordprocessingGroup">
                    <wpg:wgp>
                      <wpg:cNvGrpSpPr/>
                      <wpg:grpSpPr>
                        <a:xfrm>
                          <a:off x="0" y="0"/>
                          <a:ext cx="3468956" cy="1759651"/>
                          <a:chOff x="0" y="0"/>
                          <a:chExt cx="3468956" cy="1759651"/>
                        </a:xfrm>
                      </wpg:grpSpPr>
                      <wpg:grpSp>
                        <wpg:cNvPr id="678" name="Group 678"/>
                        <wpg:cNvGrpSpPr/>
                        <wpg:grpSpPr>
                          <a:xfrm>
                            <a:off x="0" y="0"/>
                            <a:ext cx="3468956" cy="1759651"/>
                            <a:chOff x="0" y="0"/>
                            <a:chExt cx="3468956" cy="1759651"/>
                          </a:xfrm>
                        </wpg:grpSpPr>
                        <wps:wsp>
                          <wps:cNvPr id="679" name="Cube 679"/>
                          <wps:cNvSpPr/>
                          <wps:spPr>
                            <a:xfrm>
                              <a:off x="0" y="0"/>
                              <a:ext cx="981075" cy="799783"/>
                            </a:xfrm>
                            <a:prstGeom prst="cube">
                              <a:avLst>
                                <a:gd name="adj" fmla="val 2637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Cube 680"/>
                          <wps:cNvSpPr/>
                          <wps:spPr>
                            <a:xfrm>
                              <a:off x="2487881" y="0"/>
                              <a:ext cx="981075" cy="799465"/>
                            </a:xfrm>
                            <a:prstGeom prst="cube">
                              <a:avLst>
                                <a:gd name="adj" fmla="val 2637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Text Box 2"/>
                          <wps:cNvSpPr txBox="1">
                            <a:spLocks noChangeArrowheads="1"/>
                          </wps:cNvSpPr>
                          <wps:spPr bwMode="auto">
                            <a:xfrm>
                              <a:off x="2561359" y="331273"/>
                              <a:ext cx="400050" cy="387985"/>
                            </a:xfrm>
                            <a:prstGeom prst="rect">
                              <a:avLst/>
                            </a:prstGeom>
                            <a:noFill/>
                            <a:ln w="9525">
                              <a:noFill/>
                              <a:miter lim="800000"/>
                              <a:headEnd/>
                              <a:tailEnd/>
                            </a:ln>
                          </wps:spPr>
                          <wps:txbx>
                            <w:txbxContent>
                              <w:p w14:paraId="47BF8914" w14:textId="77777777" w:rsidR="008914FB" w:rsidRPr="00FD643E" w:rsidRDefault="008914FB" w:rsidP="006658E6">
                                <w:pPr>
                                  <w:rPr>
                                    <w:rFonts w:cs="Arial"/>
                                  </w:rPr>
                                </w:pPr>
                                <w:r w:rsidRPr="00FD643E">
                                  <w:rPr>
                                    <w:rFonts w:cs="Arial"/>
                                  </w:rPr>
                                  <w:t>N</w:t>
                                </w:r>
                              </w:p>
                            </w:txbxContent>
                          </wps:txbx>
                          <wps:bodyPr rot="0" vert="horz" wrap="square" lIns="91440" tIns="45720" rIns="91440" bIns="45720" anchor="t" anchorCtr="0">
                            <a:noAutofit/>
                          </wps:bodyPr>
                        </wps:wsp>
                        <wps:wsp>
                          <wps:cNvPr id="685" name="Straight Connector 685"/>
                          <wps:cNvCnPr/>
                          <wps:spPr>
                            <a:xfrm flipV="1">
                              <a:off x="863569" y="191237"/>
                              <a:ext cx="655537" cy="771866"/>
                            </a:xfrm>
                            <a:prstGeom prst="line">
                              <a:avLst/>
                            </a:prstGeom>
                          </wps:spPr>
                          <wps:style>
                            <a:lnRef idx="2">
                              <a:schemeClr val="dk1"/>
                            </a:lnRef>
                            <a:fillRef idx="0">
                              <a:schemeClr val="dk1"/>
                            </a:fillRef>
                            <a:effectRef idx="1">
                              <a:schemeClr val="dk1"/>
                            </a:effectRef>
                            <a:fontRef idx="minor">
                              <a:schemeClr val="tx1"/>
                            </a:fontRef>
                          </wps:style>
                          <wps:bodyPr/>
                        </wps:wsp>
                        <wps:wsp>
                          <wps:cNvPr id="686" name="Straight Connector 686"/>
                          <wps:cNvCnPr/>
                          <wps:spPr>
                            <a:xfrm flipV="1">
                              <a:off x="1766713" y="191237"/>
                              <a:ext cx="654765" cy="770957"/>
                            </a:xfrm>
                            <a:prstGeom prst="line">
                              <a:avLst/>
                            </a:prstGeom>
                          </wps:spPr>
                          <wps:style>
                            <a:lnRef idx="2">
                              <a:schemeClr val="dk1"/>
                            </a:lnRef>
                            <a:fillRef idx="0">
                              <a:schemeClr val="dk1"/>
                            </a:fillRef>
                            <a:effectRef idx="1">
                              <a:schemeClr val="dk1"/>
                            </a:effectRef>
                            <a:fontRef idx="minor">
                              <a:schemeClr val="tx1"/>
                            </a:fontRef>
                          </wps:style>
                          <wps:bodyPr/>
                        </wps:wsp>
                        <wps:wsp>
                          <wps:cNvPr id="687" name="Straight Connector 687"/>
                          <wps:cNvCnPr/>
                          <wps:spPr>
                            <a:xfrm flipV="1">
                              <a:off x="1518805" y="191243"/>
                              <a:ext cx="904558" cy="0"/>
                            </a:xfrm>
                            <a:prstGeom prst="line">
                              <a:avLst/>
                            </a:prstGeom>
                          </wps:spPr>
                          <wps:style>
                            <a:lnRef idx="2">
                              <a:schemeClr val="dk1"/>
                            </a:lnRef>
                            <a:fillRef idx="0">
                              <a:schemeClr val="dk1"/>
                            </a:fillRef>
                            <a:effectRef idx="1">
                              <a:schemeClr val="dk1"/>
                            </a:effectRef>
                            <a:fontRef idx="minor">
                              <a:schemeClr val="tx1"/>
                            </a:fontRef>
                          </wps:style>
                          <wps:bodyPr/>
                        </wps:wsp>
                        <wps:wsp>
                          <wps:cNvPr id="688" name="Straight Connector 688"/>
                          <wps:cNvCnPr/>
                          <wps:spPr>
                            <a:xfrm>
                              <a:off x="847706" y="969004"/>
                              <a:ext cx="421846" cy="0"/>
                            </a:xfrm>
                            <a:prstGeom prst="line">
                              <a:avLst/>
                            </a:prstGeom>
                          </wps:spPr>
                          <wps:style>
                            <a:lnRef idx="2">
                              <a:schemeClr val="dk1"/>
                            </a:lnRef>
                            <a:fillRef idx="0">
                              <a:schemeClr val="dk1"/>
                            </a:fillRef>
                            <a:effectRef idx="1">
                              <a:schemeClr val="dk1"/>
                            </a:effectRef>
                            <a:fontRef idx="minor">
                              <a:schemeClr val="tx1"/>
                            </a:fontRef>
                          </wps:style>
                          <wps:bodyPr/>
                        </wps:wsp>
                        <wps:wsp>
                          <wps:cNvPr id="689" name="Straight Connector 689"/>
                          <wps:cNvCnPr/>
                          <wps:spPr>
                            <a:xfrm>
                              <a:off x="1335069" y="969040"/>
                              <a:ext cx="431644" cy="0"/>
                            </a:xfrm>
                            <a:prstGeom prst="line">
                              <a:avLst/>
                            </a:prstGeom>
                          </wps:spPr>
                          <wps:style>
                            <a:lnRef idx="2">
                              <a:schemeClr val="dk1"/>
                            </a:lnRef>
                            <a:fillRef idx="0">
                              <a:schemeClr val="dk1"/>
                            </a:fillRef>
                            <a:effectRef idx="1">
                              <a:schemeClr val="dk1"/>
                            </a:effectRef>
                            <a:fontRef idx="minor">
                              <a:schemeClr val="tx1"/>
                            </a:fontRef>
                          </wps:style>
                          <wps:bodyPr/>
                        </wps:wsp>
                        <wps:wsp>
                          <wps:cNvPr id="690" name="Straight Connector 690"/>
                          <wps:cNvCnPr/>
                          <wps:spPr>
                            <a:xfrm flipV="1">
                              <a:off x="598467" y="969076"/>
                              <a:ext cx="671513" cy="790575"/>
                            </a:xfrm>
                            <a:prstGeom prst="line">
                              <a:avLst/>
                            </a:prstGeom>
                          </wps:spPr>
                          <wps:style>
                            <a:lnRef idx="2">
                              <a:schemeClr val="dk1"/>
                            </a:lnRef>
                            <a:fillRef idx="0">
                              <a:schemeClr val="dk1"/>
                            </a:fillRef>
                            <a:effectRef idx="1">
                              <a:schemeClr val="dk1"/>
                            </a:effectRef>
                            <a:fontRef idx="minor">
                              <a:schemeClr val="tx1"/>
                            </a:fontRef>
                          </wps:style>
                          <wps:bodyPr/>
                        </wps:wsp>
                        <wps:wsp>
                          <wps:cNvPr id="691" name="Straight Connector 691"/>
                          <wps:cNvCnPr/>
                          <wps:spPr>
                            <a:xfrm flipV="1">
                              <a:off x="663781" y="963139"/>
                              <a:ext cx="671513" cy="790575"/>
                            </a:xfrm>
                            <a:prstGeom prst="line">
                              <a:avLst/>
                            </a:prstGeom>
                          </wps:spPr>
                          <wps:style>
                            <a:lnRef idx="2">
                              <a:schemeClr val="dk1"/>
                            </a:lnRef>
                            <a:fillRef idx="0">
                              <a:schemeClr val="dk1"/>
                            </a:fillRef>
                            <a:effectRef idx="1">
                              <a:schemeClr val="dk1"/>
                            </a:effectRef>
                            <a:fontRef idx="minor">
                              <a:schemeClr val="tx1"/>
                            </a:fontRef>
                          </wps:style>
                          <wps:bodyPr/>
                        </wps:wsp>
                        <wps:wsp>
                          <wps:cNvPr id="692" name="Straight Arrow Connector 692"/>
                          <wps:cNvCnPr/>
                          <wps:spPr>
                            <a:xfrm flipV="1">
                              <a:off x="1103168" y="399061"/>
                              <a:ext cx="252374" cy="288950"/>
                            </a:xfrm>
                            <a:prstGeom prst="straightConnector1">
                              <a:avLst/>
                            </a:prstGeom>
                            <a:ln w="25400">
                              <a:solidFill>
                                <a:schemeClr val="tx1"/>
                              </a:solidFill>
                              <a:headEnd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693" name="Straight Arrow Connector 693"/>
                          <wps:cNvCnPr/>
                          <wps:spPr>
                            <a:xfrm flipH="1">
                              <a:off x="1959429" y="415637"/>
                              <a:ext cx="268377" cy="306045"/>
                            </a:xfrm>
                            <a:prstGeom prst="straightConnector1">
                              <a:avLst/>
                            </a:prstGeom>
                            <a:ln w="25400">
                              <a:solidFill>
                                <a:schemeClr val="tx1"/>
                              </a:solidFill>
                              <a:headEnd w="lg" len="lg"/>
                              <a:tailEnd type="triangle" w="lg" len="lg"/>
                            </a:ln>
                          </wps:spPr>
                          <wps:style>
                            <a:lnRef idx="2">
                              <a:schemeClr val="accent1"/>
                            </a:lnRef>
                            <a:fillRef idx="0">
                              <a:schemeClr val="accent1"/>
                            </a:fillRef>
                            <a:effectRef idx="1">
                              <a:schemeClr val="accent1"/>
                            </a:effectRef>
                            <a:fontRef idx="minor">
                              <a:schemeClr val="tx1"/>
                            </a:fontRef>
                          </wps:style>
                          <wps:bodyPr/>
                        </wps:wsp>
                      </wpg:grpSp>
                      <wps:wsp>
                        <wps:cNvPr id="694" name="Text Box 2"/>
                        <wps:cNvSpPr txBox="1">
                          <a:spLocks noChangeArrowheads="1"/>
                        </wps:cNvSpPr>
                        <wps:spPr bwMode="auto">
                          <a:xfrm>
                            <a:off x="447552" y="343147"/>
                            <a:ext cx="400050" cy="318770"/>
                          </a:xfrm>
                          <a:prstGeom prst="rect">
                            <a:avLst/>
                          </a:prstGeom>
                          <a:noFill/>
                          <a:ln w="9525">
                            <a:noFill/>
                            <a:miter lim="800000"/>
                            <a:headEnd/>
                            <a:tailEnd/>
                          </a:ln>
                        </wps:spPr>
                        <wps:txbx>
                          <w:txbxContent>
                            <w:p w14:paraId="3FCC7541" w14:textId="77777777" w:rsidR="008914FB" w:rsidRPr="00FD643E" w:rsidRDefault="008914FB" w:rsidP="006658E6">
                              <w:pPr>
                                <w:rPr>
                                  <w:rFonts w:cs="Arial"/>
                                </w:rPr>
                              </w:pPr>
                              <w:r w:rsidRPr="00FD643E">
                                <w:rPr>
                                  <w:rFonts w:cs="Arial"/>
                                </w:rPr>
                                <w: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00CBAE9" id="Group 677" o:spid="_x0000_s1153" style="position:absolute;left:0;text-align:left;margin-left:68.95pt;margin-top:2.1pt;width:273.15pt;height:138.55pt;z-index:251612160;mso-height-relative:margin" coordsize="34689,1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">
                <v:group id="Group 678" o:spid="_x0000_s1154" style="position:absolute;width:34689;height:17596" coordsize="34689,1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Cube 679" o:spid="_x0000_s1155" type="#_x0000_t16" style="position:absolute;width:9810;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" adj="5696" fillcolor="white [3212]" strokecolor="black [3213]" strokeweight=".5pt"/>
                  <v:shape id="Cube 680" o:spid="_x0000_s1156" type="#_x0000_t16" style="position:absolute;left:24878;width:9811;height:7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" adj="5696" fillcolor="white [3212]" strokecolor="black [3213]" strokeweight=".5pt"/>
                  <v:shape id="_x0000_s1157" type="#_x0000_t202" style="position:absolute;left:25613;top:3312;width:4001;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47BF8914" w14:textId="77777777" w:rsidR="008914FB" w:rsidRPr="00FD643E" w:rsidRDefault="008914FB" w:rsidP="006658E6">
                          <w:pPr>
                            <w:rPr>
                              <w:rFonts w:cs="Arial"/>
                            </w:rPr>
                          </w:pPr>
                          <w:r w:rsidRPr="00FD643E">
                            <w:rPr>
                              <w:rFonts w:cs="Arial"/>
                            </w:rPr>
                            <w:t>N</w:t>
                          </w:r>
                        </w:p>
                      </w:txbxContent>
                    </v:textbox>
                  </v:shape>
                  <v:line id="Straight Connector 685" o:spid="_x0000_s1158" style="position:absolute;flip:y;visibility:visible;mso-wrap-style:square" from="8635,1912" to="1519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" strokecolor="black [3200]" strokeweight="1pt">
                    <v:stroke joinstyle="miter"/>
                  </v:line>
                  <v:line id="Straight Connector 686" o:spid="_x0000_s1159" style="position:absolute;flip:y;visibility:visible;mso-wrap-style:square" from="17667,1912" to="24214,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" strokecolor="black [3200]" strokeweight="1pt">
                    <v:stroke joinstyle="miter"/>
                  </v:line>
                  <v:line id="Straight Connector 687" o:spid="_x0000_s1160" style="position:absolute;flip:y;visibility:visible;mso-wrap-style:square" from="15188,1912" to="2423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" strokecolor="black [3200]" strokeweight="1pt">
                    <v:stroke joinstyle="miter"/>
                  </v:line>
                  <v:line id="Straight Connector 688" o:spid="_x0000_s1161" style="position:absolute;visibility:visible;mso-wrap-style:square" from="8477,9690" to="1269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" strokecolor="black [3200]" strokeweight="1pt">
                    <v:stroke joinstyle="miter"/>
                  </v:line>
                  <v:line id="Straight Connector 689" o:spid="_x0000_s1162" style="position:absolute;visibility:visible;mso-wrap-style:square" from="13350,9690" to="17667,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" strokecolor="black [3200]" strokeweight="1pt">
                    <v:stroke joinstyle="miter"/>
                  </v:line>
                  <v:line id="Straight Connector 690" o:spid="_x0000_s1163" style="position:absolute;flip:y;visibility:visible;mso-wrap-style:square" from="5984,9690" to="12699,1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" strokecolor="black [3200]" strokeweight="1pt">
                    <v:stroke joinstyle="miter"/>
                  </v:line>
                  <v:line id="Straight Connector 691" o:spid="_x0000_s1164" style="position:absolute;flip:y;visibility:visible;mso-wrap-style:square" from="6637,9631" to="13352,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" strokecolor="black [3200]" strokeweight="1pt">
                    <v:stroke joinstyle="miter"/>
                  </v:line>
                  <v:shape id="Straight Arrow Connector 692" o:spid="_x0000_s1165" type="#_x0000_t32" style="position:absolute;left:11031;top:3990;width:2524;height:2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" strokecolor="black [3213]" strokeweight="2pt">
                    <v:stroke startarrowwidth="wide" startarrowlength="long" endarrow="block" endarrowwidth="wide" endarrowlength="long" joinstyle="miter"/>
                  </v:shape>
                  <v:shape id="Straight Arrow Connector 693" o:spid="_x0000_s1166" type="#_x0000_t32" style="position:absolute;left:19594;top:4156;width:2684;height:3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" strokecolor="black [3213]" strokeweight="2pt">
                    <v:stroke startarrowwidth="wide" startarrowlength="long" endarrow="block" endarrowwidth="wide" endarrowlength="long" joinstyle="miter"/>
                  </v:shape>
                </v:group>
                <v:shape id="_x0000_s1167" type="#_x0000_t202" style="position:absolute;left:4475;top:3431;width:400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3FCC7541" w14:textId="77777777" w:rsidR="008914FB" w:rsidRPr="00FD643E" w:rsidRDefault="008914FB" w:rsidP="006658E6">
                        <w:pPr>
                          <w:rPr>
                            <w:rFonts w:cs="Arial"/>
                          </w:rPr>
                        </w:pPr>
                        <w:r w:rsidRPr="00FD643E">
                          <w:rPr>
                            <w:rFonts w:cs="Arial"/>
                          </w:rPr>
                          <w:t>S</w:t>
                        </w:r>
                      </w:p>
                    </w:txbxContent>
                  </v:textbox>
                </v:shape>
              </v:group>
            </w:pict>
          </mc:Fallback>
        </mc:AlternateContent>
      </w:r>
    </w:p>
    <w:p w14:paraId="243CC8CF" w14:textId="77777777" w:rsidR="006658E6" w:rsidRPr="00F94E56" w:rsidRDefault="006658E6" w:rsidP="006658E6">
      <w:pPr>
        <w:jc w:val="both"/>
        <w:rPr>
          <w:rFonts w:cs="Arial"/>
          <w:szCs w:val="22"/>
        </w:rPr>
      </w:pPr>
    </w:p>
    <w:p w14:paraId="4AF07CC6" w14:textId="77777777" w:rsidR="006658E6" w:rsidRPr="00F94E56" w:rsidRDefault="006658E6" w:rsidP="006658E6">
      <w:pPr>
        <w:jc w:val="both"/>
        <w:rPr>
          <w:rFonts w:cs="Arial"/>
          <w:szCs w:val="22"/>
        </w:rPr>
      </w:pPr>
    </w:p>
    <w:p w14:paraId="06EF8E07" w14:textId="77777777" w:rsidR="006658E6" w:rsidRPr="00F94E56" w:rsidRDefault="006658E6" w:rsidP="006658E6">
      <w:pPr>
        <w:jc w:val="both"/>
        <w:rPr>
          <w:rFonts w:cs="Arial"/>
          <w:szCs w:val="22"/>
        </w:rPr>
      </w:pPr>
    </w:p>
    <w:p w14:paraId="2F284AB5" w14:textId="77777777" w:rsidR="006658E6" w:rsidRPr="00F94E56" w:rsidRDefault="006658E6" w:rsidP="006658E6">
      <w:pPr>
        <w:jc w:val="both"/>
        <w:rPr>
          <w:rFonts w:cs="Arial"/>
          <w:szCs w:val="22"/>
        </w:rPr>
      </w:pPr>
    </w:p>
    <w:p w14:paraId="37C6C304" w14:textId="6EFADB3F" w:rsidR="006658E6" w:rsidRPr="00F94E56" w:rsidRDefault="00B03CA8" w:rsidP="006658E6">
      <w:pPr>
        <w:jc w:val="both"/>
        <w:rPr>
          <w:rFonts w:cs="Arial"/>
          <w:szCs w:val="22"/>
        </w:rPr>
      </w:pPr>
      <w:r w:rsidRPr="00F94E56">
        <w:rPr>
          <w:noProof/>
          <w:szCs w:val="22"/>
          <w:lang w:val="en-AU" w:eastAsia="en-AU"/>
        </w:rPr>
        <mc:AlternateContent>
          <mc:Choice Requires="wps">
            <w:drawing>
              <wp:anchor distT="0" distB="0" distL="114300" distR="114300" simplePos="0" relativeHeight="251613184" behindDoc="0" locked="0" layoutInCell="1" allowOverlap="1" wp14:anchorId="3FD1C194" wp14:editId="4CEF9AF7">
                <wp:simplePos x="0" y="0"/>
                <wp:positionH relativeFrom="column">
                  <wp:posOffset>1543391</wp:posOffset>
                </wp:positionH>
                <wp:positionV relativeFrom="paragraph">
                  <wp:posOffset>96256</wp:posOffset>
                </wp:positionV>
                <wp:extent cx="1561605" cy="387873"/>
                <wp:effectExtent l="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605" cy="387873"/>
                        </a:xfrm>
                        <a:prstGeom prst="rect">
                          <a:avLst/>
                        </a:prstGeom>
                        <a:noFill/>
                        <a:ln w="9525">
                          <a:noFill/>
                          <a:miter lim="800000"/>
                          <a:headEnd/>
                          <a:tailEnd/>
                        </a:ln>
                      </wps:spPr>
                      <wps:txbx>
                        <w:txbxContent>
                          <w:p w14:paraId="22A2E06F" w14:textId="77777777" w:rsidR="008914FB" w:rsidRPr="00FD643E" w:rsidRDefault="008914FB" w:rsidP="006658E6">
                            <w:pPr>
                              <w:rPr>
                                <w:rFonts w:cs="Arial"/>
                              </w:rPr>
                            </w:pPr>
                            <w:r w:rsidRPr="00FD643E">
                              <w:rPr>
                                <w:rFonts w:cs="Arial"/>
                              </w:rPr>
                              <w:t>A</w:t>
                            </w:r>
                            <w:r w:rsidRPr="00FD643E">
                              <w:rPr>
                                <w:rFonts w:cs="Arial"/>
                              </w:rPr>
                              <w:tab/>
                            </w:r>
                            <w:r w:rsidRPr="00FD643E">
                              <w:rPr>
                                <w:rFonts w:cs="Arial"/>
                              </w:rPr>
                              <w:tab/>
                              <w:t xml:space="preserve">   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FD1C194" id="_x0000_s1168" type="#_x0000_t202" style="position:absolute;left:0;text-align:left;margin-left:121.55pt;margin-top:7.6pt;width:122.95pt;height:30.5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" filled="f" stroked="f">
                <v:textbox>
                  <w:txbxContent>
                    <w:p w14:paraId="22A2E06F" w14:textId="77777777" w:rsidR="008914FB" w:rsidRPr="00FD643E" w:rsidRDefault="008914FB" w:rsidP="006658E6">
                      <w:pPr>
                        <w:rPr>
                          <w:rFonts w:cs="Arial"/>
                        </w:rPr>
                      </w:pPr>
                      <w:r w:rsidRPr="00FD643E">
                        <w:rPr>
                          <w:rFonts w:cs="Arial"/>
                        </w:rPr>
                        <w:t>A</w:t>
                      </w:r>
                      <w:r w:rsidRPr="00FD643E">
                        <w:rPr>
                          <w:rFonts w:cs="Arial"/>
                        </w:rPr>
                        <w:tab/>
                      </w:r>
                      <w:r w:rsidRPr="00FD643E">
                        <w:rPr>
                          <w:rFonts w:cs="Arial"/>
                        </w:rPr>
                        <w:tab/>
                        <w:t xml:space="preserve">   D</w:t>
                      </w:r>
                    </w:p>
                  </w:txbxContent>
                </v:textbox>
              </v:shape>
            </w:pict>
          </mc:Fallback>
        </mc:AlternateContent>
      </w:r>
    </w:p>
    <w:p w14:paraId="5F34524F" w14:textId="4C22D2B9" w:rsidR="006658E6" w:rsidRPr="00F94E56" w:rsidRDefault="006658E6" w:rsidP="006658E6">
      <w:pPr>
        <w:jc w:val="both"/>
        <w:rPr>
          <w:rFonts w:cs="Arial"/>
          <w:szCs w:val="22"/>
        </w:rPr>
      </w:pPr>
    </w:p>
    <w:p w14:paraId="75468314" w14:textId="39EB9E35" w:rsidR="006658E6" w:rsidRPr="00F94E56" w:rsidRDefault="006658E6" w:rsidP="006658E6">
      <w:pPr>
        <w:jc w:val="both"/>
        <w:rPr>
          <w:rFonts w:cs="Arial"/>
          <w:szCs w:val="22"/>
        </w:rPr>
      </w:pPr>
    </w:p>
    <w:p w14:paraId="2D1F8310" w14:textId="2FB4A817" w:rsidR="006658E6" w:rsidRPr="00F94E56" w:rsidRDefault="006658E6" w:rsidP="006658E6">
      <w:pPr>
        <w:jc w:val="both"/>
        <w:rPr>
          <w:rFonts w:cs="Arial"/>
          <w:szCs w:val="22"/>
        </w:rPr>
      </w:pPr>
    </w:p>
    <w:p w14:paraId="2CF3CCC3" w14:textId="77777777" w:rsidR="006658E6" w:rsidRDefault="006658E6" w:rsidP="006658E6">
      <w:pPr>
        <w:rPr>
          <w:rFonts w:cs="Arial"/>
          <w:szCs w:val="22"/>
        </w:rPr>
      </w:pPr>
    </w:p>
    <w:p w14:paraId="2003276A" w14:textId="77777777" w:rsidR="006658E6" w:rsidRPr="00F94E56" w:rsidRDefault="006658E6" w:rsidP="006658E6">
      <w:pPr>
        <w:rPr>
          <w:rFonts w:cs="Arial"/>
          <w:szCs w:val="22"/>
        </w:rPr>
      </w:pPr>
    </w:p>
    <w:p w14:paraId="340BC76E" w14:textId="77777777" w:rsidR="006658E6" w:rsidRPr="00F94E56" w:rsidRDefault="006658E6" w:rsidP="006658E6">
      <w:pPr>
        <w:rPr>
          <w:rFonts w:cs="Arial"/>
          <w:szCs w:val="22"/>
        </w:rPr>
      </w:pPr>
    </w:p>
    <w:p w14:paraId="5434B154" w14:textId="73C5AAE1" w:rsidR="006658E6" w:rsidRPr="00F94E56" w:rsidRDefault="006658E6" w:rsidP="00B03CA8">
      <w:pPr>
        <w:tabs>
          <w:tab w:val="left" w:pos="8820"/>
        </w:tabs>
        <w:ind w:left="720" w:hanging="720"/>
        <w:rPr>
          <w:rFonts w:cs="Arial"/>
          <w:szCs w:val="22"/>
        </w:rPr>
      </w:pPr>
      <w:r w:rsidRPr="00F94E56">
        <w:rPr>
          <w:rFonts w:cs="Arial"/>
          <w:szCs w:val="22"/>
        </w:rPr>
        <w:t>(a)</w:t>
      </w:r>
      <w:r w:rsidRPr="00F94E56">
        <w:rPr>
          <w:rFonts w:cs="Arial"/>
          <w:szCs w:val="22"/>
        </w:rPr>
        <w:tab/>
        <w:t>Indicate on the diagram the dir</w:t>
      </w:r>
      <w:r w:rsidR="00B03CA8">
        <w:rPr>
          <w:rFonts w:cs="Arial"/>
          <w:szCs w:val="22"/>
        </w:rPr>
        <w:t>ection of the force on side AB.</w:t>
      </w:r>
      <w:r w:rsidR="00B03CA8">
        <w:rPr>
          <w:rFonts w:cs="Arial"/>
          <w:szCs w:val="22"/>
        </w:rPr>
        <w:tab/>
      </w:r>
      <w:r w:rsidRPr="00F94E56">
        <w:rPr>
          <w:rFonts w:cs="Arial"/>
          <w:szCs w:val="22"/>
        </w:rPr>
        <w:t>(1 mark)</w:t>
      </w:r>
    </w:p>
    <w:p w14:paraId="0483D1F7" w14:textId="77777777" w:rsidR="006658E6" w:rsidRPr="00F94E56" w:rsidRDefault="006658E6" w:rsidP="006658E6">
      <w:pPr>
        <w:rPr>
          <w:rFonts w:cs="Arial"/>
          <w:szCs w:val="22"/>
        </w:rPr>
      </w:pPr>
    </w:p>
    <w:p w14:paraId="27992842" w14:textId="7E245D4B" w:rsidR="006658E6" w:rsidRPr="00F94E56" w:rsidRDefault="006658E6" w:rsidP="00B03CA8">
      <w:pPr>
        <w:tabs>
          <w:tab w:val="left" w:pos="8820"/>
        </w:tabs>
        <w:ind w:left="720" w:hanging="720"/>
        <w:rPr>
          <w:rFonts w:cs="Arial"/>
          <w:szCs w:val="22"/>
        </w:rPr>
      </w:pPr>
      <w:r w:rsidRPr="00F94E56">
        <w:rPr>
          <w:rFonts w:cs="Arial"/>
          <w:szCs w:val="22"/>
        </w:rPr>
        <w:t>(b)</w:t>
      </w:r>
      <w:r w:rsidRPr="00F94E56">
        <w:rPr>
          <w:rFonts w:cs="Arial"/>
          <w:szCs w:val="22"/>
        </w:rPr>
        <w:tab/>
        <w:t>If the magnetic field has strength of 0.550 T and 2.00 A flows in the circuit, calculate the magnit</w:t>
      </w:r>
      <w:r w:rsidR="00B03CA8">
        <w:rPr>
          <w:rFonts w:cs="Arial"/>
          <w:szCs w:val="22"/>
        </w:rPr>
        <w:t>ude of force on side length AB.</w:t>
      </w:r>
      <w:r w:rsidR="00B03CA8">
        <w:rPr>
          <w:rFonts w:cs="Arial"/>
          <w:szCs w:val="22"/>
        </w:rPr>
        <w:tab/>
      </w:r>
      <w:r w:rsidRPr="00F94E56">
        <w:rPr>
          <w:rFonts w:cs="Arial"/>
          <w:szCs w:val="22"/>
        </w:rPr>
        <w:t>(2 marks)</w:t>
      </w:r>
    </w:p>
    <w:p w14:paraId="39AA2E24" w14:textId="77777777" w:rsidR="006658E6" w:rsidRPr="00F94E56" w:rsidRDefault="006658E6" w:rsidP="006658E6">
      <w:pPr>
        <w:rPr>
          <w:rFonts w:cs="Arial"/>
          <w:szCs w:val="22"/>
        </w:rPr>
      </w:pPr>
    </w:p>
    <w:p w14:paraId="50B8DD77" w14:textId="77777777" w:rsidR="006658E6" w:rsidRPr="00F94E56" w:rsidRDefault="006658E6" w:rsidP="006658E6">
      <w:pPr>
        <w:rPr>
          <w:rFonts w:cs="Arial"/>
          <w:szCs w:val="22"/>
        </w:rPr>
      </w:pPr>
    </w:p>
    <w:p w14:paraId="5F14F585" w14:textId="77777777" w:rsidR="006658E6" w:rsidRPr="00F94E56" w:rsidRDefault="006658E6" w:rsidP="006658E6">
      <w:pPr>
        <w:rPr>
          <w:rFonts w:cs="Arial"/>
          <w:szCs w:val="22"/>
        </w:rPr>
      </w:pPr>
    </w:p>
    <w:p w14:paraId="421BE09C" w14:textId="77777777" w:rsidR="006658E6" w:rsidRPr="00F94E56" w:rsidRDefault="006658E6" w:rsidP="006658E6">
      <w:pPr>
        <w:rPr>
          <w:rFonts w:cs="Arial"/>
          <w:szCs w:val="22"/>
        </w:rPr>
      </w:pPr>
    </w:p>
    <w:p w14:paraId="42848CB9" w14:textId="77777777" w:rsidR="006658E6" w:rsidRPr="00F94E56" w:rsidRDefault="006658E6" w:rsidP="006658E6">
      <w:pPr>
        <w:rPr>
          <w:rFonts w:cs="Arial"/>
          <w:szCs w:val="22"/>
        </w:rPr>
      </w:pPr>
    </w:p>
    <w:p w14:paraId="72177D0E" w14:textId="77777777" w:rsidR="006658E6" w:rsidRPr="00F94E56" w:rsidRDefault="006658E6" w:rsidP="006658E6">
      <w:pPr>
        <w:rPr>
          <w:rFonts w:cs="Arial"/>
          <w:szCs w:val="22"/>
        </w:rPr>
      </w:pPr>
    </w:p>
    <w:p w14:paraId="0A2578DA" w14:textId="77777777" w:rsidR="006658E6" w:rsidRPr="00F94E56" w:rsidRDefault="006658E6" w:rsidP="006658E6">
      <w:pPr>
        <w:rPr>
          <w:rFonts w:cs="Arial"/>
          <w:szCs w:val="22"/>
        </w:rPr>
      </w:pPr>
    </w:p>
    <w:p w14:paraId="5A99F2EC" w14:textId="77777777" w:rsidR="006658E6" w:rsidRPr="00F94E56" w:rsidRDefault="006658E6" w:rsidP="006658E6">
      <w:pPr>
        <w:rPr>
          <w:rFonts w:cs="Arial"/>
          <w:szCs w:val="22"/>
        </w:rPr>
      </w:pPr>
    </w:p>
    <w:p w14:paraId="5F093C9F" w14:textId="77777777" w:rsidR="006658E6" w:rsidRDefault="006658E6" w:rsidP="006658E6">
      <w:pPr>
        <w:rPr>
          <w:rFonts w:cs="Arial"/>
          <w:szCs w:val="22"/>
        </w:rPr>
      </w:pPr>
    </w:p>
    <w:p w14:paraId="00678764" w14:textId="77777777" w:rsidR="006658E6" w:rsidRDefault="006658E6" w:rsidP="006658E6">
      <w:pPr>
        <w:rPr>
          <w:rFonts w:cs="Arial"/>
          <w:szCs w:val="22"/>
        </w:rPr>
      </w:pPr>
    </w:p>
    <w:p w14:paraId="1EC1C2D3" w14:textId="77777777" w:rsidR="006658E6" w:rsidRPr="00F94E56" w:rsidRDefault="006658E6" w:rsidP="006658E6">
      <w:pPr>
        <w:rPr>
          <w:rFonts w:cs="Arial"/>
          <w:szCs w:val="22"/>
        </w:rPr>
      </w:pPr>
    </w:p>
    <w:p w14:paraId="0A5BD4AD" w14:textId="77777777" w:rsidR="006658E6" w:rsidRPr="00F94E56" w:rsidRDefault="006658E6" w:rsidP="006658E6">
      <w:pPr>
        <w:rPr>
          <w:rFonts w:cs="Arial"/>
          <w:szCs w:val="22"/>
        </w:rPr>
      </w:pPr>
    </w:p>
    <w:p w14:paraId="7FFA9F4D" w14:textId="77777777" w:rsidR="006658E6" w:rsidRPr="00F94E56" w:rsidRDefault="006658E6" w:rsidP="006658E6">
      <w:pPr>
        <w:rPr>
          <w:rFonts w:cs="Arial"/>
          <w:szCs w:val="22"/>
        </w:rPr>
      </w:pPr>
    </w:p>
    <w:p w14:paraId="4CBE3E7D" w14:textId="77777777" w:rsidR="006658E6" w:rsidRPr="00F94E56" w:rsidRDefault="006658E6" w:rsidP="006658E6">
      <w:pPr>
        <w:rPr>
          <w:rFonts w:cs="Arial"/>
          <w:szCs w:val="22"/>
        </w:rPr>
      </w:pPr>
    </w:p>
    <w:p w14:paraId="1DE62B82" w14:textId="765DEF04" w:rsidR="006658E6" w:rsidRPr="00F94E56" w:rsidRDefault="006658E6" w:rsidP="00B03CA8">
      <w:pPr>
        <w:tabs>
          <w:tab w:val="left" w:pos="8820"/>
        </w:tabs>
        <w:ind w:left="720" w:hanging="720"/>
        <w:rPr>
          <w:rFonts w:cs="Arial"/>
          <w:szCs w:val="22"/>
        </w:rPr>
      </w:pPr>
      <w:r w:rsidRPr="00F94E56">
        <w:rPr>
          <w:rFonts w:cs="Arial"/>
          <w:szCs w:val="22"/>
        </w:rPr>
        <w:t>(c)</w:t>
      </w:r>
      <w:r w:rsidRPr="00F94E56">
        <w:rPr>
          <w:rFonts w:cs="Arial"/>
          <w:szCs w:val="22"/>
        </w:rPr>
        <w:tab/>
        <w:t xml:space="preserve">Calculate the </w:t>
      </w:r>
      <w:r w:rsidR="003C707E">
        <w:rPr>
          <w:rFonts w:cs="Arial"/>
          <w:szCs w:val="22"/>
        </w:rPr>
        <w:t>maximum</w:t>
      </w:r>
      <w:r w:rsidR="00B03CA8">
        <w:rPr>
          <w:rFonts w:cs="Arial"/>
          <w:szCs w:val="22"/>
        </w:rPr>
        <w:t xml:space="preserve"> torque produced by the coil.</w:t>
      </w:r>
      <w:r w:rsidR="00B03CA8">
        <w:rPr>
          <w:rFonts w:cs="Arial"/>
          <w:szCs w:val="22"/>
        </w:rPr>
        <w:tab/>
      </w:r>
      <w:r w:rsidRPr="00F94E56">
        <w:rPr>
          <w:rFonts w:cs="Arial"/>
          <w:szCs w:val="22"/>
        </w:rPr>
        <w:t>(3 marks)</w:t>
      </w:r>
    </w:p>
    <w:p w14:paraId="221FE7A1" w14:textId="77777777" w:rsidR="006658E6" w:rsidRPr="00F94E56" w:rsidRDefault="006658E6" w:rsidP="006658E6">
      <w:pPr>
        <w:rPr>
          <w:rFonts w:cs="Arial"/>
          <w:szCs w:val="22"/>
        </w:rPr>
      </w:pPr>
    </w:p>
    <w:p w14:paraId="3D05D751" w14:textId="77777777" w:rsidR="006658E6" w:rsidRPr="00F94E56" w:rsidRDefault="006658E6" w:rsidP="006658E6">
      <w:pPr>
        <w:rPr>
          <w:rFonts w:cs="Arial"/>
          <w:szCs w:val="22"/>
        </w:rPr>
      </w:pPr>
    </w:p>
    <w:p w14:paraId="24221160" w14:textId="77777777" w:rsidR="006658E6" w:rsidRPr="00F94E56" w:rsidRDefault="006658E6" w:rsidP="006658E6">
      <w:pPr>
        <w:rPr>
          <w:rFonts w:cs="Arial"/>
          <w:szCs w:val="22"/>
        </w:rPr>
      </w:pPr>
    </w:p>
    <w:p w14:paraId="4A014646" w14:textId="77777777" w:rsidR="006658E6" w:rsidRPr="00F94E56" w:rsidRDefault="006658E6" w:rsidP="006658E6">
      <w:pPr>
        <w:rPr>
          <w:rFonts w:cs="Arial"/>
          <w:szCs w:val="22"/>
        </w:rPr>
      </w:pPr>
    </w:p>
    <w:p w14:paraId="2DF1C053" w14:textId="77777777" w:rsidR="006658E6" w:rsidRPr="00F94E56" w:rsidRDefault="006658E6" w:rsidP="006658E6">
      <w:pPr>
        <w:rPr>
          <w:rFonts w:cs="Arial"/>
          <w:szCs w:val="22"/>
        </w:rPr>
      </w:pPr>
    </w:p>
    <w:p w14:paraId="2E6C0246" w14:textId="77777777" w:rsidR="006658E6" w:rsidRPr="00F94E56" w:rsidRDefault="006658E6" w:rsidP="006658E6">
      <w:pPr>
        <w:rPr>
          <w:rFonts w:cs="Arial"/>
          <w:szCs w:val="22"/>
        </w:rPr>
      </w:pPr>
    </w:p>
    <w:p w14:paraId="00A01445" w14:textId="77777777" w:rsidR="006658E6" w:rsidRPr="00F94E56" w:rsidRDefault="006658E6" w:rsidP="006658E6">
      <w:pPr>
        <w:rPr>
          <w:rFonts w:cs="Arial"/>
          <w:szCs w:val="22"/>
        </w:rPr>
      </w:pPr>
    </w:p>
    <w:p w14:paraId="18365091" w14:textId="77777777" w:rsidR="006658E6" w:rsidRPr="00F94E56" w:rsidRDefault="006658E6" w:rsidP="006658E6">
      <w:pPr>
        <w:rPr>
          <w:rFonts w:cs="Arial"/>
          <w:szCs w:val="22"/>
        </w:rPr>
      </w:pPr>
    </w:p>
    <w:p w14:paraId="76BD98AD" w14:textId="77777777" w:rsidR="006658E6" w:rsidRDefault="006658E6" w:rsidP="006658E6">
      <w:pPr>
        <w:rPr>
          <w:rFonts w:cs="Arial"/>
          <w:szCs w:val="22"/>
        </w:rPr>
      </w:pPr>
    </w:p>
    <w:p w14:paraId="62970D8F" w14:textId="77777777" w:rsidR="006658E6" w:rsidRDefault="006658E6" w:rsidP="006658E6">
      <w:pPr>
        <w:rPr>
          <w:rFonts w:cs="Arial"/>
          <w:szCs w:val="22"/>
        </w:rPr>
      </w:pPr>
    </w:p>
    <w:p w14:paraId="57F00DF9" w14:textId="77777777" w:rsidR="006658E6" w:rsidRDefault="006658E6" w:rsidP="006658E6">
      <w:pPr>
        <w:rPr>
          <w:rFonts w:cs="Arial"/>
          <w:szCs w:val="22"/>
        </w:rPr>
      </w:pPr>
    </w:p>
    <w:p w14:paraId="2F55004B" w14:textId="61B34AB9" w:rsidR="006658E6" w:rsidRDefault="006658E6" w:rsidP="006658E6">
      <w:pPr>
        <w:rPr>
          <w:rFonts w:cs="Arial"/>
          <w:szCs w:val="22"/>
        </w:rPr>
      </w:pPr>
    </w:p>
    <w:p w14:paraId="364690D8" w14:textId="77777777" w:rsidR="006658E6" w:rsidRPr="00F94E56" w:rsidRDefault="006658E6" w:rsidP="006658E6">
      <w:pPr>
        <w:rPr>
          <w:rFonts w:cs="Arial"/>
          <w:szCs w:val="22"/>
        </w:rPr>
      </w:pPr>
    </w:p>
    <w:p w14:paraId="6AF91A3B" w14:textId="77777777" w:rsidR="006658E6" w:rsidRPr="00F94E56" w:rsidRDefault="006658E6" w:rsidP="006658E6">
      <w:pPr>
        <w:rPr>
          <w:rFonts w:cs="Arial"/>
          <w:szCs w:val="22"/>
        </w:rPr>
      </w:pPr>
    </w:p>
    <w:p w14:paraId="7170333B" w14:textId="77777777" w:rsidR="006658E6" w:rsidRPr="00F94E56" w:rsidRDefault="006658E6" w:rsidP="006658E6">
      <w:pPr>
        <w:rPr>
          <w:rFonts w:cs="Arial"/>
          <w:szCs w:val="22"/>
        </w:rPr>
      </w:pPr>
    </w:p>
    <w:p w14:paraId="786A4A8D" w14:textId="4978F7F3" w:rsidR="00B03CA8" w:rsidRDefault="00B03CA8">
      <w:pPr>
        <w:rPr>
          <w:rFonts w:cs="Arial"/>
          <w:szCs w:val="22"/>
        </w:rPr>
      </w:pPr>
      <w:r>
        <w:rPr>
          <w:rFonts w:cs="Arial"/>
          <w:szCs w:val="22"/>
        </w:rPr>
        <w:br w:type="page"/>
      </w:r>
    </w:p>
    <w:p w14:paraId="68EEC034" w14:textId="6CDAB467" w:rsidR="006658E6" w:rsidRPr="00F94E56" w:rsidRDefault="006658E6" w:rsidP="00B03CA8">
      <w:pPr>
        <w:tabs>
          <w:tab w:val="left" w:pos="8820"/>
        </w:tabs>
        <w:ind w:left="720" w:hanging="720"/>
        <w:rPr>
          <w:rFonts w:cs="Arial"/>
          <w:szCs w:val="22"/>
        </w:rPr>
      </w:pPr>
      <w:r w:rsidRPr="00F94E56">
        <w:rPr>
          <w:rFonts w:cs="Arial"/>
          <w:szCs w:val="22"/>
        </w:rPr>
        <w:lastRenderedPageBreak/>
        <w:t>(d)</w:t>
      </w:r>
      <w:r w:rsidRPr="00F94E56">
        <w:rPr>
          <w:rFonts w:cs="Arial"/>
          <w:szCs w:val="22"/>
        </w:rPr>
        <w:tab/>
        <w:t>On the axis provided, sketch and label the force produced on the side AB as it is rotated though 360 degrees from the or</w:t>
      </w:r>
      <w:r w:rsidR="00B03CA8">
        <w:rPr>
          <w:rFonts w:cs="Arial"/>
          <w:szCs w:val="22"/>
        </w:rPr>
        <w:t>ientation shown in the diagram.</w:t>
      </w:r>
      <w:r w:rsidR="00B03CA8">
        <w:rPr>
          <w:rFonts w:cs="Arial"/>
          <w:szCs w:val="22"/>
        </w:rPr>
        <w:tab/>
      </w:r>
      <w:r w:rsidRPr="00F94E56">
        <w:rPr>
          <w:rFonts w:cs="Arial"/>
          <w:szCs w:val="22"/>
        </w:rPr>
        <w:t>(2 marks)</w:t>
      </w:r>
    </w:p>
    <w:p w14:paraId="2A5069FA" w14:textId="77777777" w:rsidR="006658E6" w:rsidRDefault="006658E6" w:rsidP="006658E6">
      <w:pPr>
        <w:rPr>
          <w:rFonts w:cs="Arial"/>
          <w:szCs w:val="22"/>
        </w:rPr>
      </w:pPr>
    </w:p>
    <w:p w14:paraId="69FE628D" w14:textId="77777777" w:rsidR="006658E6" w:rsidRPr="00F94E56" w:rsidRDefault="006658E6" w:rsidP="006658E6">
      <w:pPr>
        <w:rPr>
          <w:rFonts w:cs="Arial"/>
          <w:szCs w:val="22"/>
        </w:rPr>
      </w:pPr>
      <w:r w:rsidRPr="00F94E56">
        <w:rPr>
          <w:rFonts w:cs="Arial"/>
          <w:noProof/>
          <w:szCs w:val="22"/>
          <w:lang w:val="en-AU" w:eastAsia="en-AU"/>
        </w:rPr>
        <mc:AlternateContent>
          <mc:Choice Requires="wpg">
            <w:drawing>
              <wp:anchor distT="0" distB="0" distL="114300" distR="114300" simplePos="0" relativeHeight="251610112" behindDoc="0" locked="0" layoutInCell="1" allowOverlap="1" wp14:anchorId="1D0DBADA" wp14:editId="1F18E0F5">
                <wp:simplePos x="0" y="0"/>
                <wp:positionH relativeFrom="column">
                  <wp:posOffset>477256</wp:posOffset>
                </wp:positionH>
                <wp:positionV relativeFrom="paragraph">
                  <wp:posOffset>137160</wp:posOffset>
                </wp:positionV>
                <wp:extent cx="5486400" cy="1736437"/>
                <wp:effectExtent l="95250" t="38100" r="76200" b="54610"/>
                <wp:wrapNone/>
                <wp:docPr id="62" name="Group 62"/>
                <wp:cNvGraphicFramePr/>
                <a:graphic xmlns:a="http://schemas.openxmlformats.org/drawingml/2006/main">
                  <a:graphicData uri="http://schemas.microsoft.com/office/word/2010/wordprocessingGroup">
                    <wpg:wgp>
                      <wpg:cNvGrpSpPr/>
                      <wpg:grpSpPr>
                        <a:xfrm>
                          <a:off x="0" y="0"/>
                          <a:ext cx="5486400" cy="1736437"/>
                          <a:chOff x="0" y="0"/>
                          <a:chExt cx="5486400" cy="2286000"/>
                        </a:xfrm>
                      </wpg:grpSpPr>
                      <wps:wsp>
                        <wps:cNvPr id="63" name="Straight Arrow Connector 63"/>
                        <wps:cNvCnPr/>
                        <wps:spPr>
                          <a:xfrm flipV="1">
                            <a:off x="0" y="0"/>
                            <a:ext cx="0" cy="22860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a:off x="0" y="1143000"/>
                            <a:ext cx="5486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0ACF2A81" id="Group 62" o:spid="_x0000_s1026" style="position:absolute;margin-left:37.6pt;margin-top:10.8pt;width:6in;height:136.75pt;z-index:251737088;mso-height-relative:margin"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">
                <v:shape id="Straight Arrow Connector 63" o:spid="_x0000_s1027" type="#_x0000_t32" style="position:absolute;width:0;height:22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" strokecolor="black [3213]" strokeweight="1pt">
                  <v:stroke startarrow="open" endarrow="open" joinstyle="miter"/>
                </v:shape>
                <v:shape id="Straight Arrow Connector 64" o:spid="_x0000_s1028" type="#_x0000_t32" style="position:absolute;top:11430;width:5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" strokecolor="black [3200]" strokeweight="1pt">
                  <v:stroke endarrow="open" joinstyle="miter"/>
                </v:shape>
              </v:group>
            </w:pict>
          </mc:Fallback>
        </mc:AlternateContent>
      </w:r>
    </w:p>
    <w:p w14:paraId="5F17A70B" w14:textId="77777777" w:rsidR="006658E6" w:rsidRPr="00F94E56" w:rsidRDefault="006658E6" w:rsidP="006658E6">
      <w:pPr>
        <w:rPr>
          <w:rFonts w:cs="Arial"/>
          <w:szCs w:val="22"/>
        </w:rPr>
      </w:pPr>
    </w:p>
    <w:p w14:paraId="29703973" w14:textId="77777777" w:rsidR="006658E6" w:rsidRPr="00F94E56" w:rsidRDefault="006658E6" w:rsidP="006658E6">
      <w:pPr>
        <w:rPr>
          <w:rFonts w:cs="Arial"/>
          <w:szCs w:val="22"/>
        </w:rPr>
      </w:pPr>
    </w:p>
    <w:p w14:paraId="5158AC32" w14:textId="77777777" w:rsidR="006658E6" w:rsidRPr="00F94E56" w:rsidRDefault="006658E6" w:rsidP="006658E6">
      <w:pPr>
        <w:rPr>
          <w:rFonts w:cs="Arial"/>
          <w:szCs w:val="22"/>
        </w:rPr>
      </w:pPr>
    </w:p>
    <w:p w14:paraId="51D2D593" w14:textId="77777777" w:rsidR="006658E6" w:rsidRPr="00F94E56" w:rsidRDefault="006658E6" w:rsidP="006658E6">
      <w:pPr>
        <w:rPr>
          <w:rFonts w:cs="Arial"/>
          <w:szCs w:val="22"/>
        </w:rPr>
      </w:pPr>
    </w:p>
    <w:p w14:paraId="20585952" w14:textId="77777777" w:rsidR="006658E6" w:rsidRPr="00F94E56" w:rsidRDefault="006658E6" w:rsidP="006658E6">
      <w:pPr>
        <w:rPr>
          <w:rFonts w:cs="Arial"/>
          <w:szCs w:val="22"/>
        </w:rPr>
      </w:pPr>
    </w:p>
    <w:p w14:paraId="78676E5C" w14:textId="77777777" w:rsidR="006658E6" w:rsidRPr="00F94E56" w:rsidRDefault="006658E6" w:rsidP="006658E6">
      <w:pPr>
        <w:rPr>
          <w:rFonts w:cs="Arial"/>
          <w:szCs w:val="22"/>
        </w:rPr>
      </w:pPr>
    </w:p>
    <w:p w14:paraId="3301BBE1" w14:textId="77777777" w:rsidR="006658E6" w:rsidRPr="00F94E56" w:rsidRDefault="006658E6" w:rsidP="006658E6">
      <w:pPr>
        <w:rPr>
          <w:rFonts w:cs="Arial"/>
          <w:szCs w:val="22"/>
        </w:rPr>
      </w:pPr>
    </w:p>
    <w:p w14:paraId="64917556" w14:textId="77777777" w:rsidR="006658E6" w:rsidRPr="00F94E56" w:rsidRDefault="006658E6" w:rsidP="006658E6">
      <w:pPr>
        <w:rPr>
          <w:rFonts w:cs="Arial"/>
          <w:szCs w:val="22"/>
        </w:rPr>
      </w:pPr>
    </w:p>
    <w:p w14:paraId="3B4F52D6" w14:textId="77777777" w:rsidR="006658E6" w:rsidRPr="00F94E56" w:rsidRDefault="006658E6" w:rsidP="006658E6">
      <w:pPr>
        <w:rPr>
          <w:rFonts w:cs="Arial"/>
          <w:szCs w:val="22"/>
        </w:rPr>
      </w:pPr>
    </w:p>
    <w:p w14:paraId="6D29B97A" w14:textId="77777777" w:rsidR="006658E6" w:rsidRPr="00F94E56" w:rsidRDefault="006658E6" w:rsidP="006658E6">
      <w:pPr>
        <w:rPr>
          <w:rFonts w:cs="Arial"/>
          <w:szCs w:val="22"/>
        </w:rPr>
      </w:pPr>
    </w:p>
    <w:p w14:paraId="74BD6013" w14:textId="77777777" w:rsidR="006658E6" w:rsidRPr="00F94E56" w:rsidRDefault="006658E6" w:rsidP="006658E6">
      <w:pPr>
        <w:rPr>
          <w:rFonts w:cs="Arial"/>
          <w:szCs w:val="22"/>
        </w:rPr>
      </w:pPr>
    </w:p>
    <w:p w14:paraId="201BA254" w14:textId="77777777" w:rsidR="006658E6" w:rsidRDefault="006658E6" w:rsidP="006658E6">
      <w:pPr>
        <w:rPr>
          <w:rFonts w:cs="Arial"/>
          <w:szCs w:val="22"/>
        </w:rPr>
      </w:pPr>
    </w:p>
    <w:p w14:paraId="502CC3E0" w14:textId="77777777" w:rsidR="00B03CA8" w:rsidRPr="00F94E56" w:rsidRDefault="00B03CA8" w:rsidP="006658E6">
      <w:pPr>
        <w:rPr>
          <w:rFonts w:cs="Arial"/>
          <w:szCs w:val="22"/>
        </w:rPr>
      </w:pPr>
    </w:p>
    <w:p w14:paraId="31CBF32F" w14:textId="7F7B038F" w:rsidR="006658E6" w:rsidRPr="00F94E56" w:rsidRDefault="006658E6" w:rsidP="00B03CA8">
      <w:pPr>
        <w:tabs>
          <w:tab w:val="left" w:pos="8820"/>
        </w:tabs>
        <w:ind w:left="720" w:hanging="720"/>
        <w:rPr>
          <w:rFonts w:cs="Arial"/>
          <w:szCs w:val="22"/>
        </w:rPr>
      </w:pPr>
      <w:r w:rsidRPr="00F94E56">
        <w:rPr>
          <w:rFonts w:cs="Arial"/>
          <w:szCs w:val="22"/>
        </w:rPr>
        <w:t>(e)</w:t>
      </w:r>
      <w:r w:rsidRPr="00F94E56">
        <w:rPr>
          <w:rFonts w:cs="Arial"/>
          <w:szCs w:val="22"/>
        </w:rPr>
        <w:tab/>
        <w:t>On the axis below, sketch and label the torque produced on side AB as it is rotated through 360 degr</w:t>
      </w:r>
      <w:r w:rsidR="00B03CA8">
        <w:rPr>
          <w:rFonts w:cs="Arial"/>
          <w:szCs w:val="22"/>
        </w:rPr>
        <w:t>ees from the orientation shown.</w:t>
      </w:r>
      <w:r w:rsidR="00B03CA8">
        <w:rPr>
          <w:rFonts w:cs="Arial"/>
          <w:szCs w:val="22"/>
        </w:rPr>
        <w:tab/>
      </w:r>
      <w:r w:rsidRPr="00F94E56">
        <w:rPr>
          <w:rFonts w:cs="Arial"/>
          <w:szCs w:val="22"/>
        </w:rPr>
        <w:t>(2 marks)</w:t>
      </w:r>
    </w:p>
    <w:p w14:paraId="783D1D60" w14:textId="77777777" w:rsidR="006658E6" w:rsidRDefault="006658E6" w:rsidP="006658E6">
      <w:pPr>
        <w:rPr>
          <w:rFonts w:cs="Arial"/>
          <w:szCs w:val="22"/>
        </w:rPr>
      </w:pPr>
    </w:p>
    <w:p w14:paraId="5B9CDAC4" w14:textId="77777777" w:rsidR="006658E6" w:rsidRPr="00F94E56" w:rsidRDefault="006658E6" w:rsidP="006658E6">
      <w:pPr>
        <w:rPr>
          <w:rFonts w:cs="Arial"/>
          <w:szCs w:val="22"/>
        </w:rPr>
      </w:pPr>
    </w:p>
    <w:p w14:paraId="2B818AD0" w14:textId="77777777" w:rsidR="006658E6" w:rsidRPr="00F94E56" w:rsidRDefault="006658E6" w:rsidP="006658E6">
      <w:pPr>
        <w:rPr>
          <w:rFonts w:cs="Arial"/>
          <w:szCs w:val="22"/>
        </w:rPr>
      </w:pPr>
      <w:r w:rsidRPr="00F94E56">
        <w:rPr>
          <w:rFonts w:cs="Arial"/>
          <w:noProof/>
          <w:szCs w:val="22"/>
          <w:lang w:val="en-AU" w:eastAsia="en-AU"/>
        </w:rPr>
        <mc:AlternateContent>
          <mc:Choice Requires="wpg">
            <w:drawing>
              <wp:anchor distT="0" distB="0" distL="114300" distR="114300" simplePos="0" relativeHeight="251611136" behindDoc="0" locked="0" layoutInCell="1" allowOverlap="1" wp14:anchorId="6E3BCD54" wp14:editId="187AC7B6">
                <wp:simplePos x="0" y="0"/>
                <wp:positionH relativeFrom="column">
                  <wp:posOffset>492496</wp:posOffset>
                </wp:positionH>
                <wp:positionV relativeFrom="paragraph">
                  <wp:posOffset>44450</wp:posOffset>
                </wp:positionV>
                <wp:extent cx="5486400" cy="1623620"/>
                <wp:effectExtent l="95250" t="38100" r="0" b="53340"/>
                <wp:wrapNone/>
                <wp:docPr id="65" name="Group 65"/>
                <wp:cNvGraphicFramePr/>
                <a:graphic xmlns:a="http://schemas.openxmlformats.org/drawingml/2006/main">
                  <a:graphicData uri="http://schemas.microsoft.com/office/word/2010/wordprocessingGroup">
                    <wpg:wgp>
                      <wpg:cNvGrpSpPr/>
                      <wpg:grpSpPr>
                        <a:xfrm>
                          <a:off x="0" y="0"/>
                          <a:ext cx="5486400" cy="1623620"/>
                          <a:chOff x="0" y="0"/>
                          <a:chExt cx="5486400" cy="2286000"/>
                        </a:xfrm>
                      </wpg:grpSpPr>
                      <wps:wsp>
                        <wps:cNvPr id="66" name="Straight Arrow Connector 66"/>
                        <wps:cNvCnPr/>
                        <wps:spPr>
                          <a:xfrm flipV="1">
                            <a:off x="0" y="0"/>
                            <a:ext cx="0" cy="22860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67" name="Straight Arrow Connector 67"/>
                        <wps:cNvCnPr/>
                        <wps:spPr>
                          <a:xfrm>
                            <a:off x="0" y="1143000"/>
                            <a:ext cx="5486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54BC2B60" id="Group 65" o:spid="_x0000_s1026" style="position:absolute;margin-left:38.8pt;margin-top:3.5pt;width:6in;height:127.85pt;z-index:251738112;mso-height-relative:margin"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">
                <v:shape id="Straight Arrow Connector 66" o:spid="_x0000_s1027" type="#_x0000_t32" style="position:absolute;width:0;height:22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" strokecolor="black [3213]" strokeweight="1pt">
                  <v:stroke startarrow="open" endarrow="open" joinstyle="miter"/>
                </v:shape>
                <v:shape id="Straight Arrow Connector 67" o:spid="_x0000_s1028" type="#_x0000_t32" style="position:absolute;top:11430;width:5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" strokecolor="black [3200]" strokeweight="1pt">
                  <v:stroke endarrow="open" joinstyle="miter"/>
                </v:shape>
              </v:group>
            </w:pict>
          </mc:Fallback>
        </mc:AlternateContent>
      </w:r>
    </w:p>
    <w:p w14:paraId="23B71FD6" w14:textId="77777777" w:rsidR="006658E6" w:rsidRPr="00F94E56" w:rsidRDefault="006658E6" w:rsidP="006658E6">
      <w:pPr>
        <w:rPr>
          <w:rFonts w:cs="Arial"/>
          <w:szCs w:val="22"/>
        </w:rPr>
      </w:pPr>
    </w:p>
    <w:p w14:paraId="434D1927" w14:textId="77777777" w:rsidR="006658E6" w:rsidRPr="00F94E56" w:rsidRDefault="006658E6" w:rsidP="006658E6">
      <w:pPr>
        <w:rPr>
          <w:rFonts w:cs="Arial"/>
          <w:szCs w:val="22"/>
        </w:rPr>
      </w:pPr>
    </w:p>
    <w:p w14:paraId="7FCAC0C9" w14:textId="77777777" w:rsidR="006658E6" w:rsidRPr="00F94E56" w:rsidRDefault="006658E6" w:rsidP="006658E6">
      <w:pPr>
        <w:rPr>
          <w:rFonts w:cs="Arial"/>
          <w:szCs w:val="22"/>
        </w:rPr>
      </w:pPr>
    </w:p>
    <w:p w14:paraId="2052D422" w14:textId="77777777" w:rsidR="006658E6" w:rsidRPr="00F94E56" w:rsidRDefault="006658E6" w:rsidP="006658E6">
      <w:pPr>
        <w:rPr>
          <w:rFonts w:cs="Arial"/>
          <w:szCs w:val="22"/>
        </w:rPr>
      </w:pPr>
    </w:p>
    <w:p w14:paraId="24A0F299" w14:textId="77777777" w:rsidR="006658E6" w:rsidRPr="00F94E56" w:rsidRDefault="006658E6" w:rsidP="006658E6">
      <w:pPr>
        <w:rPr>
          <w:rFonts w:cs="Arial"/>
          <w:szCs w:val="22"/>
        </w:rPr>
      </w:pPr>
    </w:p>
    <w:p w14:paraId="4D878DAE" w14:textId="77777777" w:rsidR="006658E6" w:rsidRPr="00F94E56" w:rsidRDefault="006658E6" w:rsidP="006658E6">
      <w:pPr>
        <w:rPr>
          <w:rFonts w:cs="Arial"/>
          <w:szCs w:val="22"/>
        </w:rPr>
      </w:pPr>
    </w:p>
    <w:p w14:paraId="64532B98" w14:textId="77777777" w:rsidR="006658E6" w:rsidRPr="00F94E56" w:rsidRDefault="006658E6" w:rsidP="006658E6">
      <w:pPr>
        <w:rPr>
          <w:rFonts w:cs="Arial"/>
          <w:szCs w:val="22"/>
        </w:rPr>
      </w:pPr>
    </w:p>
    <w:p w14:paraId="65BC48D3" w14:textId="77777777" w:rsidR="006658E6" w:rsidRPr="00F94E56" w:rsidRDefault="006658E6" w:rsidP="006658E6">
      <w:pPr>
        <w:rPr>
          <w:rFonts w:cs="Arial"/>
          <w:szCs w:val="22"/>
        </w:rPr>
      </w:pPr>
    </w:p>
    <w:p w14:paraId="0342A1FE" w14:textId="77777777" w:rsidR="006658E6" w:rsidRPr="00F94E56" w:rsidRDefault="006658E6" w:rsidP="006658E6">
      <w:pPr>
        <w:rPr>
          <w:rFonts w:cs="Arial"/>
          <w:szCs w:val="22"/>
        </w:rPr>
      </w:pPr>
    </w:p>
    <w:p w14:paraId="2E4D50DC" w14:textId="77777777" w:rsidR="006658E6" w:rsidRPr="00F94E56" w:rsidRDefault="006658E6" w:rsidP="006658E6">
      <w:pPr>
        <w:rPr>
          <w:rFonts w:cs="Arial"/>
          <w:szCs w:val="22"/>
        </w:rPr>
      </w:pPr>
    </w:p>
    <w:p w14:paraId="49F94837" w14:textId="77777777" w:rsidR="006658E6" w:rsidRDefault="006658E6" w:rsidP="006658E6">
      <w:pPr>
        <w:rPr>
          <w:rFonts w:cs="Arial"/>
          <w:szCs w:val="22"/>
        </w:rPr>
      </w:pPr>
    </w:p>
    <w:p w14:paraId="7B5445E3" w14:textId="77777777" w:rsidR="006658E6" w:rsidRPr="00F94E56" w:rsidRDefault="006658E6" w:rsidP="006658E6">
      <w:pPr>
        <w:rPr>
          <w:rFonts w:cs="Arial"/>
          <w:szCs w:val="22"/>
        </w:rPr>
      </w:pPr>
    </w:p>
    <w:p w14:paraId="7A0E33F9" w14:textId="3B69382B" w:rsidR="006658E6" w:rsidRPr="00F94E56" w:rsidRDefault="006658E6" w:rsidP="00B03CA8">
      <w:pPr>
        <w:tabs>
          <w:tab w:val="left" w:pos="8820"/>
        </w:tabs>
        <w:ind w:left="720" w:hanging="720"/>
        <w:rPr>
          <w:rFonts w:cs="Arial"/>
          <w:szCs w:val="22"/>
        </w:rPr>
      </w:pPr>
      <w:r w:rsidRPr="00F94E56">
        <w:rPr>
          <w:rFonts w:cs="Arial"/>
          <w:szCs w:val="22"/>
        </w:rPr>
        <w:t>(f)</w:t>
      </w:r>
      <w:r w:rsidRPr="00F94E56">
        <w:rPr>
          <w:rFonts w:cs="Arial"/>
          <w:szCs w:val="22"/>
        </w:rPr>
        <w:tab/>
        <w:t>Sketch the net</w:t>
      </w:r>
      <w:r w:rsidR="003C707E">
        <w:rPr>
          <w:rFonts w:cs="Arial"/>
          <w:szCs w:val="22"/>
        </w:rPr>
        <w:t xml:space="preserve"> magnetic field produced by </w:t>
      </w:r>
      <w:r>
        <w:rPr>
          <w:rFonts w:cs="Arial"/>
          <w:szCs w:val="22"/>
        </w:rPr>
        <w:t>the magnets</w:t>
      </w:r>
      <w:r w:rsidR="003C707E">
        <w:rPr>
          <w:rFonts w:cs="Arial"/>
          <w:szCs w:val="22"/>
        </w:rPr>
        <w:t xml:space="preserve"> and </w:t>
      </w:r>
      <w:r w:rsidRPr="00F94E56">
        <w:rPr>
          <w:rFonts w:cs="Arial"/>
          <w:szCs w:val="22"/>
        </w:rPr>
        <w:t>the coil in the cross section below.</w:t>
      </w:r>
      <w:r w:rsidR="00B655F1">
        <w:rPr>
          <w:rFonts w:cs="Arial"/>
          <w:szCs w:val="22"/>
        </w:rPr>
        <w:t xml:space="preserve"> Provide at least </w:t>
      </w:r>
      <w:r w:rsidR="00444A90">
        <w:rPr>
          <w:rFonts w:cs="Arial"/>
          <w:szCs w:val="22"/>
        </w:rPr>
        <w:t xml:space="preserve">five field lines to demonstrate the net field. </w:t>
      </w:r>
      <w:r w:rsidR="00696B2A">
        <w:rPr>
          <w:szCs w:val="22"/>
        </w:rPr>
        <w:t>A spare diagram is provided on the end of this Question/Answer booklet.</w:t>
      </w:r>
      <w:r w:rsidR="00B03CA8">
        <w:rPr>
          <w:rFonts w:cs="Arial"/>
          <w:szCs w:val="22"/>
        </w:rPr>
        <w:tab/>
      </w:r>
      <w:r w:rsidRPr="00F94E56">
        <w:rPr>
          <w:rFonts w:cs="Arial"/>
          <w:szCs w:val="22"/>
        </w:rPr>
        <w:t>(2 marks)</w:t>
      </w:r>
    </w:p>
    <w:p w14:paraId="0DECCB13" w14:textId="77777777" w:rsidR="006658E6" w:rsidRPr="00F94E56" w:rsidRDefault="006658E6" w:rsidP="006658E6">
      <w:pPr>
        <w:rPr>
          <w:rFonts w:cs="Arial"/>
          <w:szCs w:val="22"/>
        </w:rPr>
      </w:pPr>
    </w:p>
    <w:p w14:paraId="503755DE" w14:textId="77777777" w:rsidR="006658E6" w:rsidRPr="00F94E56" w:rsidRDefault="006658E6" w:rsidP="006658E6">
      <w:pPr>
        <w:rPr>
          <w:rFonts w:cs="Arial"/>
          <w:szCs w:val="22"/>
        </w:rPr>
      </w:pPr>
    </w:p>
    <w:p w14:paraId="75E607CD" w14:textId="77777777" w:rsidR="006658E6" w:rsidRPr="00F94E56" w:rsidRDefault="006658E6" w:rsidP="006658E6">
      <w:pPr>
        <w:rPr>
          <w:rFonts w:cs="Arial"/>
          <w:szCs w:val="22"/>
        </w:rPr>
      </w:pPr>
    </w:p>
    <w:p w14:paraId="14C641BB" w14:textId="77777777" w:rsidR="006658E6" w:rsidRPr="00F94E56" w:rsidRDefault="006658E6" w:rsidP="006658E6">
      <w:pPr>
        <w:rPr>
          <w:rFonts w:cs="Arial"/>
          <w:szCs w:val="22"/>
        </w:rPr>
      </w:pPr>
    </w:p>
    <w:p w14:paraId="14D458F6" w14:textId="04DA7C81" w:rsidR="006658E6" w:rsidRPr="00F94E56" w:rsidRDefault="00AF2C79" w:rsidP="006658E6">
      <w:pPr>
        <w:rPr>
          <w:rFonts w:cs="Arial"/>
          <w:szCs w:val="22"/>
        </w:rPr>
      </w:pPr>
      <w:r w:rsidRPr="00F94E56">
        <w:rPr>
          <w:rFonts w:cs="Arial"/>
          <w:noProof/>
          <w:szCs w:val="22"/>
          <w:lang w:val="en-AU" w:eastAsia="en-AU"/>
        </w:rPr>
        <mc:AlternateContent>
          <mc:Choice Requires="wps">
            <w:drawing>
              <wp:anchor distT="0" distB="0" distL="114300" distR="114300" simplePos="0" relativeHeight="251615232" behindDoc="0" locked="0" layoutInCell="1" allowOverlap="1" wp14:anchorId="61E8C6EC" wp14:editId="394C4724">
                <wp:simplePos x="0" y="0"/>
                <wp:positionH relativeFrom="column">
                  <wp:posOffset>643123</wp:posOffset>
                </wp:positionH>
                <wp:positionV relativeFrom="paragraph">
                  <wp:posOffset>6037</wp:posOffset>
                </wp:positionV>
                <wp:extent cx="1290700" cy="1198170"/>
                <wp:effectExtent l="0" t="0" r="24130" b="21590"/>
                <wp:wrapNone/>
                <wp:docPr id="98" name="Cube 98"/>
                <wp:cNvGraphicFramePr/>
                <a:graphic xmlns:a="http://schemas.openxmlformats.org/drawingml/2006/main">
                  <a:graphicData uri="http://schemas.microsoft.com/office/word/2010/wordprocessingShape">
                    <wps:wsp>
                      <wps:cNvSpPr/>
                      <wps:spPr>
                        <a:xfrm>
                          <a:off x="0" y="0"/>
                          <a:ext cx="1290700" cy="1198170"/>
                        </a:xfrm>
                        <a:prstGeom prst="cube">
                          <a:avLst>
                            <a:gd name="adj" fmla="val 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62D98" id="Cube 98" o:spid="_x0000_s1026" type="#_x0000_t16" style="position:absolute;margin-left:50.65pt;margin-top:.5pt;width:101.65pt;height:9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" adj="0" fillcolor="white [3212]" strokecolor="black [3213]" strokeweight=".5pt"/>
            </w:pict>
          </mc:Fallback>
        </mc:AlternateContent>
      </w:r>
      <w:r w:rsidRPr="00F94E56">
        <w:rPr>
          <w:rFonts w:cs="Arial"/>
          <w:noProof/>
          <w:szCs w:val="22"/>
          <w:lang w:val="en-AU" w:eastAsia="en-AU"/>
        </w:rPr>
        <mc:AlternateContent>
          <mc:Choice Requires="wps">
            <w:drawing>
              <wp:anchor distT="0" distB="0" distL="114300" distR="114300" simplePos="0" relativeHeight="251616256" behindDoc="0" locked="0" layoutInCell="1" allowOverlap="1" wp14:anchorId="1A8E09E0" wp14:editId="3E52087E">
                <wp:simplePos x="0" y="0"/>
                <wp:positionH relativeFrom="column">
                  <wp:posOffset>5004871</wp:posOffset>
                </wp:positionH>
                <wp:positionV relativeFrom="paragraph">
                  <wp:posOffset>48895</wp:posOffset>
                </wp:positionV>
                <wp:extent cx="1157217" cy="1191895"/>
                <wp:effectExtent l="0" t="0" r="24130" b="27305"/>
                <wp:wrapNone/>
                <wp:docPr id="99" name="Cube 99"/>
                <wp:cNvGraphicFramePr/>
                <a:graphic xmlns:a="http://schemas.openxmlformats.org/drawingml/2006/main">
                  <a:graphicData uri="http://schemas.microsoft.com/office/word/2010/wordprocessingShape">
                    <wps:wsp>
                      <wps:cNvSpPr/>
                      <wps:spPr>
                        <a:xfrm>
                          <a:off x="0" y="0"/>
                          <a:ext cx="1157217" cy="1191895"/>
                        </a:xfrm>
                        <a:prstGeom prst="cube">
                          <a:avLst>
                            <a:gd name="adj" fmla="val 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69364" id="Cube 99" o:spid="_x0000_s1026" type="#_x0000_t16" style="position:absolute;margin-left:394.1pt;margin-top:3.85pt;width:91.1pt;height:9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" adj="0" fillcolor="white [3212]" strokecolor="black [3213]" strokeweight=".5pt"/>
            </w:pict>
          </mc:Fallback>
        </mc:AlternateContent>
      </w:r>
    </w:p>
    <w:p w14:paraId="3165876C" w14:textId="7E429483" w:rsidR="006658E6" w:rsidRPr="00F94E56" w:rsidRDefault="006658E6" w:rsidP="006658E6">
      <w:pPr>
        <w:rPr>
          <w:rFonts w:cs="Arial"/>
          <w:szCs w:val="22"/>
        </w:rPr>
      </w:pPr>
    </w:p>
    <w:p w14:paraId="1F08FA9A" w14:textId="5BC9A94F" w:rsidR="006658E6" w:rsidRPr="00F94E56" w:rsidRDefault="00CE74B6" w:rsidP="006658E6">
      <w:pPr>
        <w:rPr>
          <w:rFonts w:cs="Arial"/>
          <w:szCs w:val="22"/>
        </w:rPr>
      </w:pPr>
      <w:r w:rsidRPr="00F94E56">
        <w:rPr>
          <w:noProof/>
          <w:szCs w:val="22"/>
          <w:lang w:val="en-AU" w:eastAsia="en-AU"/>
        </w:rPr>
        <mc:AlternateContent>
          <mc:Choice Requires="wps">
            <w:drawing>
              <wp:anchor distT="0" distB="0" distL="114300" distR="114300" simplePos="0" relativeHeight="251621376" behindDoc="0" locked="0" layoutInCell="1" allowOverlap="1" wp14:anchorId="1D3ED152" wp14:editId="6C1CB07F">
                <wp:simplePos x="0" y="0"/>
                <wp:positionH relativeFrom="column">
                  <wp:posOffset>4245444</wp:posOffset>
                </wp:positionH>
                <wp:positionV relativeFrom="paragraph">
                  <wp:posOffset>139065</wp:posOffset>
                </wp:positionV>
                <wp:extent cx="542925" cy="381000"/>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1000"/>
                        </a:xfrm>
                        <a:prstGeom prst="rect">
                          <a:avLst/>
                        </a:prstGeom>
                        <a:noFill/>
                        <a:ln w="9525">
                          <a:noFill/>
                          <a:miter lim="800000"/>
                          <a:headEnd/>
                          <a:tailEnd/>
                        </a:ln>
                      </wps:spPr>
                      <wps:txbx>
                        <w:txbxContent>
                          <w:p w14:paraId="7385C829" w14:textId="77777777" w:rsidR="008914FB" w:rsidRPr="00B03CA8" w:rsidRDefault="008914FB" w:rsidP="006658E6">
                            <w:pPr>
                              <w:rPr>
                                <w:rFonts w:cs="Arial"/>
                                <w:sz w:val="28"/>
                                <w:szCs w:val="28"/>
                              </w:rPr>
                            </w:pPr>
                            <w:r w:rsidRPr="00B03CA8">
                              <w:rPr>
                                <w:rFonts w:cs="Arial"/>
                                <w:sz w:val="28"/>
                                <w:szCs w:val="28"/>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ED152" id="_x0000_s1169" type="#_x0000_t202" style="position:absolute;margin-left:334.3pt;margin-top:10.95pt;width:42.75pt;height:3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" filled="f" stroked="f">
                <v:textbox>
                  <w:txbxContent>
                    <w:p w14:paraId="7385C829" w14:textId="77777777" w:rsidR="008914FB" w:rsidRPr="00B03CA8" w:rsidRDefault="008914FB" w:rsidP="006658E6">
                      <w:pPr>
                        <w:rPr>
                          <w:rFonts w:cs="Arial"/>
                          <w:sz w:val="28"/>
                          <w:szCs w:val="28"/>
                        </w:rPr>
                      </w:pPr>
                      <w:r w:rsidRPr="00B03CA8">
                        <w:rPr>
                          <w:rFonts w:cs="Arial"/>
                          <w:sz w:val="28"/>
                          <w:szCs w:val="28"/>
                        </w:rPr>
                        <w:t>X</w:t>
                      </w:r>
                    </w:p>
                  </w:txbxContent>
                </v:textbox>
              </v:shape>
            </w:pict>
          </mc:Fallback>
        </mc:AlternateContent>
      </w:r>
      <w:r w:rsidR="006658E6" w:rsidRPr="00F94E56">
        <w:rPr>
          <w:noProof/>
          <w:szCs w:val="22"/>
          <w:lang w:val="en-AU" w:eastAsia="en-AU"/>
        </w:rPr>
        <mc:AlternateContent>
          <mc:Choice Requires="wps">
            <w:drawing>
              <wp:anchor distT="0" distB="0" distL="114300" distR="114300" simplePos="0" relativeHeight="251618304" behindDoc="0" locked="0" layoutInCell="1" allowOverlap="1" wp14:anchorId="479FD1F6" wp14:editId="23ABF977">
                <wp:simplePos x="0" y="0"/>
                <wp:positionH relativeFrom="column">
                  <wp:posOffset>5467350</wp:posOffset>
                </wp:positionH>
                <wp:positionV relativeFrom="paragraph">
                  <wp:posOffset>110173</wp:posOffset>
                </wp:positionV>
                <wp:extent cx="363538" cy="318135"/>
                <wp:effectExtent l="0" t="0" r="0" b="571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8" cy="318135"/>
                        </a:xfrm>
                        <a:prstGeom prst="rect">
                          <a:avLst/>
                        </a:prstGeom>
                        <a:noFill/>
                        <a:ln w="9525">
                          <a:noFill/>
                          <a:miter lim="800000"/>
                          <a:headEnd/>
                          <a:tailEnd/>
                        </a:ln>
                      </wps:spPr>
                      <wps:txbx>
                        <w:txbxContent>
                          <w:p w14:paraId="63C6E7B5" w14:textId="77777777" w:rsidR="008914FB" w:rsidRPr="00BD1348" w:rsidRDefault="008914FB" w:rsidP="006658E6">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FD1F6" id="_x0000_s1170" type="#_x0000_t202" style="position:absolute;margin-left:430.5pt;margin-top:8.7pt;width:28.65pt;height:25.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" filled="f" stroked="f">
                <v:textbox>
                  <w:txbxContent>
                    <w:p w14:paraId="63C6E7B5" w14:textId="77777777" w:rsidR="008914FB" w:rsidRPr="00BD1348" w:rsidRDefault="008914FB" w:rsidP="006658E6">
                      <w:r>
                        <w:t>N</w:t>
                      </w:r>
                    </w:p>
                  </w:txbxContent>
                </v:textbox>
              </v:shape>
            </w:pict>
          </mc:Fallback>
        </mc:AlternateContent>
      </w:r>
      <w:r w:rsidR="006658E6" w:rsidRPr="00F94E56">
        <w:rPr>
          <w:noProof/>
          <w:szCs w:val="22"/>
          <w:lang w:val="en-AU" w:eastAsia="en-AU"/>
        </w:rPr>
        <mc:AlternateContent>
          <mc:Choice Requires="wps">
            <w:drawing>
              <wp:anchor distT="0" distB="0" distL="114300" distR="114300" simplePos="0" relativeHeight="251620352" behindDoc="0" locked="0" layoutInCell="1" allowOverlap="1" wp14:anchorId="04CBC5CD" wp14:editId="178E117D">
                <wp:simplePos x="0" y="0"/>
                <wp:positionH relativeFrom="column">
                  <wp:posOffset>4252595</wp:posOffset>
                </wp:positionH>
                <wp:positionV relativeFrom="paragraph">
                  <wp:posOffset>156845</wp:posOffset>
                </wp:positionV>
                <wp:extent cx="304800" cy="280987"/>
                <wp:effectExtent l="57150" t="19050" r="38100" b="100330"/>
                <wp:wrapNone/>
                <wp:docPr id="103" name="Oval 103"/>
                <wp:cNvGraphicFramePr/>
                <a:graphic xmlns:a="http://schemas.openxmlformats.org/drawingml/2006/main">
                  <a:graphicData uri="http://schemas.microsoft.com/office/word/2010/wordprocessingShape">
                    <wps:wsp>
                      <wps:cNvSpPr/>
                      <wps:spPr>
                        <a:xfrm>
                          <a:off x="0" y="0"/>
                          <a:ext cx="304800" cy="280987"/>
                        </a:xfrm>
                        <a:prstGeom prst="ellipse">
                          <a:avLst/>
                        </a:prstGeom>
                        <a:solidFill>
                          <a:schemeClr val="bg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00CAD" id="Oval 103" o:spid="_x0000_s1026" style="position:absolute;margin-left:334.85pt;margin-top:12.35pt;width:24pt;height:22.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" fillcolor="white [3212]" strokecolor="black [3200]" strokeweight=".5pt">
                <v:stroke joinstyle="miter"/>
              </v:oval>
            </w:pict>
          </mc:Fallback>
        </mc:AlternateContent>
      </w:r>
      <w:r w:rsidR="006658E6" w:rsidRPr="00F94E56">
        <w:rPr>
          <w:noProof/>
          <w:szCs w:val="22"/>
          <w:lang w:val="en-AU" w:eastAsia="en-AU"/>
        </w:rPr>
        <mc:AlternateContent>
          <mc:Choice Requires="wps">
            <w:drawing>
              <wp:anchor distT="0" distB="0" distL="114300" distR="114300" simplePos="0" relativeHeight="251617280" behindDoc="0" locked="0" layoutInCell="1" allowOverlap="1" wp14:anchorId="6F6ED7D4" wp14:editId="4041B849">
                <wp:simplePos x="0" y="0"/>
                <wp:positionH relativeFrom="column">
                  <wp:posOffset>1133474</wp:posOffset>
                </wp:positionH>
                <wp:positionV relativeFrom="paragraph">
                  <wp:posOffset>86360</wp:posOffset>
                </wp:positionV>
                <wp:extent cx="542925" cy="299085"/>
                <wp:effectExtent l="0" t="0" r="0" b="571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9085"/>
                        </a:xfrm>
                        <a:prstGeom prst="rect">
                          <a:avLst/>
                        </a:prstGeom>
                        <a:noFill/>
                        <a:ln w="9525">
                          <a:noFill/>
                          <a:miter lim="800000"/>
                          <a:headEnd/>
                          <a:tailEnd/>
                        </a:ln>
                      </wps:spPr>
                      <wps:txbx>
                        <w:txbxContent>
                          <w:p w14:paraId="76386C3A" w14:textId="77777777" w:rsidR="008914FB" w:rsidRPr="00BD1348" w:rsidRDefault="008914FB" w:rsidP="006658E6">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ED7D4" id="_x0000_s1171" type="#_x0000_t202" style="position:absolute;margin-left:89.25pt;margin-top:6.8pt;width:42.75pt;height:2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" filled="f" stroked="f">
                <v:textbox>
                  <w:txbxContent>
                    <w:p w14:paraId="76386C3A" w14:textId="77777777" w:rsidR="008914FB" w:rsidRPr="00BD1348" w:rsidRDefault="008914FB" w:rsidP="006658E6">
                      <w:r>
                        <w:t>S</w:t>
                      </w:r>
                    </w:p>
                  </w:txbxContent>
                </v:textbox>
              </v:shape>
            </w:pict>
          </mc:Fallback>
        </mc:AlternateContent>
      </w:r>
      <w:r w:rsidR="006658E6" w:rsidRPr="00F94E56">
        <w:rPr>
          <w:noProof/>
          <w:szCs w:val="22"/>
          <w:lang w:val="en-AU" w:eastAsia="en-AU"/>
        </w:rPr>
        <mc:AlternateContent>
          <mc:Choice Requires="wps">
            <w:drawing>
              <wp:anchor distT="0" distB="0" distL="114300" distR="114300" simplePos="0" relativeHeight="251619328" behindDoc="0" locked="0" layoutInCell="1" allowOverlap="1" wp14:anchorId="58DD52BF" wp14:editId="34479420">
                <wp:simplePos x="0" y="0"/>
                <wp:positionH relativeFrom="column">
                  <wp:posOffset>2242820</wp:posOffset>
                </wp:positionH>
                <wp:positionV relativeFrom="paragraph">
                  <wp:posOffset>133668</wp:posOffset>
                </wp:positionV>
                <wp:extent cx="304800" cy="280987"/>
                <wp:effectExtent l="57150" t="19050" r="38100" b="100330"/>
                <wp:wrapNone/>
                <wp:docPr id="102" name="Oval 102"/>
                <wp:cNvGraphicFramePr/>
                <a:graphic xmlns:a="http://schemas.openxmlformats.org/drawingml/2006/main">
                  <a:graphicData uri="http://schemas.microsoft.com/office/word/2010/wordprocessingShape">
                    <wps:wsp>
                      <wps:cNvSpPr/>
                      <wps:spPr>
                        <a:xfrm>
                          <a:off x="0" y="0"/>
                          <a:ext cx="304800" cy="280987"/>
                        </a:xfrm>
                        <a:prstGeom prst="ellipse">
                          <a:avLst/>
                        </a:prstGeom>
                        <a:solidFill>
                          <a:schemeClr val="bg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6E2BC" id="Oval 102" o:spid="_x0000_s1026" style="position:absolute;margin-left:176.6pt;margin-top:10.55pt;width:24pt;height:22.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" fillcolor="white [3212]" strokecolor="black [3200]" strokeweight=".5pt">
                <v:stroke joinstyle="miter"/>
              </v:oval>
            </w:pict>
          </mc:Fallback>
        </mc:AlternateContent>
      </w:r>
    </w:p>
    <w:p w14:paraId="36829A8C" w14:textId="72DD2486" w:rsidR="006658E6" w:rsidRPr="00F94E56" w:rsidRDefault="00B03CA8" w:rsidP="006658E6">
      <w:pPr>
        <w:rPr>
          <w:rFonts w:cs="Arial"/>
          <w:szCs w:val="22"/>
        </w:rPr>
      </w:pPr>
      <w:r w:rsidRPr="00F94E56">
        <w:rPr>
          <w:rFonts w:cs="Arial"/>
          <w:noProof/>
          <w:szCs w:val="22"/>
          <w:lang w:val="en-AU" w:eastAsia="en-AU"/>
        </w:rPr>
        <mc:AlternateContent>
          <mc:Choice Requires="wps">
            <w:drawing>
              <wp:anchor distT="0" distB="0" distL="114300" distR="114300" simplePos="0" relativeHeight="251623424" behindDoc="0" locked="0" layoutInCell="1" allowOverlap="1" wp14:anchorId="7AF2F3A9" wp14:editId="390A4DAB">
                <wp:simplePos x="0" y="0"/>
                <wp:positionH relativeFrom="column">
                  <wp:posOffset>2547591</wp:posOffset>
                </wp:positionH>
                <wp:positionV relativeFrom="paragraph">
                  <wp:posOffset>130700</wp:posOffset>
                </wp:positionV>
                <wp:extent cx="1702629" cy="0"/>
                <wp:effectExtent l="0" t="0" r="12065" b="19050"/>
                <wp:wrapNone/>
                <wp:docPr id="106" name="Straight Connector 106"/>
                <wp:cNvGraphicFramePr/>
                <a:graphic xmlns:a="http://schemas.openxmlformats.org/drawingml/2006/main">
                  <a:graphicData uri="http://schemas.microsoft.com/office/word/2010/wordprocessingShape">
                    <wps:wsp>
                      <wps:cNvCnPr/>
                      <wps:spPr>
                        <a:xfrm>
                          <a:off x="0" y="0"/>
                          <a:ext cx="1702629" cy="0"/>
                        </a:xfrm>
                        <a:prstGeom prst="line">
                          <a:avLst/>
                        </a:prstGeom>
                        <a:ln w="6350">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3502E" id="Straight Connector 10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10.3pt" to="334.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" strokecolor="black [3213]" strokeweight=".5pt">
                <v:stroke dashstyle="3 1" joinstyle="miter"/>
              </v:line>
            </w:pict>
          </mc:Fallback>
        </mc:AlternateContent>
      </w:r>
      <w:r w:rsidR="00CE74B6" w:rsidRPr="00F94E56">
        <w:rPr>
          <w:rFonts w:cs="Arial"/>
          <w:noProof/>
          <w:szCs w:val="22"/>
          <w:lang w:val="en-AU" w:eastAsia="en-AU"/>
        </w:rPr>
        <mc:AlternateContent>
          <mc:Choice Requires="wps">
            <w:drawing>
              <wp:anchor distT="0" distB="0" distL="114300" distR="114300" simplePos="0" relativeHeight="251622400" behindDoc="0" locked="0" layoutInCell="1" allowOverlap="1" wp14:anchorId="5B309543" wp14:editId="5B525BE2">
                <wp:simplePos x="0" y="0"/>
                <wp:positionH relativeFrom="column">
                  <wp:posOffset>2362200</wp:posOffset>
                </wp:positionH>
                <wp:positionV relativeFrom="paragraph">
                  <wp:posOffset>96520</wp:posOffset>
                </wp:positionV>
                <wp:extent cx="71438" cy="61913"/>
                <wp:effectExtent l="57150" t="19050" r="62230" b="90805"/>
                <wp:wrapNone/>
                <wp:docPr id="105" name="Oval 105"/>
                <wp:cNvGraphicFramePr/>
                <a:graphic xmlns:a="http://schemas.openxmlformats.org/drawingml/2006/main">
                  <a:graphicData uri="http://schemas.microsoft.com/office/word/2010/wordprocessingShape">
                    <wps:wsp>
                      <wps:cNvSpPr/>
                      <wps:spPr>
                        <a:xfrm>
                          <a:off x="0" y="0"/>
                          <a:ext cx="71438" cy="61913"/>
                        </a:xfrm>
                        <a:prstGeom prst="ellipse">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A3782" id="Oval 105" o:spid="_x0000_s1026" style="position:absolute;margin-left:186pt;margin-top:7.6pt;width:5.65pt;height:4.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" fillcolor="black [3213]" strokecolor="black [3213]" strokeweight=".5pt">
                <v:stroke joinstyle="miter"/>
              </v:oval>
            </w:pict>
          </mc:Fallback>
        </mc:AlternateContent>
      </w:r>
    </w:p>
    <w:p w14:paraId="4B6FB3F7" w14:textId="3A40B766" w:rsidR="006658E6" w:rsidRPr="00F94E56" w:rsidRDefault="006658E6" w:rsidP="006658E6">
      <w:pPr>
        <w:rPr>
          <w:rFonts w:cs="Arial"/>
          <w:szCs w:val="22"/>
        </w:rPr>
      </w:pPr>
    </w:p>
    <w:p w14:paraId="1757F309" w14:textId="1960C656" w:rsidR="006658E6" w:rsidRPr="00F94E56" w:rsidRDefault="006658E6" w:rsidP="006658E6">
      <w:pPr>
        <w:rPr>
          <w:rFonts w:cs="Arial"/>
          <w:szCs w:val="22"/>
        </w:rPr>
      </w:pPr>
    </w:p>
    <w:p w14:paraId="24134DC1" w14:textId="60D818E7" w:rsidR="006658E6" w:rsidRPr="00F94E56" w:rsidRDefault="006658E6" w:rsidP="006658E6">
      <w:pPr>
        <w:rPr>
          <w:rFonts w:cs="Arial"/>
          <w:szCs w:val="22"/>
        </w:rPr>
      </w:pPr>
    </w:p>
    <w:p w14:paraId="139AA268" w14:textId="7572FA34" w:rsidR="006658E6" w:rsidRPr="00F94E56" w:rsidRDefault="006658E6" w:rsidP="006658E6">
      <w:pPr>
        <w:rPr>
          <w:rFonts w:cs="Arial"/>
          <w:szCs w:val="22"/>
        </w:rPr>
      </w:pPr>
    </w:p>
    <w:p w14:paraId="2E553996" w14:textId="77777777" w:rsidR="006658E6" w:rsidRPr="00F94E56" w:rsidRDefault="006658E6" w:rsidP="006658E6">
      <w:pPr>
        <w:rPr>
          <w:rFonts w:cs="Arial"/>
          <w:szCs w:val="22"/>
        </w:rPr>
      </w:pPr>
    </w:p>
    <w:p w14:paraId="168F061D" w14:textId="77777777" w:rsidR="006658E6" w:rsidRPr="00F94E56" w:rsidRDefault="006658E6" w:rsidP="006658E6">
      <w:pPr>
        <w:rPr>
          <w:rFonts w:cs="Arial"/>
          <w:szCs w:val="22"/>
        </w:rPr>
      </w:pPr>
    </w:p>
    <w:p w14:paraId="07EA391E" w14:textId="77777777" w:rsidR="006658E6" w:rsidRPr="00F94E56" w:rsidRDefault="006658E6" w:rsidP="006658E6">
      <w:pPr>
        <w:rPr>
          <w:rFonts w:cs="Arial"/>
          <w:szCs w:val="22"/>
        </w:rPr>
      </w:pPr>
    </w:p>
    <w:p w14:paraId="75884E1E" w14:textId="77777777" w:rsidR="009B1846" w:rsidRDefault="009B1846" w:rsidP="005830AC">
      <w:pPr>
        <w:ind w:right="245"/>
        <w:rPr>
          <w:szCs w:val="22"/>
          <w:lang w:val="en-AU"/>
        </w:rPr>
      </w:pPr>
    </w:p>
    <w:p w14:paraId="3D027A65" w14:textId="275B52E8" w:rsidR="00193221" w:rsidRDefault="00193221" w:rsidP="005830AC">
      <w:pPr>
        <w:ind w:right="245"/>
        <w:rPr>
          <w:szCs w:val="22"/>
          <w:lang w:val="en-AU"/>
        </w:rPr>
      </w:pPr>
      <w:r>
        <w:rPr>
          <w:szCs w:val="22"/>
          <w:lang w:val="en-AU"/>
        </w:rPr>
        <w:br w:type="page"/>
      </w:r>
    </w:p>
    <w:p w14:paraId="719ADE46" w14:textId="2C5378EF" w:rsidR="006658E6" w:rsidRPr="00F94E56" w:rsidRDefault="006658E6" w:rsidP="003677A2">
      <w:pPr>
        <w:tabs>
          <w:tab w:val="left" w:pos="8640"/>
        </w:tabs>
        <w:rPr>
          <w:rFonts w:cs="Arial"/>
          <w:b/>
          <w:szCs w:val="22"/>
        </w:rPr>
      </w:pPr>
      <w:r w:rsidRPr="00F94E56">
        <w:rPr>
          <w:rFonts w:cs="Arial"/>
          <w:b/>
          <w:szCs w:val="22"/>
        </w:rPr>
        <w:lastRenderedPageBreak/>
        <w:t>Question 1</w:t>
      </w:r>
      <w:r w:rsidR="00E85061">
        <w:rPr>
          <w:rFonts w:cs="Arial"/>
          <w:b/>
          <w:szCs w:val="22"/>
        </w:rPr>
        <w:t>7</w:t>
      </w:r>
      <w:r w:rsidR="003677A2">
        <w:rPr>
          <w:rFonts w:cs="Arial"/>
          <w:b/>
          <w:szCs w:val="22"/>
        </w:rPr>
        <w:tab/>
      </w:r>
      <w:r w:rsidRPr="00F94E56">
        <w:rPr>
          <w:rFonts w:cs="Arial"/>
          <w:b/>
          <w:szCs w:val="22"/>
        </w:rPr>
        <w:t>(1</w:t>
      </w:r>
      <w:r w:rsidR="007E66A6">
        <w:rPr>
          <w:rFonts w:cs="Arial"/>
          <w:b/>
          <w:szCs w:val="22"/>
        </w:rPr>
        <w:t>8</w:t>
      </w:r>
      <w:r w:rsidRPr="00F94E56">
        <w:rPr>
          <w:rFonts w:cs="Arial"/>
          <w:b/>
          <w:szCs w:val="22"/>
        </w:rPr>
        <w:t xml:space="preserve"> marks)</w:t>
      </w:r>
    </w:p>
    <w:p w14:paraId="22D9A5FD" w14:textId="77777777" w:rsidR="006658E6" w:rsidRPr="00F94E56" w:rsidRDefault="006658E6" w:rsidP="00AB03A7">
      <w:pPr>
        <w:rPr>
          <w:rFonts w:cs="Arial"/>
          <w:szCs w:val="22"/>
        </w:rPr>
      </w:pPr>
    </w:p>
    <w:p w14:paraId="433180A9" w14:textId="6E4CA533" w:rsidR="00E236F9" w:rsidRDefault="00E236F9" w:rsidP="00BF166C">
      <w:pPr>
        <w:jc w:val="both"/>
        <w:rPr>
          <w:rFonts w:cs="Arial"/>
          <w:szCs w:val="22"/>
        </w:rPr>
      </w:pPr>
      <w:r w:rsidRPr="00E236F9">
        <w:rPr>
          <w:rFonts w:cs="Arial"/>
          <w:szCs w:val="22"/>
        </w:rPr>
        <w:t>The diagram below shows the equipment set up (top-down view)</w:t>
      </w:r>
      <w:r w:rsidR="00CA0972">
        <w:rPr>
          <w:rFonts w:cs="Arial"/>
          <w:szCs w:val="22"/>
        </w:rPr>
        <w:t xml:space="preserve"> to determine the magneti</w:t>
      </w:r>
      <w:r w:rsidR="00853812">
        <w:rPr>
          <w:rFonts w:cs="Arial"/>
          <w:szCs w:val="22"/>
        </w:rPr>
        <w:t>c</w:t>
      </w:r>
      <w:r w:rsidR="00CA0972">
        <w:rPr>
          <w:rFonts w:cs="Arial"/>
          <w:szCs w:val="22"/>
        </w:rPr>
        <w:t xml:space="preserve"> </w:t>
      </w:r>
      <w:r w:rsidR="00BF166C">
        <w:rPr>
          <w:rFonts w:cs="Arial"/>
          <w:szCs w:val="22"/>
        </w:rPr>
        <w:t>flux density</w:t>
      </w:r>
      <w:r w:rsidR="00CA0972">
        <w:rPr>
          <w:rFonts w:cs="Arial"/>
          <w:szCs w:val="22"/>
        </w:rPr>
        <w:t xml:space="preserve"> between the poles of two strong magnets</w:t>
      </w:r>
      <w:r w:rsidRPr="00E236F9">
        <w:rPr>
          <w:rFonts w:cs="Arial"/>
          <w:szCs w:val="22"/>
        </w:rPr>
        <w:t>. A wire is placed on a</w:t>
      </w:r>
      <w:r w:rsidR="00BF166C">
        <w:rPr>
          <w:rFonts w:cs="Arial"/>
          <w:szCs w:val="22"/>
        </w:rPr>
        <w:t xml:space="preserve"> plastic</w:t>
      </w:r>
      <w:r w:rsidRPr="00E236F9">
        <w:rPr>
          <w:rFonts w:cs="Arial"/>
          <w:szCs w:val="22"/>
        </w:rPr>
        <w:t xml:space="preserve"> electric</w:t>
      </w:r>
      <w:r w:rsidR="00CA0972">
        <w:rPr>
          <w:rFonts w:cs="Arial"/>
          <w:szCs w:val="22"/>
        </w:rPr>
        <w:t xml:space="preserve"> </w:t>
      </w:r>
      <w:r w:rsidRPr="00E236F9">
        <w:rPr>
          <w:rFonts w:cs="Arial"/>
          <w:szCs w:val="22"/>
        </w:rPr>
        <w:t>balance betwee</w:t>
      </w:r>
      <w:r w:rsidR="00CA0972">
        <w:rPr>
          <w:rFonts w:cs="Arial"/>
          <w:szCs w:val="22"/>
        </w:rPr>
        <w:t xml:space="preserve">n the two </w:t>
      </w:r>
      <w:r w:rsidRPr="00E236F9">
        <w:rPr>
          <w:rFonts w:cs="Arial"/>
          <w:szCs w:val="22"/>
        </w:rPr>
        <w:t>magnets. The wire is in series with the Power Supply,</w:t>
      </w:r>
      <w:r w:rsidR="00CA0972">
        <w:rPr>
          <w:rFonts w:cs="Arial"/>
          <w:szCs w:val="22"/>
        </w:rPr>
        <w:t xml:space="preserve"> </w:t>
      </w:r>
      <w:r w:rsidRPr="00E236F9">
        <w:rPr>
          <w:rFonts w:cs="Arial"/>
          <w:szCs w:val="22"/>
        </w:rPr>
        <w:t>Ammeter and Variable Resistor.</w:t>
      </w:r>
    </w:p>
    <w:p w14:paraId="29B91493" w14:textId="52B56109" w:rsidR="00CA0972" w:rsidRDefault="00CA0972" w:rsidP="00CA0972">
      <w:pPr>
        <w:rPr>
          <w:rFonts w:ascii="Calibri" w:hAnsi="Calibri"/>
        </w:rPr>
      </w:pPr>
    </w:p>
    <w:p w14:paraId="2FF801B2" w14:textId="2A0D258B" w:rsidR="00CA0972" w:rsidRDefault="00A877FA" w:rsidP="00A877FA">
      <w:pPr>
        <w:tabs>
          <w:tab w:val="left" w:pos="4320"/>
        </w:tabs>
        <w:rPr>
          <w:rFonts w:ascii="Calibri" w:hAnsi="Calibri"/>
        </w:rPr>
      </w:pPr>
      <w:r>
        <w:rPr>
          <w:rFonts w:ascii="Calibri" w:hAnsi="Calibri"/>
        </w:rPr>
        <w:tab/>
      </w:r>
      <w:r w:rsidR="00CA0972">
        <w:rPr>
          <w:rFonts w:ascii="Calibri" w:hAnsi="Calibri"/>
        </w:rPr>
        <w:t>Variable Power Supply</w:t>
      </w:r>
    </w:p>
    <w:p w14:paraId="5865CF59" w14:textId="36269C70" w:rsidR="00CA0972" w:rsidRPr="00AD776C" w:rsidRDefault="00A877FA" w:rsidP="00A877FA">
      <w:pPr>
        <w:tabs>
          <w:tab w:val="left" w:pos="4770"/>
        </w:tabs>
        <w:autoSpaceDE w:val="0"/>
        <w:autoSpaceDN w:val="0"/>
        <w:adjustRightInd w:val="0"/>
        <w:ind w:right="-42"/>
        <w:rPr>
          <w:rFonts w:asciiTheme="minorHAnsi" w:hAnsiTheme="minorHAnsi" w:cs="Arial"/>
        </w:rPr>
      </w:pPr>
      <w:r>
        <w:rPr>
          <w:rFonts w:asciiTheme="minorHAnsi" w:hAnsiTheme="minorHAnsi" w:cs="Arial"/>
        </w:rPr>
        <w:tab/>
      </w:r>
      <w:r w:rsidR="00CA0972" w:rsidRPr="00AD776C">
        <w:rPr>
          <w:rFonts w:asciiTheme="minorHAnsi" w:hAnsiTheme="minorHAnsi" w:cs="Arial"/>
        </w:rPr>
        <w:t>12 V</w:t>
      </w:r>
    </w:p>
    <w:p w14:paraId="54D06053" w14:textId="404D5230" w:rsidR="00CA0972" w:rsidRDefault="00A877FA" w:rsidP="00CA0972">
      <w:pPr>
        <w:autoSpaceDE w:val="0"/>
        <w:autoSpaceDN w:val="0"/>
        <w:adjustRightInd w:val="0"/>
        <w:ind w:right="-42"/>
        <w:rPr>
          <w:rFonts w:cs="Arial"/>
        </w:rPr>
      </w:pPr>
      <w:r w:rsidRPr="00AD776C">
        <w:rPr>
          <w:rFonts w:cs="Arial"/>
          <w:b/>
          <w:noProof/>
          <w:lang w:val="en-AU" w:eastAsia="en-AU"/>
        </w:rPr>
        <mc:AlternateContent>
          <mc:Choice Requires="wps">
            <w:drawing>
              <wp:anchor distT="0" distB="0" distL="114300" distR="114300" simplePos="0" relativeHeight="251650048" behindDoc="1" locked="0" layoutInCell="1" allowOverlap="1" wp14:anchorId="63C82955" wp14:editId="019BC0E0">
                <wp:simplePos x="0" y="0"/>
                <wp:positionH relativeFrom="column">
                  <wp:posOffset>4788762</wp:posOffset>
                </wp:positionH>
                <wp:positionV relativeFrom="paragraph">
                  <wp:posOffset>132885</wp:posOffset>
                </wp:positionV>
                <wp:extent cx="0" cy="1135005"/>
                <wp:effectExtent l="0" t="0" r="19050" b="27305"/>
                <wp:wrapNone/>
                <wp:docPr id="288" name="Straight Connector 288"/>
                <wp:cNvGraphicFramePr/>
                <a:graphic xmlns:a="http://schemas.openxmlformats.org/drawingml/2006/main">
                  <a:graphicData uri="http://schemas.microsoft.com/office/word/2010/wordprocessingShape">
                    <wps:wsp>
                      <wps:cNvCnPr/>
                      <wps:spPr>
                        <a:xfrm>
                          <a:off x="0" y="0"/>
                          <a:ext cx="0" cy="1135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43475" id="Straight Connector 288"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05pt,10.45pt" to="377.0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" strokecolor="black [3200]" strokeweight=".5pt">
                <v:stroke joinstyle="miter"/>
              </v:line>
            </w:pict>
          </mc:Fallback>
        </mc:AlternateContent>
      </w:r>
      <w:r w:rsidR="00B03CA8">
        <w:rPr>
          <w:rFonts w:cs="Arial"/>
          <w:noProof/>
          <w:lang w:val="en-AU" w:eastAsia="en-AU"/>
        </w:rPr>
        <mc:AlternateContent>
          <mc:Choice Requires="wps">
            <w:drawing>
              <wp:anchor distT="0" distB="0" distL="114300" distR="114300" simplePos="0" relativeHeight="251641856" behindDoc="0" locked="0" layoutInCell="1" allowOverlap="1" wp14:anchorId="4439FF23" wp14:editId="4F4307B3">
                <wp:simplePos x="0" y="0"/>
                <wp:positionH relativeFrom="column">
                  <wp:posOffset>2745808</wp:posOffset>
                </wp:positionH>
                <wp:positionV relativeFrom="paragraph">
                  <wp:posOffset>132885</wp:posOffset>
                </wp:positionV>
                <wp:extent cx="2042954" cy="0"/>
                <wp:effectExtent l="0" t="0" r="14605" b="19050"/>
                <wp:wrapNone/>
                <wp:docPr id="94" name="Straight Connector 94"/>
                <wp:cNvGraphicFramePr/>
                <a:graphic xmlns:a="http://schemas.openxmlformats.org/drawingml/2006/main">
                  <a:graphicData uri="http://schemas.microsoft.com/office/word/2010/wordprocessingShape">
                    <wps:wsp>
                      <wps:cNvCnPr/>
                      <wps:spPr>
                        <a:xfrm flipH="1">
                          <a:off x="0" y="0"/>
                          <a:ext cx="20429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6F43B" id="Straight Connector 94"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2pt,10.45pt" to="377.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" strokecolor="black [3213]" strokeweight=".5pt">
                <v:stroke joinstyle="miter"/>
              </v:line>
            </w:pict>
          </mc:Fallback>
        </mc:AlternateContent>
      </w:r>
      <w:r w:rsidR="00B03CA8" w:rsidRPr="00A05881">
        <w:rPr>
          <w:rFonts w:cs="Arial"/>
          <w:noProof/>
          <w:lang w:val="en-AU" w:eastAsia="en-AU"/>
        </w:rPr>
        <mc:AlternateContent>
          <mc:Choice Requires="wps">
            <w:drawing>
              <wp:anchor distT="45720" distB="45720" distL="114300" distR="114300" simplePos="0" relativeHeight="251653120" behindDoc="0" locked="0" layoutInCell="1" allowOverlap="1" wp14:anchorId="179EE4D9" wp14:editId="598B2BF4">
                <wp:simplePos x="0" y="0"/>
                <wp:positionH relativeFrom="column">
                  <wp:posOffset>3065780</wp:posOffset>
                </wp:positionH>
                <wp:positionV relativeFrom="paragraph">
                  <wp:posOffset>57150</wp:posOffset>
                </wp:positionV>
                <wp:extent cx="474980" cy="154305"/>
                <wp:effectExtent l="0" t="0" r="20320" b="1714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4305"/>
                        </a:xfrm>
                        <a:prstGeom prst="rect">
                          <a:avLst/>
                        </a:prstGeom>
                        <a:solidFill>
                          <a:srgbClr val="FFFFFF"/>
                        </a:solidFill>
                        <a:ln w="9525">
                          <a:solidFill>
                            <a:srgbClr val="000000"/>
                          </a:solidFill>
                          <a:miter lim="800000"/>
                          <a:headEnd/>
                          <a:tailEnd/>
                        </a:ln>
                      </wps:spPr>
                      <wps:txbx>
                        <w:txbxContent>
                          <w:p w14:paraId="42DD1C8B" w14:textId="07ECAECD" w:rsidR="008914FB" w:rsidRPr="00AD776C" w:rsidRDefault="008914FB" w:rsidP="00CA0972">
                            <w:pPr>
                              <w:rPr>
                                <w:rFonts w:asciiTheme="minorHAnsi" w:hAnsi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EE4D9" id="_x0000_s1172" type="#_x0000_t202" style="position:absolute;margin-left:241.4pt;margin-top:4.5pt;width:37.4pt;height:12.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">
                <v:textbox>
                  <w:txbxContent>
                    <w:p w14:paraId="42DD1C8B" w14:textId="07ECAECD" w:rsidR="008914FB" w:rsidRPr="00AD776C" w:rsidRDefault="008914FB" w:rsidP="00CA0972">
                      <w:pPr>
                        <w:rPr>
                          <w:rFonts w:asciiTheme="minorHAnsi" w:hAnsiTheme="minorHAnsi"/>
                          <w:sz w:val="16"/>
                        </w:rPr>
                      </w:pPr>
                    </w:p>
                  </w:txbxContent>
                </v:textbox>
                <w10:wrap type="square"/>
              </v:shape>
            </w:pict>
          </mc:Fallback>
        </mc:AlternateContent>
      </w:r>
      <w:r w:rsidR="00B03CA8">
        <w:rPr>
          <w:rFonts w:cs="Arial"/>
          <w:noProof/>
          <w:lang w:val="en-AU" w:eastAsia="en-AU"/>
        </w:rPr>
        <mc:AlternateContent>
          <mc:Choice Requires="wps">
            <w:drawing>
              <wp:anchor distT="0" distB="0" distL="114300" distR="114300" simplePos="0" relativeHeight="251644928" behindDoc="0" locked="0" layoutInCell="1" allowOverlap="1" wp14:anchorId="5EFBEF64" wp14:editId="4B221159">
                <wp:simplePos x="0" y="0"/>
                <wp:positionH relativeFrom="column">
                  <wp:posOffset>1925320</wp:posOffset>
                </wp:positionH>
                <wp:positionV relativeFrom="paragraph">
                  <wp:posOffset>131445</wp:posOffset>
                </wp:positionV>
                <wp:extent cx="0" cy="1150620"/>
                <wp:effectExtent l="0" t="0" r="19050" b="11430"/>
                <wp:wrapNone/>
                <wp:docPr id="85" name="Straight Connector 85"/>
                <wp:cNvGraphicFramePr/>
                <a:graphic xmlns:a="http://schemas.openxmlformats.org/drawingml/2006/main">
                  <a:graphicData uri="http://schemas.microsoft.com/office/word/2010/wordprocessingShape">
                    <wps:wsp>
                      <wps:cNvCnPr/>
                      <wps:spPr>
                        <a:xfrm flipH="1" flipV="1">
                          <a:off x="0" y="0"/>
                          <a:ext cx="0" cy="1150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96EE9" id="Straight Connector 85" o:spid="_x0000_s1026" style="position:absolute;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pt,10.35pt" to="151.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" strokecolor="black [3200]" strokeweight=".5pt">
                <v:stroke joinstyle="miter"/>
              </v:line>
            </w:pict>
          </mc:Fallback>
        </mc:AlternateContent>
      </w:r>
      <w:r w:rsidR="00B03CA8">
        <w:rPr>
          <w:rFonts w:cs="Arial"/>
          <w:noProof/>
          <w:szCs w:val="22"/>
          <w:lang w:val="en-AU" w:eastAsia="en-AU"/>
        </w:rPr>
        <mc:AlternateContent>
          <mc:Choice Requires="wpg">
            <w:drawing>
              <wp:anchor distT="0" distB="0" distL="114300" distR="114300" simplePos="0" relativeHeight="251652096" behindDoc="0" locked="0" layoutInCell="1" allowOverlap="1" wp14:anchorId="69EA4E00" wp14:editId="750057C6">
                <wp:simplePos x="0" y="0"/>
                <wp:positionH relativeFrom="margin">
                  <wp:posOffset>380365</wp:posOffset>
                </wp:positionH>
                <wp:positionV relativeFrom="paragraph">
                  <wp:posOffset>497205</wp:posOffset>
                </wp:positionV>
                <wp:extent cx="1483995" cy="521970"/>
                <wp:effectExtent l="0" t="0" r="20955" b="11430"/>
                <wp:wrapNone/>
                <wp:docPr id="198" name="Group 198"/>
                <wp:cNvGraphicFramePr/>
                <a:graphic xmlns:a="http://schemas.openxmlformats.org/drawingml/2006/main">
                  <a:graphicData uri="http://schemas.microsoft.com/office/word/2010/wordprocessingGroup">
                    <wpg:wgp>
                      <wpg:cNvGrpSpPr/>
                      <wpg:grpSpPr>
                        <a:xfrm>
                          <a:off x="0" y="0"/>
                          <a:ext cx="1483995" cy="521970"/>
                          <a:chOff x="0" y="0"/>
                          <a:chExt cx="1746885" cy="799465"/>
                        </a:xfrm>
                      </wpg:grpSpPr>
                      <wpg:grpSp>
                        <wpg:cNvPr id="199" name="Group 199"/>
                        <wpg:cNvGrpSpPr/>
                        <wpg:grpSpPr>
                          <a:xfrm>
                            <a:off x="0" y="0"/>
                            <a:ext cx="1746885" cy="799465"/>
                            <a:chOff x="0" y="0"/>
                            <a:chExt cx="1747008" cy="799521"/>
                          </a:xfrm>
                        </wpg:grpSpPr>
                        <wps:wsp>
                          <wps:cNvPr id="200" name="Cube 200"/>
                          <wps:cNvSpPr/>
                          <wps:spPr>
                            <a:xfrm>
                              <a:off x="0" y="0"/>
                              <a:ext cx="981050" cy="799521"/>
                            </a:xfrm>
                            <a:prstGeom prst="cube">
                              <a:avLst>
                                <a:gd name="adj" fmla="val 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Cube 201"/>
                          <wps:cNvSpPr/>
                          <wps:spPr>
                            <a:xfrm>
                              <a:off x="765958" y="0"/>
                              <a:ext cx="981050" cy="799203"/>
                            </a:xfrm>
                            <a:prstGeom prst="cube">
                              <a:avLst>
                                <a:gd name="adj" fmla="val 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Text Box 2"/>
                        <wps:cNvSpPr txBox="1">
                          <a:spLocks noChangeArrowheads="1"/>
                        </wps:cNvSpPr>
                        <wps:spPr bwMode="auto">
                          <a:xfrm>
                            <a:off x="118718" y="284711"/>
                            <a:ext cx="1425038" cy="460245"/>
                          </a:xfrm>
                          <a:prstGeom prst="rect">
                            <a:avLst/>
                          </a:prstGeom>
                          <a:noFill/>
                          <a:ln w="9525">
                            <a:noFill/>
                            <a:miter lim="800000"/>
                            <a:headEnd/>
                            <a:tailEnd/>
                          </a:ln>
                        </wps:spPr>
                        <wps:txbx>
                          <w:txbxContent>
                            <w:p w14:paraId="0C660E03" w14:textId="77777777" w:rsidR="008914FB" w:rsidRPr="00CA0972" w:rsidRDefault="008914FB" w:rsidP="00CA0972">
                              <w:pPr>
                                <w:rPr>
                                  <w:sz w:val="18"/>
                                  <w:szCs w:val="20"/>
                                </w:rPr>
                              </w:pPr>
                              <w:r w:rsidRPr="00CA0972">
                                <w:rPr>
                                  <w:sz w:val="18"/>
                                  <w:szCs w:val="20"/>
                                </w:rPr>
                                <w:t xml:space="preserve">S                         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EA4E00" id="Group 198" o:spid="_x0000_s1173" style="position:absolute;margin-left:29.95pt;margin-top:39.15pt;width:116.85pt;height:41.1pt;z-index:251652096;mso-position-horizontal-relative:margin;mso-width-relative:margin;mso-height-relative:margin" coordsize="17468,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">
                <v:group id="Group 199" o:spid="_x0000_s1174" style="position:absolute;width:17468;height:7994" coordsize="174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Cube 200" o:spid="_x0000_s1175" type="#_x0000_t16" style="position:absolute;width:9810;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" adj="0" fillcolor="white [3212]" strokecolor="black [3213]" strokeweight=".5pt"/>
                  <v:shape id="Cube 201" o:spid="_x0000_s1176" type="#_x0000_t16" style="position:absolute;left:7659;width:9811;height:7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" adj="0" fillcolor="white [3212]" strokecolor="black [3213]" strokeweight=".5pt"/>
                </v:group>
                <v:shape id="_x0000_s1177" type="#_x0000_t202" style="position:absolute;left:1187;top:2847;width:14250;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0C660E03" w14:textId="77777777" w:rsidR="008914FB" w:rsidRPr="00CA0972" w:rsidRDefault="008914FB" w:rsidP="00CA0972">
                        <w:pPr>
                          <w:rPr>
                            <w:sz w:val="18"/>
                            <w:szCs w:val="20"/>
                          </w:rPr>
                        </w:pPr>
                        <w:r w:rsidRPr="00CA0972">
                          <w:rPr>
                            <w:sz w:val="18"/>
                            <w:szCs w:val="20"/>
                          </w:rPr>
                          <w:t xml:space="preserve">S                         N      </w:t>
                        </w:r>
                      </w:p>
                    </w:txbxContent>
                  </v:textbox>
                </v:shape>
                <w10:wrap anchorx="margin"/>
              </v:group>
            </w:pict>
          </mc:Fallback>
        </mc:AlternateContent>
      </w:r>
      <w:r w:rsidR="00B03CA8">
        <w:rPr>
          <w:rFonts w:cs="Arial"/>
          <w:noProof/>
          <w:lang w:val="en-AU" w:eastAsia="en-AU"/>
        </w:rPr>
        <mc:AlternateContent>
          <mc:Choice Requires="wps">
            <w:drawing>
              <wp:anchor distT="0" distB="0" distL="114300" distR="114300" simplePos="0" relativeHeight="251643904" behindDoc="1" locked="0" layoutInCell="1" allowOverlap="1" wp14:anchorId="4372EF5F" wp14:editId="29343BF8">
                <wp:simplePos x="0" y="0"/>
                <wp:positionH relativeFrom="column">
                  <wp:posOffset>1570355</wp:posOffset>
                </wp:positionH>
                <wp:positionV relativeFrom="paragraph">
                  <wp:posOffset>331470</wp:posOffset>
                </wp:positionV>
                <wp:extent cx="791210" cy="774700"/>
                <wp:effectExtent l="0" t="0" r="27940" b="25400"/>
                <wp:wrapNone/>
                <wp:docPr id="290" name="Rectangle 290"/>
                <wp:cNvGraphicFramePr/>
                <a:graphic xmlns:a="http://schemas.openxmlformats.org/drawingml/2006/main">
                  <a:graphicData uri="http://schemas.microsoft.com/office/word/2010/wordprocessingShape">
                    <wps:wsp>
                      <wps:cNvSpPr/>
                      <wps:spPr>
                        <a:xfrm>
                          <a:off x="0" y="0"/>
                          <a:ext cx="791210" cy="7747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54D9E" id="Rectangle 290" o:spid="_x0000_s1026" style="position:absolute;margin-left:123.65pt;margin-top:26.1pt;width:62.3pt;height:61pt;z-index:-25139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" fillcolor="#c3c3c3 [2166]" strokecolor="#a5a5a5 [3206]" strokeweight=".5pt">
                <v:fill color2="#b6b6b6 [2614]" rotate="t" colors="0 #d2d2d2;.5 #c8c8c8;1 silver" focus="100%" type="gradient">
                  <o:fill v:ext="view" type="gradientUnscaled"/>
                </v:fill>
              </v:rect>
            </w:pict>
          </mc:Fallback>
        </mc:AlternateContent>
      </w:r>
      <w:r w:rsidR="00B03CA8">
        <w:rPr>
          <w:rFonts w:cs="Arial"/>
          <w:noProof/>
          <w:lang w:val="en-AU" w:eastAsia="en-AU"/>
        </w:rPr>
        <mc:AlternateContent>
          <mc:Choice Requires="wps">
            <w:drawing>
              <wp:anchor distT="0" distB="0" distL="114300" distR="114300" simplePos="0" relativeHeight="251642880" behindDoc="0" locked="0" layoutInCell="1" allowOverlap="1" wp14:anchorId="7B101E76" wp14:editId="53ED6871">
                <wp:simplePos x="0" y="0"/>
                <wp:positionH relativeFrom="column">
                  <wp:posOffset>1938020</wp:posOffset>
                </wp:positionH>
                <wp:positionV relativeFrom="paragraph">
                  <wp:posOffset>131445</wp:posOffset>
                </wp:positionV>
                <wp:extent cx="1386840" cy="0"/>
                <wp:effectExtent l="0" t="0" r="22860" b="19050"/>
                <wp:wrapNone/>
                <wp:docPr id="92" name="Straight Connector 92"/>
                <wp:cNvGraphicFramePr/>
                <a:graphic xmlns:a="http://schemas.openxmlformats.org/drawingml/2006/main">
                  <a:graphicData uri="http://schemas.microsoft.com/office/word/2010/wordprocessingShape">
                    <wps:wsp>
                      <wps:cNvCnPr/>
                      <wps:spPr>
                        <a:xfrm flipH="1">
                          <a:off x="0" y="0"/>
                          <a:ext cx="138684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61E47" id="Straight Connector 92"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6pt,10.35pt" to="261.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" strokecolor="black [3200]" strokeweight=".5pt">
                <v:stroke joinstyle="miter"/>
              </v:line>
            </w:pict>
          </mc:Fallback>
        </mc:AlternateContent>
      </w:r>
    </w:p>
    <w:p w14:paraId="590C2592" w14:textId="5A1512D9" w:rsidR="00CA0972" w:rsidRDefault="00CA0972" w:rsidP="00CA0972">
      <w:pPr>
        <w:autoSpaceDE w:val="0"/>
        <w:autoSpaceDN w:val="0"/>
        <w:adjustRightInd w:val="0"/>
        <w:ind w:right="-42"/>
        <w:rPr>
          <w:rFonts w:cs="Arial"/>
        </w:rPr>
      </w:pPr>
    </w:p>
    <w:p w14:paraId="70B6AA66" w14:textId="77777777" w:rsidR="00A877FA" w:rsidRDefault="00A877FA" w:rsidP="00CA0972">
      <w:pPr>
        <w:autoSpaceDE w:val="0"/>
        <w:autoSpaceDN w:val="0"/>
        <w:adjustRightInd w:val="0"/>
        <w:ind w:right="-42"/>
        <w:rPr>
          <w:rFonts w:cs="Arial"/>
          <w:b/>
        </w:rPr>
      </w:pPr>
    </w:p>
    <w:p w14:paraId="1BA9A3C2" w14:textId="3B4811FE" w:rsidR="00CA0972" w:rsidRPr="00AD776C" w:rsidRDefault="00B03CA8" w:rsidP="00CA0972">
      <w:pPr>
        <w:autoSpaceDE w:val="0"/>
        <w:autoSpaceDN w:val="0"/>
        <w:adjustRightInd w:val="0"/>
        <w:ind w:right="-42"/>
        <w:rPr>
          <w:rFonts w:asciiTheme="minorHAnsi" w:hAnsiTheme="minorHAnsi" w:cs="Arial"/>
        </w:rPr>
      </w:pPr>
      <w:r>
        <w:rPr>
          <w:noProof/>
          <w:lang w:val="en-AU" w:eastAsia="en-AU"/>
        </w:rPr>
        <mc:AlternateContent>
          <mc:Choice Requires="wps">
            <w:drawing>
              <wp:anchor distT="0" distB="0" distL="114300" distR="114300" simplePos="0" relativeHeight="251664384" behindDoc="1" locked="0" layoutInCell="1" allowOverlap="1" wp14:anchorId="2ED6CFD1" wp14:editId="55CC9E9A">
                <wp:simplePos x="0" y="0"/>
                <wp:positionH relativeFrom="column">
                  <wp:posOffset>4613275</wp:posOffset>
                </wp:positionH>
                <wp:positionV relativeFrom="paragraph">
                  <wp:posOffset>109854</wp:posOffset>
                </wp:positionV>
                <wp:extent cx="390525" cy="391131"/>
                <wp:effectExtent l="0" t="0" r="28575" b="28575"/>
                <wp:wrapNone/>
                <wp:docPr id="95" name="Oval 95"/>
                <wp:cNvGraphicFramePr/>
                <a:graphic xmlns:a="http://schemas.openxmlformats.org/drawingml/2006/main">
                  <a:graphicData uri="http://schemas.microsoft.com/office/word/2010/wordprocessingShape">
                    <wps:wsp>
                      <wps:cNvSpPr/>
                      <wps:spPr>
                        <a:xfrm>
                          <a:off x="0" y="0"/>
                          <a:ext cx="390525" cy="391131"/>
                        </a:xfrm>
                        <a:prstGeom prst="ellipse">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14:paraId="5138DAD5" w14:textId="732AA9D2" w:rsidR="008914FB" w:rsidRDefault="008914FB" w:rsidP="00A877FA">
                            <w:pPr>
                              <w:tabs>
                                <w:tab w:val="left" w:pos="4678"/>
                                <w:tab w:val="left" w:pos="8364"/>
                              </w:tabs>
                              <w:rPr>
                                <w:rFonts w:cs="Arial"/>
                              </w:rPr>
                            </w:pPr>
                            <w:r>
                              <w:rPr>
                                <w:rFonts w:cs="Arial"/>
                              </w:rPr>
                              <w:t>A</w:t>
                            </w:r>
                          </w:p>
                          <w:p w14:paraId="0D2FF6C6" w14:textId="77777777" w:rsidR="008914FB" w:rsidRDefault="008914FB" w:rsidP="00A877FA">
                            <w:pPr>
                              <w:tabs>
                                <w:tab w:val="right" w:leader="underscore" w:pos="10206"/>
                              </w:tabs>
                              <w:spacing w:before="360"/>
                              <w:ind w:left="567" w:right="261"/>
                              <w:rPr>
                                <w:rFonts w:cs="Arial"/>
                                <w:sz w:val="8"/>
                                <w:szCs w:val="8"/>
                              </w:rPr>
                            </w:pPr>
                            <w:r w:rsidRPr="00A12068">
                              <w:rPr>
                                <w:rFonts w:cs="Arial"/>
                                <w:sz w:val="8"/>
                                <w:szCs w:val="8"/>
                              </w:rPr>
                              <w:tab/>
                            </w:r>
                          </w:p>
                          <w:p w14:paraId="041AB1CC" w14:textId="77777777" w:rsidR="008914FB" w:rsidRPr="00A12068" w:rsidRDefault="008914FB" w:rsidP="00A877FA">
                            <w:pPr>
                              <w:tabs>
                                <w:tab w:val="right" w:leader="underscore" w:pos="10206"/>
                              </w:tabs>
                              <w:spacing w:before="360"/>
                              <w:ind w:left="567" w:right="261"/>
                              <w:rPr>
                                <w:rFonts w:cs="Arial"/>
                                <w:sz w:val="8"/>
                                <w:szCs w:val="8"/>
                              </w:rPr>
                            </w:pPr>
                            <w:r>
                              <w:rPr>
                                <w:rFonts w:cs="Arial"/>
                                <w:sz w:val="8"/>
                                <w:szCs w:val="8"/>
                              </w:rPr>
                              <w:tab/>
                            </w:r>
                          </w:p>
                          <w:p w14:paraId="5A1A0A9E" w14:textId="77777777" w:rsidR="008914FB" w:rsidRDefault="008914FB" w:rsidP="00A877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6CFD1" id="Oval 95" o:spid="_x0000_s1178" style="position:absolute;margin-left:363.25pt;margin-top:8.65pt;width:30.75pt;height:3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" fillcolor="white [3212]" strokecolor="black [3200]" strokeweight="1pt">
                <v:stroke joinstyle="miter"/>
                <v:textbox>
                  <w:txbxContent>
                    <w:p w14:paraId="5138DAD5" w14:textId="732AA9D2" w:rsidR="008914FB" w:rsidRDefault="008914FB" w:rsidP="00A877FA">
                      <w:pPr>
                        <w:tabs>
                          <w:tab w:val="left" w:pos="4678"/>
                          <w:tab w:val="left" w:pos="8364"/>
                        </w:tabs>
                        <w:rPr>
                          <w:rFonts w:cs="Arial"/>
                        </w:rPr>
                      </w:pPr>
                      <w:r>
                        <w:rPr>
                          <w:rFonts w:cs="Arial"/>
                        </w:rPr>
                        <w:t>A</w:t>
                      </w:r>
                    </w:p>
                    <w:p w14:paraId="0D2FF6C6" w14:textId="77777777" w:rsidR="008914FB" w:rsidRDefault="008914FB" w:rsidP="00A877FA">
                      <w:pPr>
                        <w:tabs>
                          <w:tab w:val="right" w:leader="underscore" w:pos="10206"/>
                        </w:tabs>
                        <w:spacing w:before="360"/>
                        <w:ind w:left="567" w:right="261"/>
                        <w:rPr>
                          <w:rFonts w:cs="Arial"/>
                          <w:sz w:val="8"/>
                          <w:szCs w:val="8"/>
                        </w:rPr>
                      </w:pPr>
                      <w:r w:rsidRPr="00A12068">
                        <w:rPr>
                          <w:rFonts w:cs="Arial"/>
                          <w:sz w:val="8"/>
                          <w:szCs w:val="8"/>
                        </w:rPr>
                        <w:tab/>
                      </w:r>
                    </w:p>
                    <w:p w14:paraId="041AB1CC" w14:textId="77777777" w:rsidR="008914FB" w:rsidRPr="00A12068" w:rsidRDefault="008914FB" w:rsidP="00A877FA">
                      <w:pPr>
                        <w:tabs>
                          <w:tab w:val="right" w:leader="underscore" w:pos="10206"/>
                        </w:tabs>
                        <w:spacing w:before="360"/>
                        <w:ind w:left="567" w:right="261"/>
                        <w:rPr>
                          <w:rFonts w:cs="Arial"/>
                          <w:sz w:val="8"/>
                          <w:szCs w:val="8"/>
                        </w:rPr>
                      </w:pPr>
                      <w:r>
                        <w:rPr>
                          <w:rFonts w:cs="Arial"/>
                          <w:sz w:val="8"/>
                          <w:szCs w:val="8"/>
                        </w:rPr>
                        <w:tab/>
                      </w:r>
                    </w:p>
                    <w:p w14:paraId="5A1A0A9E" w14:textId="77777777" w:rsidR="008914FB" w:rsidRDefault="008914FB" w:rsidP="00A877FA">
                      <w:pPr>
                        <w:jc w:val="center"/>
                      </w:pPr>
                    </w:p>
                  </w:txbxContent>
                </v:textbox>
              </v:oval>
            </w:pict>
          </mc:Fallback>
        </mc:AlternateContent>
      </w:r>
      <w:r w:rsidR="00CA0972">
        <w:rPr>
          <w:rFonts w:cs="Arial"/>
          <w:noProof/>
          <w:szCs w:val="22"/>
          <w:lang w:val="en-AU" w:eastAsia="en-AU"/>
        </w:rPr>
        <mc:AlternateContent>
          <mc:Choice Requires="wpg">
            <w:drawing>
              <wp:anchor distT="0" distB="0" distL="114300" distR="114300" simplePos="0" relativeHeight="251651072" behindDoc="0" locked="0" layoutInCell="1" allowOverlap="1" wp14:anchorId="43BBE904" wp14:editId="25ED54D6">
                <wp:simplePos x="0" y="0"/>
                <wp:positionH relativeFrom="margin">
                  <wp:posOffset>1995805</wp:posOffset>
                </wp:positionH>
                <wp:positionV relativeFrom="paragraph">
                  <wp:posOffset>17145</wp:posOffset>
                </wp:positionV>
                <wp:extent cx="1484415" cy="522514"/>
                <wp:effectExtent l="0" t="0" r="20955" b="11430"/>
                <wp:wrapNone/>
                <wp:docPr id="197" name="Group 197"/>
                <wp:cNvGraphicFramePr/>
                <a:graphic xmlns:a="http://schemas.openxmlformats.org/drawingml/2006/main">
                  <a:graphicData uri="http://schemas.microsoft.com/office/word/2010/wordprocessingGroup">
                    <wpg:wgp>
                      <wpg:cNvGrpSpPr/>
                      <wpg:grpSpPr>
                        <a:xfrm>
                          <a:off x="0" y="0"/>
                          <a:ext cx="1484415" cy="522514"/>
                          <a:chOff x="0" y="0"/>
                          <a:chExt cx="1746885" cy="799465"/>
                        </a:xfrm>
                      </wpg:grpSpPr>
                      <wpg:grpSp>
                        <wpg:cNvPr id="193" name="Group 193"/>
                        <wpg:cNvGrpSpPr/>
                        <wpg:grpSpPr>
                          <a:xfrm>
                            <a:off x="0" y="0"/>
                            <a:ext cx="1746885" cy="799465"/>
                            <a:chOff x="0" y="0"/>
                            <a:chExt cx="1747008" cy="799521"/>
                          </a:xfrm>
                        </wpg:grpSpPr>
                        <wps:wsp>
                          <wps:cNvPr id="194" name="Cube 194"/>
                          <wps:cNvSpPr/>
                          <wps:spPr>
                            <a:xfrm>
                              <a:off x="0" y="0"/>
                              <a:ext cx="981050" cy="799521"/>
                            </a:xfrm>
                            <a:prstGeom prst="cube">
                              <a:avLst>
                                <a:gd name="adj" fmla="val 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Cube 195"/>
                          <wps:cNvSpPr/>
                          <wps:spPr>
                            <a:xfrm>
                              <a:off x="765958" y="0"/>
                              <a:ext cx="981050" cy="799203"/>
                            </a:xfrm>
                            <a:prstGeom prst="cube">
                              <a:avLst>
                                <a:gd name="adj" fmla="val 0"/>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Text Box 2"/>
                        <wps:cNvSpPr txBox="1">
                          <a:spLocks noChangeArrowheads="1"/>
                        </wps:cNvSpPr>
                        <wps:spPr bwMode="auto">
                          <a:xfrm>
                            <a:off x="118718" y="284711"/>
                            <a:ext cx="1425038" cy="460245"/>
                          </a:xfrm>
                          <a:prstGeom prst="rect">
                            <a:avLst/>
                          </a:prstGeom>
                          <a:noFill/>
                          <a:ln w="9525">
                            <a:noFill/>
                            <a:miter lim="800000"/>
                            <a:headEnd/>
                            <a:tailEnd/>
                          </a:ln>
                        </wps:spPr>
                        <wps:txbx>
                          <w:txbxContent>
                            <w:p w14:paraId="7E6637E6" w14:textId="7B34BA8A" w:rsidR="008914FB" w:rsidRPr="00CA0972" w:rsidRDefault="008914FB" w:rsidP="00CA0972">
                              <w:pPr>
                                <w:rPr>
                                  <w:sz w:val="18"/>
                                  <w:szCs w:val="20"/>
                                </w:rPr>
                              </w:pPr>
                              <w:r w:rsidRPr="00CA0972">
                                <w:rPr>
                                  <w:sz w:val="18"/>
                                  <w:szCs w:val="20"/>
                                </w:rPr>
                                <w:t xml:space="preserve">S                         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BBE904" id="Group 197" o:spid="_x0000_s1179" style="position:absolute;margin-left:157.15pt;margin-top:1.35pt;width:116.9pt;height:41.15pt;z-index:251651072;mso-position-horizontal-relative:margin;mso-width-relative:margin;mso-height-relative:margin" coordsize="17468,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">
                <v:group id="Group 193" o:spid="_x0000_s1180" style="position:absolute;width:17468;height:7994" coordsize="174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Cube 194" o:spid="_x0000_s1181" type="#_x0000_t16" style="position:absolute;width:9810;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" adj="0" fillcolor="white [3212]" strokecolor="black [3213]" strokeweight=".5pt"/>
                  <v:shape id="Cube 195" o:spid="_x0000_s1182" type="#_x0000_t16" style="position:absolute;left:7659;width:9811;height:7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" adj="0" fillcolor="white [3212]" strokecolor="black [3213]" strokeweight=".5pt"/>
                </v:group>
                <v:shape id="_x0000_s1183" type="#_x0000_t202" style="position:absolute;left:1187;top:2847;width:14250;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E6637E6" w14:textId="7B34BA8A" w:rsidR="008914FB" w:rsidRPr="00CA0972" w:rsidRDefault="008914FB" w:rsidP="00CA0972">
                        <w:pPr>
                          <w:rPr>
                            <w:sz w:val="18"/>
                            <w:szCs w:val="20"/>
                          </w:rPr>
                        </w:pPr>
                        <w:r w:rsidRPr="00CA0972">
                          <w:rPr>
                            <w:sz w:val="18"/>
                            <w:szCs w:val="20"/>
                          </w:rPr>
                          <w:t xml:space="preserve">S                         N      </w:t>
                        </w:r>
                      </w:p>
                    </w:txbxContent>
                  </v:textbox>
                </v:shape>
                <w10:wrap anchorx="margin"/>
              </v:group>
            </w:pict>
          </mc:Fallback>
        </mc:AlternateContent>
      </w:r>
    </w:p>
    <w:p w14:paraId="55FC0199" w14:textId="4FB96F34" w:rsidR="00CA0972" w:rsidRPr="00AD776C" w:rsidRDefault="00CA0972" w:rsidP="00A877FA">
      <w:pPr>
        <w:tabs>
          <w:tab w:val="left" w:pos="7540"/>
        </w:tabs>
        <w:autoSpaceDE w:val="0"/>
        <w:autoSpaceDN w:val="0"/>
        <w:adjustRightInd w:val="0"/>
        <w:ind w:right="-42"/>
        <w:rPr>
          <w:rFonts w:cs="Arial"/>
          <w:b/>
        </w:rPr>
      </w:pPr>
    </w:p>
    <w:p w14:paraId="3FD6264B" w14:textId="77777777" w:rsidR="00CA0972" w:rsidRPr="00AD776C" w:rsidRDefault="00CA0972" w:rsidP="00CA0972">
      <w:pPr>
        <w:autoSpaceDE w:val="0"/>
        <w:autoSpaceDN w:val="0"/>
        <w:adjustRightInd w:val="0"/>
        <w:ind w:right="-42"/>
        <w:rPr>
          <w:rFonts w:cs="Arial"/>
          <w:b/>
        </w:rPr>
      </w:pPr>
    </w:p>
    <w:p w14:paraId="1587F1AD" w14:textId="37195C45" w:rsidR="00CA0972" w:rsidRDefault="00CA0972" w:rsidP="00CA0972">
      <w:pPr>
        <w:autoSpaceDE w:val="0"/>
        <w:autoSpaceDN w:val="0"/>
        <w:adjustRightInd w:val="0"/>
        <w:ind w:right="-42"/>
        <w:rPr>
          <w:rFonts w:cs="Arial"/>
        </w:rPr>
      </w:pPr>
      <w:r>
        <w:rPr>
          <w:rFonts w:cs="Arial"/>
          <w:noProof/>
          <w:lang w:val="en-AU" w:eastAsia="en-AU"/>
        </w:rPr>
        <mc:AlternateContent>
          <mc:Choice Requires="wps">
            <w:drawing>
              <wp:anchor distT="0" distB="0" distL="114300" distR="114300" simplePos="0" relativeHeight="251649024" behindDoc="0" locked="0" layoutInCell="1" allowOverlap="1" wp14:anchorId="77165D24" wp14:editId="1CDC55E2">
                <wp:simplePos x="0" y="0"/>
                <wp:positionH relativeFrom="column">
                  <wp:posOffset>1322070</wp:posOffset>
                </wp:positionH>
                <wp:positionV relativeFrom="paragraph">
                  <wp:posOffset>151765</wp:posOffset>
                </wp:positionV>
                <wp:extent cx="238539" cy="347870"/>
                <wp:effectExtent l="0" t="38100" r="47625" b="33655"/>
                <wp:wrapNone/>
                <wp:docPr id="291" name="Straight Arrow Connector 291"/>
                <wp:cNvGraphicFramePr/>
                <a:graphic xmlns:a="http://schemas.openxmlformats.org/drawingml/2006/main">
                  <a:graphicData uri="http://schemas.microsoft.com/office/word/2010/wordprocessingShape">
                    <wps:wsp>
                      <wps:cNvCnPr/>
                      <wps:spPr>
                        <a:xfrm flipV="1">
                          <a:off x="0" y="0"/>
                          <a:ext cx="238539" cy="347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AF610" id="Straight Arrow Connector 291" o:spid="_x0000_s1026" type="#_x0000_t32" style="position:absolute;margin-left:104.1pt;margin-top:11.95pt;width:18.8pt;height:27.4pt;flip:y;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" strokecolor="black [3200]" strokeweight=".5pt">
                <v:stroke endarrow="block" joinstyle="miter"/>
              </v:shape>
            </w:pict>
          </mc:Fallback>
        </mc:AlternateContent>
      </w:r>
    </w:p>
    <w:p w14:paraId="1B4F38F1" w14:textId="5CF8E05C" w:rsidR="00CA0972" w:rsidRDefault="00B03CA8" w:rsidP="00CA0972">
      <w:pPr>
        <w:autoSpaceDE w:val="0"/>
        <w:autoSpaceDN w:val="0"/>
        <w:adjustRightInd w:val="0"/>
        <w:ind w:right="-42"/>
        <w:rPr>
          <w:rFonts w:cs="Arial"/>
        </w:rPr>
      </w:pPr>
      <w:r>
        <w:rPr>
          <w:rFonts w:cs="Arial"/>
          <w:noProof/>
          <w:lang w:val="en-AU" w:eastAsia="en-AU"/>
        </w:rPr>
        <mc:AlternateContent>
          <mc:Choice Requires="wps">
            <w:drawing>
              <wp:anchor distT="0" distB="0" distL="114300" distR="114300" simplePos="0" relativeHeight="251646976" behindDoc="0" locked="0" layoutInCell="1" allowOverlap="1" wp14:anchorId="77DFA5EE" wp14:editId="4BD78529">
                <wp:simplePos x="0" y="0"/>
                <wp:positionH relativeFrom="column">
                  <wp:posOffset>3344078</wp:posOffset>
                </wp:positionH>
                <wp:positionV relativeFrom="paragraph">
                  <wp:posOffset>133492</wp:posOffset>
                </wp:positionV>
                <wp:extent cx="1444684" cy="0"/>
                <wp:effectExtent l="0" t="0" r="22225" b="19050"/>
                <wp:wrapNone/>
                <wp:docPr id="120" name="Straight Connector 120"/>
                <wp:cNvGraphicFramePr/>
                <a:graphic xmlns:a="http://schemas.openxmlformats.org/drawingml/2006/main">
                  <a:graphicData uri="http://schemas.microsoft.com/office/word/2010/wordprocessingShape">
                    <wps:wsp>
                      <wps:cNvCnPr/>
                      <wps:spPr>
                        <a:xfrm flipH="1">
                          <a:off x="0" y="0"/>
                          <a:ext cx="14446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5EFED" id="Straight Connector 120"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3pt,10.5pt" to="377.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" strokecolor="black [3213]" strokeweight=".5pt">
                <v:stroke joinstyle="miter"/>
              </v:line>
            </w:pict>
          </mc:Fallback>
        </mc:AlternateContent>
      </w:r>
      <w:r w:rsidRPr="00A05881">
        <w:rPr>
          <w:rFonts w:cs="Arial"/>
          <w:noProof/>
          <w:lang w:val="en-AU" w:eastAsia="en-AU"/>
        </w:rPr>
        <mc:AlternateContent>
          <mc:Choice Requires="wps">
            <w:drawing>
              <wp:anchor distT="45720" distB="45720" distL="114300" distR="114300" simplePos="0" relativeHeight="251648000" behindDoc="0" locked="0" layoutInCell="1" allowOverlap="1" wp14:anchorId="0E8F996D" wp14:editId="261C495E">
                <wp:simplePos x="0" y="0"/>
                <wp:positionH relativeFrom="column">
                  <wp:posOffset>2733040</wp:posOffset>
                </wp:positionH>
                <wp:positionV relativeFrom="paragraph">
                  <wp:posOffset>36830</wp:posOffset>
                </wp:positionV>
                <wp:extent cx="956945" cy="207010"/>
                <wp:effectExtent l="0" t="0" r="14605" b="2159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07010"/>
                        </a:xfrm>
                        <a:prstGeom prst="rect">
                          <a:avLst/>
                        </a:prstGeom>
                        <a:solidFill>
                          <a:srgbClr val="FFFFFF"/>
                        </a:solidFill>
                        <a:ln w="9525">
                          <a:solidFill>
                            <a:srgbClr val="000000"/>
                          </a:solidFill>
                          <a:miter lim="800000"/>
                          <a:headEnd/>
                          <a:tailEnd/>
                        </a:ln>
                      </wps:spPr>
                      <wps:txbx>
                        <w:txbxContent>
                          <w:p w14:paraId="14B99E3B" w14:textId="77777777" w:rsidR="008914FB" w:rsidRPr="00AD776C" w:rsidRDefault="008914FB" w:rsidP="00CA0972">
                            <w:pPr>
                              <w:rPr>
                                <w:rFonts w:asciiTheme="minorHAnsi" w:hAnsiTheme="minorHAnsi"/>
                                <w:sz w:val="16"/>
                              </w:rPr>
                            </w:pPr>
                            <w:r w:rsidRPr="00AD776C">
                              <w:rPr>
                                <w:rFonts w:asciiTheme="minorHAnsi" w:hAnsiTheme="minorHAnsi"/>
                                <w:sz w:val="16"/>
                              </w:rPr>
                              <w:t>Variable Resistor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F996D" id="_x0000_s1184" type="#_x0000_t202" style="position:absolute;margin-left:215.2pt;margin-top:2.9pt;width:75.35pt;height:16.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">
                <v:textbox>
                  <w:txbxContent>
                    <w:p w14:paraId="14B99E3B" w14:textId="77777777" w:rsidR="008914FB" w:rsidRPr="00AD776C" w:rsidRDefault="008914FB" w:rsidP="00CA0972">
                      <w:pPr>
                        <w:rPr>
                          <w:rFonts w:asciiTheme="minorHAnsi" w:hAnsiTheme="minorHAnsi"/>
                          <w:sz w:val="16"/>
                        </w:rPr>
                      </w:pPr>
                      <w:r w:rsidRPr="00AD776C">
                        <w:rPr>
                          <w:rFonts w:asciiTheme="minorHAnsi" w:hAnsiTheme="minorHAnsi"/>
                          <w:sz w:val="16"/>
                        </w:rPr>
                        <w:t>Variable Resistor</w:t>
                      </w:r>
                    </w:p>
                  </w:txbxContent>
                </v:textbox>
                <w10:wrap type="square"/>
              </v:shape>
            </w:pict>
          </mc:Fallback>
        </mc:AlternateContent>
      </w:r>
      <w:r>
        <w:rPr>
          <w:rFonts w:cs="Arial"/>
          <w:noProof/>
          <w:lang w:val="en-AU" w:eastAsia="en-AU"/>
        </w:rPr>
        <mc:AlternateContent>
          <mc:Choice Requires="wps">
            <w:drawing>
              <wp:anchor distT="0" distB="0" distL="114300" distR="114300" simplePos="0" relativeHeight="251645952" behindDoc="0" locked="0" layoutInCell="1" allowOverlap="1" wp14:anchorId="5E4FA8F1" wp14:editId="26375BF7">
                <wp:simplePos x="0" y="0"/>
                <wp:positionH relativeFrom="column">
                  <wp:posOffset>1925320</wp:posOffset>
                </wp:positionH>
                <wp:positionV relativeFrom="paragraph">
                  <wp:posOffset>146685</wp:posOffset>
                </wp:positionV>
                <wp:extent cx="830580" cy="0"/>
                <wp:effectExtent l="0" t="0" r="26670" b="19050"/>
                <wp:wrapNone/>
                <wp:docPr id="114" name="Straight Connector 114"/>
                <wp:cNvGraphicFramePr/>
                <a:graphic xmlns:a="http://schemas.openxmlformats.org/drawingml/2006/main">
                  <a:graphicData uri="http://schemas.microsoft.com/office/word/2010/wordprocessingShape">
                    <wps:wsp>
                      <wps:cNvCnPr/>
                      <wps:spPr>
                        <a:xfrm flipH="1">
                          <a:off x="0" y="0"/>
                          <a:ext cx="830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2F7F9" id="Straight Connector 114"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pt,11.55pt" to="21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" strokecolor="black [3213]" strokeweight=".5pt">
                <v:stroke joinstyle="miter"/>
              </v:line>
            </w:pict>
          </mc:Fallback>
        </mc:AlternateContent>
      </w:r>
    </w:p>
    <w:p w14:paraId="494826C7" w14:textId="77777777" w:rsidR="00CA0972" w:rsidRDefault="00CA0972" w:rsidP="00CA0972">
      <w:pPr>
        <w:rPr>
          <w:rFonts w:ascii="Calibri" w:hAnsi="Calibri"/>
        </w:rPr>
      </w:pPr>
    </w:p>
    <w:p w14:paraId="70048718" w14:textId="3ECBAAF4" w:rsidR="00CA0972" w:rsidRDefault="00A877FA" w:rsidP="00CA0972">
      <w:pPr>
        <w:rPr>
          <w:rFonts w:ascii="Calibri" w:hAnsi="Calibri"/>
        </w:rPr>
      </w:pPr>
      <w:r>
        <w:rPr>
          <w:rFonts w:ascii="Calibri" w:hAnsi="Calibri"/>
        </w:rPr>
        <w:t xml:space="preserve">             </w:t>
      </w:r>
      <w:r w:rsidR="00CA0972">
        <w:rPr>
          <w:rFonts w:ascii="Calibri" w:hAnsi="Calibri"/>
        </w:rPr>
        <w:t>Electronic Balance</w:t>
      </w:r>
    </w:p>
    <w:p w14:paraId="7D5BCEB2" w14:textId="369BDB0B" w:rsidR="00E236F9" w:rsidRPr="00E236F9" w:rsidRDefault="00E236F9" w:rsidP="00E236F9">
      <w:pPr>
        <w:ind w:left="720" w:hanging="720"/>
        <w:rPr>
          <w:rFonts w:cs="Arial"/>
          <w:szCs w:val="22"/>
        </w:rPr>
      </w:pPr>
    </w:p>
    <w:p w14:paraId="1ABC50ED" w14:textId="77777777" w:rsidR="000D6F71" w:rsidRDefault="000D6F71" w:rsidP="003677A2">
      <w:pPr>
        <w:ind w:left="720" w:hanging="720"/>
        <w:jc w:val="both"/>
        <w:rPr>
          <w:rFonts w:cs="Arial"/>
          <w:szCs w:val="22"/>
        </w:rPr>
      </w:pPr>
      <w:r w:rsidRPr="000D6F71">
        <w:rPr>
          <w:rFonts w:cs="Arial"/>
          <w:szCs w:val="22"/>
        </w:rPr>
        <w:t>When a current (I) passes through the coil, a do</w:t>
      </w:r>
      <w:r>
        <w:rPr>
          <w:rFonts w:cs="Arial"/>
          <w:szCs w:val="22"/>
        </w:rPr>
        <w:t>wnward</w:t>
      </w:r>
      <w:r w:rsidRPr="000D6F71">
        <w:rPr>
          <w:rFonts w:cs="Arial"/>
          <w:szCs w:val="22"/>
        </w:rPr>
        <w:t xml:space="preserve"> force F</w:t>
      </w:r>
      <w:r w:rsidRPr="000D6F71">
        <w:rPr>
          <w:rFonts w:cs="Arial"/>
          <w:szCs w:val="22"/>
          <w:vertAlign w:val="subscript"/>
        </w:rPr>
        <w:t>B</w:t>
      </w:r>
      <w:r w:rsidRPr="000D6F71">
        <w:rPr>
          <w:rFonts w:cs="Arial"/>
          <w:szCs w:val="22"/>
        </w:rPr>
        <w:t xml:space="preserve"> will register on the electronic </w:t>
      </w:r>
    </w:p>
    <w:p w14:paraId="743822F1" w14:textId="2CFB9397" w:rsidR="00F811E6" w:rsidRDefault="000D6F71" w:rsidP="003677A2">
      <w:pPr>
        <w:ind w:left="720" w:hanging="720"/>
        <w:jc w:val="both"/>
        <w:rPr>
          <w:rFonts w:cs="Arial"/>
          <w:szCs w:val="22"/>
        </w:rPr>
      </w:pPr>
      <w:r w:rsidRPr="000D6F71">
        <w:rPr>
          <w:rFonts w:cs="Arial"/>
          <w:szCs w:val="22"/>
        </w:rPr>
        <w:t>balance</w:t>
      </w:r>
      <w:r>
        <w:rPr>
          <w:rFonts w:cs="Arial"/>
          <w:szCs w:val="22"/>
        </w:rPr>
        <w:t xml:space="preserve"> (</w:t>
      </w:r>
      <w:r w:rsidR="004C7E74">
        <w:rPr>
          <w:rFonts w:cs="Arial"/>
          <w:szCs w:val="22"/>
        </w:rPr>
        <w:t xml:space="preserve">displayed </w:t>
      </w:r>
      <w:r>
        <w:rPr>
          <w:rFonts w:cs="Arial"/>
          <w:szCs w:val="22"/>
        </w:rPr>
        <w:t>as mass in</w:t>
      </w:r>
      <w:r w:rsidR="00B37983">
        <w:rPr>
          <w:rFonts w:cs="Arial"/>
          <w:szCs w:val="22"/>
        </w:rPr>
        <w:t xml:space="preserve"> </w:t>
      </w:r>
      <w:r w:rsidR="004C7E74">
        <w:rPr>
          <w:rFonts w:cs="Arial"/>
          <w:szCs w:val="22"/>
        </w:rPr>
        <w:t>grams</w:t>
      </w:r>
      <w:r>
        <w:rPr>
          <w:rFonts w:cs="Arial"/>
          <w:szCs w:val="22"/>
        </w:rPr>
        <w:t>).</w:t>
      </w:r>
      <w:r w:rsidR="00B37983">
        <w:rPr>
          <w:rFonts w:cs="Arial"/>
          <w:szCs w:val="22"/>
        </w:rPr>
        <w:t xml:space="preserve"> By varying the current, the </w:t>
      </w:r>
      <w:r w:rsidR="00BF166C">
        <w:rPr>
          <w:rFonts w:cs="Arial"/>
          <w:szCs w:val="22"/>
        </w:rPr>
        <w:t>m</w:t>
      </w:r>
      <w:r w:rsidR="00FA4D22">
        <w:rPr>
          <w:rFonts w:cs="Arial"/>
          <w:szCs w:val="22"/>
        </w:rPr>
        <w:t>agnetic force</w:t>
      </w:r>
      <w:r w:rsidR="00B37983">
        <w:rPr>
          <w:rFonts w:cs="Arial"/>
          <w:szCs w:val="22"/>
        </w:rPr>
        <w:t xml:space="preserve"> varies </w:t>
      </w:r>
    </w:p>
    <w:p w14:paraId="31262E97" w14:textId="786FCDD3" w:rsidR="00B37983" w:rsidRDefault="00B37983" w:rsidP="003677A2">
      <w:pPr>
        <w:ind w:left="720" w:hanging="720"/>
        <w:jc w:val="both"/>
        <w:rPr>
          <w:rFonts w:cs="Arial"/>
          <w:szCs w:val="22"/>
        </w:rPr>
      </w:pPr>
      <w:r>
        <w:rPr>
          <w:rFonts w:cs="Arial"/>
          <w:szCs w:val="22"/>
        </w:rPr>
        <w:t>proportionately.</w:t>
      </w:r>
    </w:p>
    <w:p w14:paraId="5E1E997B" w14:textId="0F570844" w:rsidR="006969B7" w:rsidRDefault="00EA38CE" w:rsidP="006969B7">
      <w:pPr>
        <w:ind w:left="720" w:hanging="720"/>
        <w:rPr>
          <w:rFonts w:cs="Arial"/>
          <w:szCs w:val="22"/>
        </w:rPr>
      </w:pPr>
      <w:r>
        <w:rPr>
          <w:rFonts w:cs="Arial"/>
          <w:szCs w:val="22"/>
        </w:rPr>
        <w:t xml:space="preserve"> </w:t>
      </w:r>
    </w:p>
    <w:p w14:paraId="37E1CC05" w14:textId="77EA1FFD" w:rsidR="006969B7" w:rsidRDefault="006969B7" w:rsidP="00A877FA">
      <w:pPr>
        <w:tabs>
          <w:tab w:val="left" w:pos="8820"/>
        </w:tabs>
        <w:ind w:left="720" w:hanging="720"/>
        <w:rPr>
          <w:rFonts w:cs="Arial"/>
          <w:szCs w:val="22"/>
        </w:rPr>
      </w:pPr>
      <w:r>
        <w:rPr>
          <w:rFonts w:cs="Arial"/>
          <w:szCs w:val="22"/>
        </w:rPr>
        <w:t>(a)</w:t>
      </w:r>
      <w:r>
        <w:rPr>
          <w:rFonts w:cs="Arial"/>
          <w:szCs w:val="22"/>
        </w:rPr>
        <w:tab/>
        <w:t xml:space="preserve">On the circuit above, </w:t>
      </w:r>
      <w:r w:rsidR="00AC67C6">
        <w:rPr>
          <w:rFonts w:cs="Arial"/>
          <w:szCs w:val="22"/>
        </w:rPr>
        <w:t>draw the direction of the conventional current in ord</w:t>
      </w:r>
      <w:r w:rsidR="00A877FA">
        <w:rPr>
          <w:rFonts w:cs="Arial"/>
          <w:szCs w:val="22"/>
        </w:rPr>
        <w:t>er to register a downward force.</w:t>
      </w:r>
      <w:r w:rsidR="00A877FA">
        <w:rPr>
          <w:rFonts w:cs="Arial"/>
          <w:szCs w:val="22"/>
        </w:rPr>
        <w:tab/>
      </w:r>
      <w:r w:rsidR="00CC566B">
        <w:rPr>
          <w:rFonts w:cs="Arial"/>
          <w:szCs w:val="22"/>
        </w:rPr>
        <w:t>(1 mark)</w:t>
      </w:r>
    </w:p>
    <w:p w14:paraId="361FE2F0" w14:textId="77777777" w:rsidR="00CC566B" w:rsidRDefault="00CC566B" w:rsidP="00A877FA">
      <w:pPr>
        <w:ind w:left="720" w:hanging="720"/>
        <w:rPr>
          <w:rFonts w:cs="Arial"/>
          <w:szCs w:val="22"/>
        </w:rPr>
      </w:pPr>
    </w:p>
    <w:p w14:paraId="5CA102C4" w14:textId="603C0FF9" w:rsidR="000D6F71" w:rsidRDefault="00B37983" w:rsidP="00A34724">
      <w:pPr>
        <w:ind w:left="720"/>
        <w:jc w:val="both"/>
        <w:rPr>
          <w:rFonts w:cs="Arial"/>
          <w:szCs w:val="22"/>
        </w:rPr>
      </w:pPr>
      <w:r>
        <w:rPr>
          <w:rFonts w:cs="Arial"/>
          <w:szCs w:val="22"/>
        </w:rPr>
        <w:t xml:space="preserve">The </w:t>
      </w:r>
      <w:r w:rsidR="00C31023">
        <w:rPr>
          <w:rFonts w:cs="Arial"/>
          <w:szCs w:val="22"/>
        </w:rPr>
        <w:t>data is collected and presented in the table below</w:t>
      </w:r>
      <w:r w:rsidR="00E439F2">
        <w:rPr>
          <w:rFonts w:cs="Arial"/>
          <w:szCs w:val="22"/>
        </w:rPr>
        <w:t xml:space="preserve">. </w:t>
      </w:r>
      <w:r w:rsidR="006969B7">
        <w:rPr>
          <w:rFonts w:cs="Arial"/>
          <w:szCs w:val="22"/>
        </w:rPr>
        <w:t>The scales were determined to have an absolute uncertainty of</w:t>
      </w:r>
      <w:r w:rsidR="006969B7" w:rsidRPr="006969B7">
        <w:rPr>
          <w:rFonts w:cs="Arial"/>
          <w:szCs w:val="22"/>
        </w:rPr>
        <w:t xml:space="preserve"> ± 0.2 g.</w:t>
      </w:r>
      <w:r w:rsidR="00AC67C6">
        <w:rPr>
          <w:rFonts w:cs="Arial"/>
          <w:szCs w:val="22"/>
        </w:rPr>
        <w:t xml:space="preserve"> The </w:t>
      </w:r>
      <w:r w:rsidR="005E5149">
        <w:rPr>
          <w:rFonts w:cs="Arial"/>
          <w:szCs w:val="22"/>
        </w:rPr>
        <w:t>l</w:t>
      </w:r>
      <w:r w:rsidR="00AC67C6">
        <w:rPr>
          <w:rFonts w:cs="Arial"/>
          <w:szCs w:val="22"/>
        </w:rPr>
        <w:t xml:space="preserve">ength of the wire </w:t>
      </w:r>
      <w:r w:rsidR="00E8694C">
        <w:rPr>
          <w:rFonts w:cs="Arial"/>
          <w:szCs w:val="22"/>
        </w:rPr>
        <w:t>within the field was estimated to be 2.0 cm.</w:t>
      </w:r>
    </w:p>
    <w:p w14:paraId="30FFA762" w14:textId="5AC52B26" w:rsidR="00C31023" w:rsidRDefault="00C31023" w:rsidP="000D6F71">
      <w:pPr>
        <w:ind w:left="720" w:hanging="720"/>
        <w:rPr>
          <w:rFonts w:cs="Arial"/>
          <w:szCs w:val="22"/>
        </w:rPr>
      </w:pPr>
    </w:p>
    <w:tbl>
      <w:tblPr>
        <w:tblStyle w:val="TableGrid"/>
        <w:tblW w:w="0" w:type="auto"/>
        <w:tblInd w:w="720" w:type="dxa"/>
        <w:tblLook w:val="04A0" w:firstRow="1" w:lastRow="0" w:firstColumn="1" w:lastColumn="0" w:noHBand="0" w:noVBand="1"/>
      </w:tblPr>
      <w:tblGrid>
        <w:gridCol w:w="3012"/>
        <w:gridCol w:w="3013"/>
        <w:gridCol w:w="3030"/>
      </w:tblGrid>
      <w:tr w:rsidR="004C7E74" w14:paraId="45224A79" w14:textId="77777777" w:rsidTr="00E439F2">
        <w:trPr>
          <w:trHeight w:val="556"/>
        </w:trPr>
        <w:tc>
          <w:tcPr>
            <w:tcW w:w="3258" w:type="dxa"/>
            <w:vAlign w:val="center"/>
          </w:tcPr>
          <w:p w14:paraId="42CCA98E" w14:textId="4B61E945" w:rsidR="004C7E74" w:rsidRPr="00E439F2" w:rsidRDefault="004C7E74" w:rsidP="00E439F2">
            <w:pPr>
              <w:jc w:val="center"/>
              <w:rPr>
                <w:rFonts w:cs="Arial"/>
                <w:b/>
                <w:bCs/>
                <w:szCs w:val="22"/>
              </w:rPr>
            </w:pPr>
            <w:r w:rsidRPr="00E439F2">
              <w:rPr>
                <w:rFonts w:cs="Arial"/>
                <w:b/>
                <w:bCs/>
                <w:szCs w:val="22"/>
              </w:rPr>
              <w:t>Current (A)</w:t>
            </w:r>
          </w:p>
        </w:tc>
        <w:tc>
          <w:tcPr>
            <w:tcW w:w="3258" w:type="dxa"/>
            <w:vAlign w:val="center"/>
          </w:tcPr>
          <w:p w14:paraId="40918719" w14:textId="21374451" w:rsidR="004C7E74" w:rsidRPr="00E439F2" w:rsidRDefault="004C7E74" w:rsidP="00E439F2">
            <w:pPr>
              <w:jc w:val="center"/>
              <w:rPr>
                <w:rFonts w:cs="Arial"/>
                <w:b/>
                <w:bCs/>
                <w:szCs w:val="22"/>
              </w:rPr>
            </w:pPr>
            <w:r w:rsidRPr="00E439F2">
              <w:rPr>
                <w:rFonts w:cs="Arial"/>
                <w:b/>
                <w:bCs/>
                <w:szCs w:val="22"/>
              </w:rPr>
              <w:t>Mass (</w:t>
            </w:r>
            <w:r w:rsidR="00456315" w:rsidRPr="00E439F2">
              <w:rPr>
                <w:rFonts w:cs="Arial"/>
                <w:b/>
                <w:bCs/>
                <w:szCs w:val="22"/>
              </w:rPr>
              <w:t>±</w:t>
            </w:r>
            <w:r w:rsidR="00E439F2" w:rsidRPr="00E439F2">
              <w:rPr>
                <w:rFonts w:cs="Arial"/>
                <w:b/>
                <w:bCs/>
                <w:szCs w:val="22"/>
              </w:rPr>
              <w:t xml:space="preserve"> </w:t>
            </w:r>
            <w:r w:rsidR="00456315" w:rsidRPr="00E439F2">
              <w:rPr>
                <w:rFonts w:cs="Arial"/>
                <w:b/>
                <w:bCs/>
                <w:szCs w:val="22"/>
              </w:rPr>
              <w:t>0.</w:t>
            </w:r>
            <w:r w:rsidR="00E439F2" w:rsidRPr="00E439F2">
              <w:rPr>
                <w:rFonts w:cs="Arial"/>
                <w:b/>
                <w:bCs/>
                <w:szCs w:val="22"/>
              </w:rPr>
              <w:t xml:space="preserve">2 </w:t>
            </w:r>
            <w:r w:rsidRPr="00E439F2">
              <w:rPr>
                <w:rFonts w:cs="Arial"/>
                <w:b/>
                <w:bCs/>
                <w:szCs w:val="22"/>
              </w:rPr>
              <w:t>g)</w:t>
            </w:r>
          </w:p>
        </w:tc>
        <w:tc>
          <w:tcPr>
            <w:tcW w:w="3259" w:type="dxa"/>
            <w:vAlign w:val="center"/>
          </w:tcPr>
          <w:p w14:paraId="29F8B41B" w14:textId="11CCCA0B" w:rsidR="004C7E74" w:rsidRPr="00E439F2" w:rsidRDefault="00F811E6" w:rsidP="00E439F2">
            <w:pPr>
              <w:jc w:val="center"/>
              <w:rPr>
                <w:rFonts w:cs="Arial"/>
                <w:b/>
                <w:bCs/>
                <w:szCs w:val="22"/>
              </w:rPr>
            </w:pPr>
            <w:r>
              <w:rPr>
                <w:rFonts w:cs="Arial"/>
                <w:b/>
                <w:bCs/>
                <w:szCs w:val="22"/>
              </w:rPr>
              <w:t>Magnetic</w:t>
            </w:r>
            <w:r w:rsidR="00AC67C6">
              <w:rPr>
                <w:rFonts w:cs="Arial"/>
                <w:b/>
                <w:bCs/>
                <w:szCs w:val="22"/>
              </w:rPr>
              <w:t xml:space="preserve"> </w:t>
            </w:r>
            <w:r w:rsidR="004C7E74" w:rsidRPr="00E439F2">
              <w:rPr>
                <w:rFonts w:cs="Arial"/>
                <w:b/>
                <w:bCs/>
                <w:szCs w:val="22"/>
              </w:rPr>
              <w:t>Force (</w:t>
            </w:r>
            <w:r w:rsidR="008617BE">
              <w:rPr>
                <w:rFonts w:cs="Arial"/>
                <w:b/>
                <w:bCs/>
                <w:szCs w:val="22"/>
              </w:rPr>
              <w:t>x10</w:t>
            </w:r>
            <w:r w:rsidR="008617BE" w:rsidRPr="008617BE">
              <w:rPr>
                <w:rFonts w:cs="Arial"/>
                <w:b/>
                <w:bCs/>
                <w:szCs w:val="22"/>
                <w:vertAlign w:val="superscript"/>
              </w:rPr>
              <w:t>-2</w:t>
            </w:r>
            <w:r w:rsidR="008617BE">
              <w:rPr>
                <w:rFonts w:cs="Arial"/>
                <w:b/>
                <w:bCs/>
                <w:szCs w:val="22"/>
              </w:rPr>
              <w:t xml:space="preserve"> </w:t>
            </w:r>
            <w:r w:rsidR="004C7E74" w:rsidRPr="00E439F2">
              <w:rPr>
                <w:rFonts w:cs="Arial"/>
                <w:b/>
                <w:bCs/>
                <w:szCs w:val="22"/>
              </w:rPr>
              <w:t>N)</w:t>
            </w:r>
          </w:p>
        </w:tc>
      </w:tr>
      <w:tr w:rsidR="004C7E74" w14:paraId="3D9D7A48" w14:textId="77777777" w:rsidTr="00E439F2">
        <w:tc>
          <w:tcPr>
            <w:tcW w:w="3258" w:type="dxa"/>
            <w:vAlign w:val="center"/>
          </w:tcPr>
          <w:p w14:paraId="4F8FD58E" w14:textId="3CF0405C" w:rsidR="004C7E74" w:rsidRDefault="0061265A" w:rsidP="00E439F2">
            <w:pPr>
              <w:jc w:val="center"/>
              <w:rPr>
                <w:rFonts w:cs="Arial"/>
                <w:szCs w:val="22"/>
              </w:rPr>
            </w:pPr>
            <w:r>
              <w:rPr>
                <w:rFonts w:cs="Arial"/>
                <w:szCs w:val="22"/>
              </w:rPr>
              <w:t>0.00</w:t>
            </w:r>
          </w:p>
        </w:tc>
        <w:tc>
          <w:tcPr>
            <w:tcW w:w="3258" w:type="dxa"/>
            <w:vAlign w:val="center"/>
          </w:tcPr>
          <w:p w14:paraId="5C007B01" w14:textId="4D393266" w:rsidR="004C7E74" w:rsidRDefault="00E439F2" w:rsidP="00E439F2">
            <w:pPr>
              <w:jc w:val="center"/>
              <w:rPr>
                <w:rFonts w:cs="Arial"/>
                <w:szCs w:val="22"/>
              </w:rPr>
            </w:pPr>
            <w:r>
              <w:rPr>
                <w:rFonts w:cs="Arial"/>
                <w:szCs w:val="22"/>
              </w:rPr>
              <w:t>zero (no reading)</w:t>
            </w:r>
          </w:p>
        </w:tc>
        <w:tc>
          <w:tcPr>
            <w:tcW w:w="3259" w:type="dxa"/>
            <w:vAlign w:val="center"/>
          </w:tcPr>
          <w:p w14:paraId="49B07119" w14:textId="77777777" w:rsidR="004C7E74" w:rsidRDefault="004C7E74" w:rsidP="00E439F2">
            <w:pPr>
              <w:jc w:val="center"/>
              <w:rPr>
                <w:rFonts w:cs="Arial"/>
                <w:szCs w:val="22"/>
              </w:rPr>
            </w:pPr>
          </w:p>
          <w:p w14:paraId="197BCE13" w14:textId="264F4255" w:rsidR="00E439F2" w:rsidRDefault="00E439F2" w:rsidP="00E439F2">
            <w:pPr>
              <w:jc w:val="center"/>
              <w:rPr>
                <w:rFonts w:cs="Arial"/>
                <w:szCs w:val="22"/>
              </w:rPr>
            </w:pPr>
          </w:p>
        </w:tc>
      </w:tr>
      <w:tr w:rsidR="004C7E74" w14:paraId="1773059A" w14:textId="77777777" w:rsidTr="00E439F2">
        <w:tc>
          <w:tcPr>
            <w:tcW w:w="3258" w:type="dxa"/>
            <w:vAlign w:val="center"/>
          </w:tcPr>
          <w:p w14:paraId="5D68EBA7" w14:textId="13D09B37" w:rsidR="004C7E74" w:rsidRDefault="0061265A" w:rsidP="00E439F2">
            <w:pPr>
              <w:jc w:val="center"/>
              <w:rPr>
                <w:rFonts w:cs="Arial"/>
                <w:szCs w:val="22"/>
              </w:rPr>
            </w:pPr>
            <w:r>
              <w:rPr>
                <w:rFonts w:cs="Arial"/>
                <w:szCs w:val="22"/>
              </w:rPr>
              <w:t>1.37</w:t>
            </w:r>
          </w:p>
        </w:tc>
        <w:tc>
          <w:tcPr>
            <w:tcW w:w="3258" w:type="dxa"/>
            <w:vAlign w:val="center"/>
          </w:tcPr>
          <w:p w14:paraId="1D255B28" w14:textId="01B53F64" w:rsidR="004C7E74" w:rsidRDefault="0061265A" w:rsidP="00E439F2">
            <w:pPr>
              <w:jc w:val="center"/>
              <w:rPr>
                <w:rFonts w:cs="Arial"/>
                <w:szCs w:val="22"/>
              </w:rPr>
            </w:pPr>
            <w:r>
              <w:rPr>
                <w:rFonts w:cs="Arial"/>
                <w:szCs w:val="22"/>
              </w:rPr>
              <w:t>0.5</w:t>
            </w:r>
          </w:p>
        </w:tc>
        <w:tc>
          <w:tcPr>
            <w:tcW w:w="3259" w:type="dxa"/>
            <w:vAlign w:val="center"/>
          </w:tcPr>
          <w:p w14:paraId="5583777B" w14:textId="77777777" w:rsidR="004C7E74" w:rsidRDefault="004C7E74" w:rsidP="00E439F2">
            <w:pPr>
              <w:jc w:val="center"/>
              <w:rPr>
                <w:rFonts w:cs="Arial"/>
                <w:szCs w:val="22"/>
              </w:rPr>
            </w:pPr>
          </w:p>
          <w:p w14:paraId="3D26E02D" w14:textId="10EFAB18" w:rsidR="00E439F2" w:rsidRDefault="00E439F2" w:rsidP="00E439F2">
            <w:pPr>
              <w:jc w:val="center"/>
              <w:rPr>
                <w:rFonts w:cs="Arial"/>
                <w:szCs w:val="22"/>
              </w:rPr>
            </w:pPr>
          </w:p>
        </w:tc>
      </w:tr>
      <w:tr w:rsidR="004C7E74" w14:paraId="4782D4EF" w14:textId="77777777" w:rsidTr="00E439F2">
        <w:tc>
          <w:tcPr>
            <w:tcW w:w="3258" w:type="dxa"/>
            <w:vAlign w:val="center"/>
          </w:tcPr>
          <w:p w14:paraId="32AAA3F6" w14:textId="7F0BCFFF" w:rsidR="004C7E74" w:rsidRDefault="0061265A" w:rsidP="00E439F2">
            <w:pPr>
              <w:jc w:val="center"/>
              <w:rPr>
                <w:rFonts w:cs="Arial"/>
                <w:szCs w:val="22"/>
              </w:rPr>
            </w:pPr>
            <w:r>
              <w:rPr>
                <w:rFonts w:cs="Arial"/>
                <w:szCs w:val="22"/>
              </w:rPr>
              <w:t>1.87</w:t>
            </w:r>
          </w:p>
        </w:tc>
        <w:tc>
          <w:tcPr>
            <w:tcW w:w="3258" w:type="dxa"/>
            <w:vAlign w:val="center"/>
          </w:tcPr>
          <w:p w14:paraId="5760E4FD" w14:textId="557482C0" w:rsidR="004C7E74" w:rsidRDefault="0061265A" w:rsidP="00E439F2">
            <w:pPr>
              <w:jc w:val="center"/>
              <w:rPr>
                <w:rFonts w:cs="Arial"/>
                <w:szCs w:val="22"/>
              </w:rPr>
            </w:pPr>
            <w:r>
              <w:rPr>
                <w:rFonts w:cs="Arial"/>
                <w:szCs w:val="22"/>
              </w:rPr>
              <w:t>0.7</w:t>
            </w:r>
          </w:p>
        </w:tc>
        <w:tc>
          <w:tcPr>
            <w:tcW w:w="3259" w:type="dxa"/>
            <w:vAlign w:val="center"/>
          </w:tcPr>
          <w:p w14:paraId="19917734" w14:textId="77777777" w:rsidR="004C7E74" w:rsidRDefault="004C7E74" w:rsidP="00E439F2">
            <w:pPr>
              <w:jc w:val="center"/>
              <w:rPr>
                <w:rFonts w:cs="Arial"/>
                <w:szCs w:val="22"/>
              </w:rPr>
            </w:pPr>
          </w:p>
          <w:p w14:paraId="3B3DA8D5" w14:textId="2F8B99A1" w:rsidR="00E439F2" w:rsidRDefault="00E439F2" w:rsidP="00E439F2">
            <w:pPr>
              <w:jc w:val="center"/>
              <w:rPr>
                <w:rFonts w:cs="Arial"/>
                <w:szCs w:val="22"/>
              </w:rPr>
            </w:pPr>
          </w:p>
        </w:tc>
      </w:tr>
      <w:tr w:rsidR="004C7E74" w14:paraId="506613ED" w14:textId="77777777" w:rsidTr="00E439F2">
        <w:tc>
          <w:tcPr>
            <w:tcW w:w="3258" w:type="dxa"/>
            <w:vAlign w:val="center"/>
          </w:tcPr>
          <w:p w14:paraId="012FC1B3" w14:textId="4FB3137A" w:rsidR="004C7E74" w:rsidRDefault="0061265A" w:rsidP="00E439F2">
            <w:pPr>
              <w:jc w:val="center"/>
              <w:rPr>
                <w:rFonts w:cs="Arial"/>
                <w:szCs w:val="22"/>
              </w:rPr>
            </w:pPr>
            <w:r>
              <w:rPr>
                <w:rFonts w:cs="Arial"/>
                <w:szCs w:val="22"/>
              </w:rPr>
              <w:t>2.55</w:t>
            </w:r>
          </w:p>
        </w:tc>
        <w:tc>
          <w:tcPr>
            <w:tcW w:w="3258" w:type="dxa"/>
            <w:vAlign w:val="center"/>
          </w:tcPr>
          <w:p w14:paraId="2026A095" w14:textId="33012EA0" w:rsidR="004C7E74" w:rsidRDefault="0061265A" w:rsidP="00E439F2">
            <w:pPr>
              <w:jc w:val="center"/>
              <w:rPr>
                <w:rFonts w:cs="Arial"/>
                <w:szCs w:val="22"/>
              </w:rPr>
            </w:pPr>
            <w:r>
              <w:rPr>
                <w:rFonts w:cs="Arial"/>
                <w:szCs w:val="22"/>
              </w:rPr>
              <w:t>0.9</w:t>
            </w:r>
          </w:p>
        </w:tc>
        <w:tc>
          <w:tcPr>
            <w:tcW w:w="3259" w:type="dxa"/>
            <w:vAlign w:val="center"/>
          </w:tcPr>
          <w:p w14:paraId="3F09E909" w14:textId="77777777" w:rsidR="004C7E74" w:rsidRDefault="004C7E74" w:rsidP="00E439F2">
            <w:pPr>
              <w:jc w:val="center"/>
              <w:rPr>
                <w:rFonts w:cs="Arial"/>
                <w:szCs w:val="22"/>
              </w:rPr>
            </w:pPr>
          </w:p>
          <w:p w14:paraId="04EB4295" w14:textId="7C96C4D4" w:rsidR="00E439F2" w:rsidRDefault="00E439F2" w:rsidP="00E439F2">
            <w:pPr>
              <w:jc w:val="center"/>
              <w:rPr>
                <w:rFonts w:cs="Arial"/>
                <w:szCs w:val="22"/>
              </w:rPr>
            </w:pPr>
          </w:p>
        </w:tc>
      </w:tr>
      <w:tr w:rsidR="004C7E74" w14:paraId="62E7A1A5" w14:textId="77777777" w:rsidTr="00E439F2">
        <w:tc>
          <w:tcPr>
            <w:tcW w:w="3258" w:type="dxa"/>
            <w:vAlign w:val="center"/>
          </w:tcPr>
          <w:p w14:paraId="7717395B" w14:textId="0E21DEBB" w:rsidR="004C7E74" w:rsidRDefault="0061265A" w:rsidP="00E439F2">
            <w:pPr>
              <w:jc w:val="center"/>
              <w:rPr>
                <w:rFonts w:cs="Arial"/>
                <w:szCs w:val="22"/>
              </w:rPr>
            </w:pPr>
            <w:r>
              <w:rPr>
                <w:rFonts w:cs="Arial"/>
                <w:szCs w:val="22"/>
              </w:rPr>
              <w:t>5.37</w:t>
            </w:r>
          </w:p>
        </w:tc>
        <w:tc>
          <w:tcPr>
            <w:tcW w:w="3258" w:type="dxa"/>
            <w:vAlign w:val="center"/>
          </w:tcPr>
          <w:p w14:paraId="510060E0" w14:textId="0445F1DA" w:rsidR="004C7E74" w:rsidRDefault="00456315" w:rsidP="00E439F2">
            <w:pPr>
              <w:jc w:val="center"/>
              <w:rPr>
                <w:rFonts w:cs="Arial"/>
                <w:szCs w:val="22"/>
              </w:rPr>
            </w:pPr>
            <w:r>
              <w:rPr>
                <w:rFonts w:cs="Arial"/>
                <w:szCs w:val="22"/>
              </w:rPr>
              <w:t>1.</w:t>
            </w:r>
            <w:r w:rsidR="00E2581E">
              <w:rPr>
                <w:rFonts w:cs="Arial"/>
                <w:szCs w:val="22"/>
              </w:rPr>
              <w:t>8</w:t>
            </w:r>
          </w:p>
        </w:tc>
        <w:tc>
          <w:tcPr>
            <w:tcW w:w="3259" w:type="dxa"/>
            <w:vAlign w:val="center"/>
          </w:tcPr>
          <w:p w14:paraId="2F091955" w14:textId="77777777" w:rsidR="004C7E74" w:rsidRDefault="004C7E74" w:rsidP="00E439F2">
            <w:pPr>
              <w:jc w:val="center"/>
              <w:rPr>
                <w:rFonts w:cs="Arial"/>
                <w:szCs w:val="22"/>
              </w:rPr>
            </w:pPr>
          </w:p>
          <w:p w14:paraId="1691654B" w14:textId="7A3DC706" w:rsidR="00E439F2" w:rsidRDefault="00E439F2" w:rsidP="00E439F2">
            <w:pPr>
              <w:jc w:val="center"/>
              <w:rPr>
                <w:rFonts w:cs="Arial"/>
                <w:szCs w:val="22"/>
              </w:rPr>
            </w:pPr>
          </w:p>
        </w:tc>
      </w:tr>
      <w:tr w:rsidR="004C7E74" w14:paraId="767FEE5C" w14:textId="77777777" w:rsidTr="00E439F2">
        <w:tc>
          <w:tcPr>
            <w:tcW w:w="3258" w:type="dxa"/>
            <w:vAlign w:val="center"/>
          </w:tcPr>
          <w:p w14:paraId="6B312802" w14:textId="03B712EC" w:rsidR="004C7E74" w:rsidRDefault="0061265A" w:rsidP="00E439F2">
            <w:pPr>
              <w:jc w:val="center"/>
              <w:rPr>
                <w:rFonts w:cs="Arial"/>
                <w:szCs w:val="22"/>
              </w:rPr>
            </w:pPr>
            <w:r>
              <w:rPr>
                <w:rFonts w:cs="Arial"/>
                <w:szCs w:val="22"/>
              </w:rPr>
              <w:t>8.29</w:t>
            </w:r>
          </w:p>
        </w:tc>
        <w:tc>
          <w:tcPr>
            <w:tcW w:w="3258" w:type="dxa"/>
            <w:vAlign w:val="center"/>
          </w:tcPr>
          <w:p w14:paraId="57D8B23C" w14:textId="3A6CC0A9" w:rsidR="004C7E74" w:rsidRDefault="00E2581E" w:rsidP="00E439F2">
            <w:pPr>
              <w:jc w:val="center"/>
              <w:rPr>
                <w:rFonts w:cs="Arial"/>
                <w:szCs w:val="22"/>
              </w:rPr>
            </w:pPr>
            <w:r>
              <w:rPr>
                <w:rFonts w:cs="Arial"/>
                <w:szCs w:val="22"/>
              </w:rPr>
              <w:t>2.8</w:t>
            </w:r>
          </w:p>
        </w:tc>
        <w:tc>
          <w:tcPr>
            <w:tcW w:w="3259" w:type="dxa"/>
            <w:vAlign w:val="center"/>
          </w:tcPr>
          <w:p w14:paraId="095AA5A9" w14:textId="77777777" w:rsidR="004C7E74" w:rsidRDefault="004C7E74" w:rsidP="00E439F2">
            <w:pPr>
              <w:jc w:val="center"/>
              <w:rPr>
                <w:rFonts w:cs="Arial"/>
                <w:szCs w:val="22"/>
              </w:rPr>
            </w:pPr>
          </w:p>
          <w:p w14:paraId="2F3A9C03" w14:textId="0B1D97F1" w:rsidR="00E439F2" w:rsidRDefault="00E439F2" w:rsidP="00E439F2">
            <w:pPr>
              <w:jc w:val="center"/>
              <w:rPr>
                <w:rFonts w:cs="Arial"/>
                <w:szCs w:val="22"/>
              </w:rPr>
            </w:pPr>
          </w:p>
        </w:tc>
      </w:tr>
      <w:tr w:rsidR="004C7E74" w14:paraId="086615DE" w14:textId="77777777" w:rsidTr="00E439F2">
        <w:tc>
          <w:tcPr>
            <w:tcW w:w="3258" w:type="dxa"/>
            <w:vAlign w:val="center"/>
          </w:tcPr>
          <w:p w14:paraId="24E8465F" w14:textId="2D46114B" w:rsidR="004C7E74" w:rsidRDefault="0061265A" w:rsidP="00E439F2">
            <w:pPr>
              <w:jc w:val="center"/>
              <w:rPr>
                <w:rFonts w:cs="Arial"/>
                <w:szCs w:val="22"/>
              </w:rPr>
            </w:pPr>
            <w:r>
              <w:rPr>
                <w:rFonts w:cs="Arial"/>
                <w:szCs w:val="22"/>
              </w:rPr>
              <w:t>11.45</w:t>
            </w:r>
          </w:p>
        </w:tc>
        <w:tc>
          <w:tcPr>
            <w:tcW w:w="3258" w:type="dxa"/>
            <w:vAlign w:val="center"/>
          </w:tcPr>
          <w:p w14:paraId="7DE0633B" w14:textId="4DD02E21" w:rsidR="004C7E74" w:rsidRDefault="00E2581E" w:rsidP="00E439F2">
            <w:pPr>
              <w:jc w:val="center"/>
              <w:rPr>
                <w:rFonts w:cs="Arial"/>
                <w:szCs w:val="22"/>
              </w:rPr>
            </w:pPr>
            <w:r>
              <w:rPr>
                <w:rFonts w:cs="Arial"/>
                <w:szCs w:val="22"/>
              </w:rPr>
              <w:t>4.0</w:t>
            </w:r>
          </w:p>
        </w:tc>
        <w:tc>
          <w:tcPr>
            <w:tcW w:w="3259" w:type="dxa"/>
            <w:vAlign w:val="center"/>
          </w:tcPr>
          <w:p w14:paraId="7DDEA0A9" w14:textId="77777777" w:rsidR="004C7E74" w:rsidRDefault="004C7E74" w:rsidP="00E439F2">
            <w:pPr>
              <w:jc w:val="center"/>
              <w:rPr>
                <w:rFonts w:cs="Arial"/>
                <w:szCs w:val="22"/>
              </w:rPr>
            </w:pPr>
          </w:p>
          <w:p w14:paraId="244BBB88" w14:textId="75920534" w:rsidR="00E439F2" w:rsidRDefault="00E439F2" w:rsidP="00E439F2">
            <w:pPr>
              <w:jc w:val="center"/>
              <w:rPr>
                <w:rFonts w:cs="Arial"/>
                <w:szCs w:val="22"/>
              </w:rPr>
            </w:pPr>
          </w:p>
        </w:tc>
      </w:tr>
    </w:tbl>
    <w:p w14:paraId="591534C2" w14:textId="77777777" w:rsidR="00C31023" w:rsidRDefault="00C31023" w:rsidP="000D6F71">
      <w:pPr>
        <w:ind w:left="720" w:hanging="720"/>
        <w:rPr>
          <w:rFonts w:cs="Arial"/>
          <w:szCs w:val="22"/>
        </w:rPr>
      </w:pPr>
    </w:p>
    <w:p w14:paraId="3197AD5C" w14:textId="30CD76F5" w:rsidR="00E8694C" w:rsidRDefault="006969B7" w:rsidP="00E8694C">
      <w:pPr>
        <w:ind w:left="720" w:hanging="720"/>
        <w:rPr>
          <w:rFonts w:cs="Arial"/>
          <w:szCs w:val="22"/>
        </w:rPr>
      </w:pPr>
      <w:r>
        <w:rPr>
          <w:rFonts w:cs="Arial"/>
          <w:szCs w:val="22"/>
        </w:rPr>
        <w:t>(</w:t>
      </w:r>
      <w:r w:rsidR="00E8694C">
        <w:rPr>
          <w:rFonts w:cs="Arial"/>
          <w:szCs w:val="22"/>
        </w:rPr>
        <w:t>b</w:t>
      </w:r>
      <w:r>
        <w:rPr>
          <w:rFonts w:cs="Arial"/>
          <w:szCs w:val="22"/>
        </w:rPr>
        <w:t>)</w:t>
      </w:r>
      <w:r w:rsidR="00E8694C">
        <w:rPr>
          <w:rFonts w:cs="Arial"/>
          <w:szCs w:val="22"/>
        </w:rPr>
        <w:tab/>
        <w:t>Convert the reading of mass to weight and, hence, complete the final column in the table</w:t>
      </w:r>
      <w:r w:rsidR="008617BE">
        <w:rPr>
          <w:rFonts w:cs="Arial"/>
          <w:szCs w:val="22"/>
        </w:rPr>
        <w:t>, including an absolute uncertainty for each reading</w:t>
      </w:r>
      <w:r w:rsidR="00E8694C">
        <w:rPr>
          <w:rFonts w:cs="Arial"/>
          <w:szCs w:val="22"/>
        </w:rPr>
        <w:t>.</w:t>
      </w:r>
    </w:p>
    <w:p w14:paraId="63226667" w14:textId="1F958803" w:rsidR="00E8694C" w:rsidRDefault="00E8694C" w:rsidP="00E8694C">
      <w:pPr>
        <w:ind w:left="720" w:hanging="720"/>
        <w:jc w:val="right"/>
        <w:rPr>
          <w:rFonts w:cs="Arial"/>
          <w:szCs w:val="22"/>
        </w:rPr>
      </w:pPr>
      <w:r>
        <w:rPr>
          <w:rFonts w:cs="Arial"/>
          <w:szCs w:val="22"/>
        </w:rPr>
        <w:t>(2 marks)</w:t>
      </w:r>
    </w:p>
    <w:p w14:paraId="4DE23C52" w14:textId="7B3DADB4" w:rsidR="00A34724" w:rsidRDefault="00A34724">
      <w:pPr>
        <w:rPr>
          <w:rFonts w:cs="Arial"/>
          <w:szCs w:val="22"/>
        </w:rPr>
      </w:pPr>
      <w:r>
        <w:rPr>
          <w:rFonts w:cs="Arial"/>
          <w:szCs w:val="22"/>
        </w:rPr>
        <w:br w:type="page"/>
      </w:r>
    </w:p>
    <w:p w14:paraId="61A79800" w14:textId="69342A5C" w:rsidR="006658E6" w:rsidRPr="00F94E56" w:rsidRDefault="006658E6" w:rsidP="002F399D">
      <w:pPr>
        <w:ind w:left="720" w:hanging="720"/>
        <w:jc w:val="both"/>
        <w:rPr>
          <w:rFonts w:cs="Arial"/>
          <w:szCs w:val="22"/>
        </w:rPr>
      </w:pPr>
      <w:r w:rsidRPr="00F94E56">
        <w:rPr>
          <w:rFonts w:cs="Arial"/>
          <w:szCs w:val="22"/>
        </w:rPr>
        <w:lastRenderedPageBreak/>
        <w:t>(c)</w:t>
      </w:r>
      <w:r w:rsidRPr="00F94E56">
        <w:rPr>
          <w:rFonts w:cs="Arial"/>
          <w:szCs w:val="22"/>
        </w:rPr>
        <w:tab/>
        <w:t>On</w:t>
      </w:r>
      <w:r w:rsidR="00A34724">
        <w:rPr>
          <w:rFonts w:cs="Arial"/>
          <w:szCs w:val="22"/>
        </w:rPr>
        <w:t xml:space="preserve"> the graph</w:t>
      </w:r>
      <w:r w:rsidRPr="00F94E56">
        <w:rPr>
          <w:rFonts w:cs="Arial"/>
          <w:szCs w:val="22"/>
        </w:rPr>
        <w:t xml:space="preserve">, plot </w:t>
      </w:r>
      <w:r w:rsidR="000C7CA9">
        <w:rPr>
          <w:rFonts w:cs="Arial"/>
          <w:b/>
          <w:szCs w:val="22"/>
        </w:rPr>
        <w:t>Magnetic</w:t>
      </w:r>
      <w:r w:rsidR="00CC566B">
        <w:rPr>
          <w:rFonts w:cs="Arial"/>
          <w:b/>
          <w:szCs w:val="22"/>
        </w:rPr>
        <w:t xml:space="preserve"> Force </w:t>
      </w:r>
      <w:proofErr w:type="gramStart"/>
      <w:r w:rsidR="00CC566B">
        <w:rPr>
          <w:rFonts w:cs="Arial"/>
          <w:b/>
          <w:szCs w:val="22"/>
        </w:rPr>
        <w:t>vs</w:t>
      </w:r>
      <w:proofErr w:type="gramEnd"/>
      <w:r w:rsidR="00CC566B">
        <w:rPr>
          <w:rFonts w:cs="Arial"/>
          <w:b/>
          <w:szCs w:val="22"/>
        </w:rPr>
        <w:t xml:space="preserve"> Current</w:t>
      </w:r>
      <w:r w:rsidR="00BF0B98">
        <w:rPr>
          <w:rFonts w:cs="Arial"/>
          <w:b/>
          <w:szCs w:val="22"/>
        </w:rPr>
        <w:t xml:space="preserve"> </w:t>
      </w:r>
      <w:r w:rsidR="00BF0B98">
        <w:rPr>
          <w:rFonts w:cs="Arial"/>
          <w:bCs/>
          <w:szCs w:val="22"/>
        </w:rPr>
        <w:t>including error bars</w:t>
      </w:r>
      <w:r w:rsidR="00BF0B98" w:rsidRPr="00BF0B98">
        <w:rPr>
          <w:rFonts w:cs="Arial"/>
          <w:bCs/>
          <w:szCs w:val="22"/>
        </w:rPr>
        <w:t>.</w:t>
      </w:r>
      <w:r w:rsidRPr="006658E6">
        <w:rPr>
          <w:szCs w:val="22"/>
        </w:rPr>
        <w:t xml:space="preserve"> </w:t>
      </w:r>
      <w:r>
        <w:rPr>
          <w:szCs w:val="22"/>
        </w:rPr>
        <w:t>A spare grid is provided on the end of this Question/Answer booklet. If you need to use it, cross out this attempt and clearly indicate that you have redrawn it on the spare page.</w:t>
      </w:r>
    </w:p>
    <w:p w14:paraId="757F10D3" w14:textId="77777777" w:rsidR="006658E6" w:rsidRPr="00F94E56" w:rsidRDefault="006658E6" w:rsidP="006658E6">
      <w:pPr>
        <w:jc w:val="right"/>
        <w:rPr>
          <w:rFonts w:cs="Arial"/>
          <w:szCs w:val="22"/>
        </w:rPr>
      </w:pPr>
      <w:r w:rsidRPr="00F94E56">
        <w:rPr>
          <w:rFonts w:cs="Arial"/>
          <w:szCs w:val="22"/>
        </w:rPr>
        <w:t>(5 marks)</w:t>
      </w:r>
    </w:p>
    <w:p w14:paraId="3D0AB06D" w14:textId="77777777" w:rsidR="006658E6" w:rsidRDefault="006658E6" w:rsidP="00A877FA">
      <w:pPr>
        <w:rPr>
          <w:rFonts w:cs="Arial"/>
          <w:szCs w:val="22"/>
        </w:rPr>
      </w:pPr>
    </w:p>
    <w:p w14:paraId="5E1F0A88" w14:textId="0D18557B" w:rsidR="006658E6" w:rsidRPr="00F94E56" w:rsidRDefault="006658E6" w:rsidP="00A877FA">
      <w:pPr>
        <w:rPr>
          <w:rFonts w:cs="Arial"/>
          <w:szCs w:val="22"/>
        </w:rPr>
      </w:pPr>
    </w:p>
    <w:p w14:paraId="63A0FF33" w14:textId="07749D8A" w:rsidR="00BC0C02" w:rsidRDefault="00146143" w:rsidP="00CA002B">
      <w:pPr>
        <w:jc w:val="center"/>
        <w:rPr>
          <w:rFonts w:cs="Arial"/>
          <w:szCs w:val="22"/>
        </w:rPr>
      </w:pPr>
      <w:r>
        <w:rPr>
          <w:noProof/>
          <w:lang w:val="en-AU" w:eastAsia="en-AU"/>
        </w:rPr>
        <w:drawing>
          <wp:inline distT="0" distB="0" distL="0" distR="0" wp14:anchorId="066C4FF2" wp14:editId="206465B8">
            <wp:extent cx="5753100" cy="6191391"/>
            <wp:effectExtent l="0" t="0" r="0" b="0"/>
            <wp:docPr id="72" name="Picture 72" descr="Engineering Graph Paper Template, 8.5x11 Letter, Printable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ering Graph Paper Template, 8.5x11 Letter, Printable PDF ..."/>
                    <pic:cNvPicPr>
                      <a:picLocks noChangeAspect="1" noChangeArrowheads="1"/>
                    </pic:cNvPicPr>
                  </pic:nvPicPr>
                  <pic:blipFill rotWithShape="1">
                    <a:blip r:embed="rId20">
                      <a:extLst>
                        <a:ext uri="{28A0092B-C50C-407E-A947-70E740481C1C}">
                          <a14:useLocalDpi xmlns:a14="http://schemas.microsoft.com/office/drawing/2010/main" val="0"/>
                        </a:ext>
                      </a:extLst>
                    </a:blip>
                    <a:srcRect t="3427" b="13490"/>
                    <a:stretch/>
                  </pic:blipFill>
                  <pic:spPr bwMode="auto">
                    <a:xfrm>
                      <a:off x="0" y="0"/>
                      <a:ext cx="5770128" cy="6209716"/>
                    </a:xfrm>
                    <a:prstGeom prst="rect">
                      <a:avLst/>
                    </a:prstGeom>
                    <a:noFill/>
                    <a:ln>
                      <a:noFill/>
                    </a:ln>
                    <a:extLst>
                      <a:ext uri="{53640926-AAD7-44D8-BBD7-CCE9431645EC}">
                        <a14:shadowObscured xmlns:a14="http://schemas.microsoft.com/office/drawing/2010/main"/>
                      </a:ext>
                    </a:extLst>
                  </pic:spPr>
                </pic:pic>
              </a:graphicData>
            </a:graphic>
          </wp:inline>
        </w:drawing>
      </w:r>
    </w:p>
    <w:p w14:paraId="5277E9FE" w14:textId="392C4B40" w:rsidR="006658E6" w:rsidRDefault="006658E6" w:rsidP="006658E6">
      <w:pPr>
        <w:rPr>
          <w:rFonts w:cs="Arial"/>
          <w:szCs w:val="22"/>
        </w:rPr>
      </w:pPr>
    </w:p>
    <w:p w14:paraId="7BC236A3" w14:textId="77777777" w:rsidR="00CA002B" w:rsidRDefault="00CA002B" w:rsidP="004B0D92">
      <w:pPr>
        <w:rPr>
          <w:rFonts w:cs="Arial"/>
          <w:szCs w:val="22"/>
        </w:rPr>
      </w:pPr>
    </w:p>
    <w:p w14:paraId="2EC956F7" w14:textId="4DD95A81" w:rsidR="00CA002B" w:rsidRDefault="00CA002B" w:rsidP="004B0D92">
      <w:pPr>
        <w:rPr>
          <w:rFonts w:cs="Arial"/>
          <w:szCs w:val="22"/>
        </w:rPr>
      </w:pPr>
    </w:p>
    <w:p w14:paraId="2671ED24" w14:textId="77777777" w:rsidR="00CA002B" w:rsidRDefault="00CA002B" w:rsidP="004B0D92">
      <w:pPr>
        <w:rPr>
          <w:rFonts w:cs="Arial"/>
          <w:szCs w:val="22"/>
        </w:rPr>
      </w:pPr>
      <w:bookmarkStart w:id="3" w:name="_GoBack"/>
      <w:bookmarkEnd w:id="3"/>
    </w:p>
    <w:p w14:paraId="09766CCB" w14:textId="5316DA81" w:rsidR="004B0D92" w:rsidRPr="00F94E56" w:rsidRDefault="003677A2" w:rsidP="004B0D92">
      <w:pPr>
        <w:rPr>
          <w:rFonts w:cs="Arial"/>
          <w:szCs w:val="22"/>
        </w:rPr>
      </w:pPr>
      <w:r>
        <w:rPr>
          <w:rFonts w:cs="Arial"/>
          <w:szCs w:val="22"/>
        </w:rPr>
        <w:t>(d)</w:t>
      </w:r>
      <w:r>
        <w:rPr>
          <w:rFonts w:cs="Arial"/>
          <w:szCs w:val="22"/>
        </w:rPr>
        <w:tab/>
      </w:r>
      <w:r w:rsidR="004B0D92">
        <w:rPr>
          <w:rFonts w:cs="Arial"/>
          <w:szCs w:val="22"/>
        </w:rPr>
        <w:t>Determine</w:t>
      </w:r>
      <w:r w:rsidR="004B0D92" w:rsidRPr="00F94E56">
        <w:rPr>
          <w:rFonts w:cs="Arial"/>
          <w:szCs w:val="22"/>
        </w:rPr>
        <w:t xml:space="preserve"> the gradient of the graph.</w:t>
      </w:r>
    </w:p>
    <w:p w14:paraId="51DC56B0" w14:textId="22EBE658" w:rsidR="004B0D92" w:rsidRPr="00F94E56" w:rsidRDefault="004B0D92" w:rsidP="00146143">
      <w:pPr>
        <w:jc w:val="right"/>
        <w:rPr>
          <w:rFonts w:cs="Arial"/>
          <w:szCs w:val="22"/>
        </w:rPr>
      </w:pPr>
      <w:r>
        <w:rPr>
          <w:rFonts w:cs="Arial"/>
          <w:szCs w:val="22"/>
        </w:rPr>
        <w:t>(3 marks)</w:t>
      </w:r>
    </w:p>
    <w:p w14:paraId="0CF67023" w14:textId="77777777" w:rsidR="004B0D92" w:rsidRDefault="004B0D92" w:rsidP="004B0D92">
      <w:pPr>
        <w:rPr>
          <w:rFonts w:cs="Arial"/>
          <w:szCs w:val="22"/>
        </w:rPr>
      </w:pPr>
    </w:p>
    <w:p w14:paraId="2BDB8FBC" w14:textId="0F91025C" w:rsidR="00AB03A7" w:rsidRPr="00F94E56" w:rsidRDefault="00AB03A7" w:rsidP="006658E6">
      <w:pPr>
        <w:rPr>
          <w:rFonts w:cs="Arial"/>
          <w:szCs w:val="22"/>
        </w:rPr>
      </w:pPr>
    </w:p>
    <w:p w14:paraId="5D5887EB" w14:textId="77777777" w:rsidR="006658E6" w:rsidRPr="00F94E56" w:rsidRDefault="006658E6" w:rsidP="006658E6">
      <w:pPr>
        <w:rPr>
          <w:rFonts w:cs="Arial"/>
          <w:szCs w:val="22"/>
        </w:rPr>
      </w:pPr>
    </w:p>
    <w:p w14:paraId="096128F5" w14:textId="77777777" w:rsidR="00CA002B" w:rsidRDefault="00CA002B">
      <w:pPr>
        <w:rPr>
          <w:rFonts w:cs="Arial"/>
          <w:b/>
          <w:szCs w:val="22"/>
        </w:rPr>
      </w:pPr>
      <w:r>
        <w:rPr>
          <w:rFonts w:cs="Arial"/>
          <w:b/>
          <w:szCs w:val="22"/>
        </w:rPr>
        <w:br w:type="page"/>
      </w:r>
    </w:p>
    <w:p w14:paraId="13E7F9F9" w14:textId="770EAF1F" w:rsidR="00655B34" w:rsidRPr="00C95E67" w:rsidRDefault="00655B34" w:rsidP="00655B34">
      <w:pPr>
        <w:rPr>
          <w:rFonts w:cs="Arial"/>
          <w:b/>
          <w:szCs w:val="22"/>
        </w:rPr>
      </w:pPr>
      <w:r>
        <w:rPr>
          <w:rFonts w:cs="Arial"/>
          <w:b/>
          <w:szCs w:val="22"/>
        </w:rPr>
        <w:lastRenderedPageBreak/>
        <w:t>Question 1</w:t>
      </w:r>
      <w:r w:rsidR="00E85061">
        <w:rPr>
          <w:rFonts w:cs="Arial"/>
          <w:b/>
          <w:szCs w:val="22"/>
        </w:rPr>
        <w:t>7</w:t>
      </w:r>
      <w:r>
        <w:rPr>
          <w:rFonts w:cs="Arial"/>
          <w:b/>
          <w:szCs w:val="22"/>
        </w:rPr>
        <w:t xml:space="preserve"> continued.</w:t>
      </w:r>
    </w:p>
    <w:p w14:paraId="04DD8462" w14:textId="77777777" w:rsidR="00ED52A1" w:rsidRDefault="00ED52A1" w:rsidP="00F0023E">
      <w:pPr>
        <w:ind w:right="245"/>
        <w:rPr>
          <w:rFonts w:cs="Arial"/>
          <w:bCs/>
          <w:szCs w:val="22"/>
        </w:rPr>
      </w:pPr>
    </w:p>
    <w:p w14:paraId="009836F2" w14:textId="2C3E3BEE" w:rsidR="00CE0DAE" w:rsidRDefault="003677A2" w:rsidP="00F0023E">
      <w:pPr>
        <w:ind w:right="245"/>
        <w:rPr>
          <w:rFonts w:cs="Arial"/>
          <w:bCs/>
          <w:szCs w:val="22"/>
        </w:rPr>
      </w:pPr>
      <w:r>
        <w:rPr>
          <w:rFonts w:cs="Arial"/>
          <w:bCs/>
          <w:szCs w:val="22"/>
        </w:rPr>
        <w:t>(e)</w:t>
      </w:r>
      <w:r>
        <w:rPr>
          <w:rFonts w:cs="Arial"/>
          <w:bCs/>
          <w:szCs w:val="22"/>
        </w:rPr>
        <w:tab/>
      </w:r>
      <w:r w:rsidR="00655B34">
        <w:rPr>
          <w:rFonts w:cs="Arial"/>
          <w:bCs/>
          <w:szCs w:val="22"/>
        </w:rPr>
        <w:t xml:space="preserve">Use the gradient to determine the </w:t>
      </w:r>
      <w:r w:rsidR="00CE0DAE">
        <w:rPr>
          <w:rFonts w:cs="Arial"/>
          <w:bCs/>
          <w:szCs w:val="22"/>
        </w:rPr>
        <w:t xml:space="preserve">magnetic </w:t>
      </w:r>
      <w:r w:rsidR="00BF166C">
        <w:rPr>
          <w:rFonts w:cs="Arial"/>
          <w:bCs/>
          <w:szCs w:val="22"/>
        </w:rPr>
        <w:t>flux</w:t>
      </w:r>
      <w:r w:rsidR="00CE0DAE">
        <w:rPr>
          <w:rFonts w:cs="Arial"/>
          <w:bCs/>
          <w:szCs w:val="22"/>
        </w:rPr>
        <w:t xml:space="preserve"> </w:t>
      </w:r>
      <w:r w:rsidR="00BF166C">
        <w:rPr>
          <w:rFonts w:cs="Arial"/>
          <w:bCs/>
          <w:szCs w:val="22"/>
        </w:rPr>
        <w:t>density</w:t>
      </w:r>
      <w:r w:rsidR="00CE0DAE">
        <w:rPr>
          <w:rFonts w:cs="Arial"/>
          <w:bCs/>
          <w:szCs w:val="22"/>
        </w:rPr>
        <w:t xml:space="preserve"> between the two magnets.</w:t>
      </w:r>
    </w:p>
    <w:p w14:paraId="7F2FC062" w14:textId="7110BA36" w:rsidR="00CE0DAE" w:rsidRDefault="002E0354" w:rsidP="002E0354">
      <w:pPr>
        <w:ind w:right="245"/>
        <w:jc w:val="right"/>
        <w:rPr>
          <w:rFonts w:cs="Arial"/>
          <w:bCs/>
          <w:szCs w:val="22"/>
        </w:rPr>
      </w:pPr>
      <w:r>
        <w:rPr>
          <w:rFonts w:cs="Arial"/>
          <w:bCs/>
          <w:szCs w:val="22"/>
        </w:rPr>
        <w:t>(3 marks)</w:t>
      </w:r>
    </w:p>
    <w:p w14:paraId="6A898500" w14:textId="29C4A194" w:rsidR="00CE0DAE" w:rsidRDefault="00CE0DAE" w:rsidP="00F0023E">
      <w:pPr>
        <w:ind w:right="245"/>
        <w:rPr>
          <w:rFonts w:cs="Arial"/>
          <w:bCs/>
          <w:szCs w:val="22"/>
        </w:rPr>
      </w:pPr>
    </w:p>
    <w:p w14:paraId="77777D42" w14:textId="3E0D4CA8" w:rsidR="002E0354" w:rsidRDefault="002E0354" w:rsidP="00F0023E">
      <w:pPr>
        <w:ind w:right="245"/>
        <w:rPr>
          <w:rFonts w:cs="Arial"/>
          <w:bCs/>
          <w:szCs w:val="22"/>
        </w:rPr>
      </w:pPr>
    </w:p>
    <w:p w14:paraId="1F42904A" w14:textId="57A636C1" w:rsidR="002E0354" w:rsidRDefault="002E0354" w:rsidP="00F0023E">
      <w:pPr>
        <w:ind w:right="245"/>
        <w:rPr>
          <w:rFonts w:cs="Arial"/>
          <w:bCs/>
          <w:szCs w:val="22"/>
        </w:rPr>
      </w:pPr>
    </w:p>
    <w:p w14:paraId="1E8F7C15" w14:textId="0197EFAC" w:rsidR="002E0354" w:rsidRDefault="002E0354" w:rsidP="00F0023E">
      <w:pPr>
        <w:ind w:right="245"/>
        <w:rPr>
          <w:rFonts w:cs="Arial"/>
          <w:bCs/>
          <w:szCs w:val="22"/>
        </w:rPr>
      </w:pPr>
    </w:p>
    <w:p w14:paraId="3CD25C3F" w14:textId="6D29B0A8" w:rsidR="002E0354" w:rsidRDefault="002E0354" w:rsidP="00F0023E">
      <w:pPr>
        <w:ind w:right="245"/>
        <w:rPr>
          <w:rFonts w:cs="Arial"/>
          <w:bCs/>
          <w:szCs w:val="22"/>
        </w:rPr>
      </w:pPr>
    </w:p>
    <w:p w14:paraId="736B052E" w14:textId="6BB2A221" w:rsidR="002E0354" w:rsidRDefault="002E0354" w:rsidP="00F0023E">
      <w:pPr>
        <w:ind w:right="245"/>
        <w:rPr>
          <w:rFonts w:cs="Arial"/>
          <w:bCs/>
          <w:szCs w:val="22"/>
        </w:rPr>
      </w:pPr>
    </w:p>
    <w:p w14:paraId="3F02C5E6" w14:textId="686ED069" w:rsidR="002E0354" w:rsidRDefault="002E0354" w:rsidP="00F0023E">
      <w:pPr>
        <w:ind w:right="245"/>
        <w:rPr>
          <w:rFonts w:cs="Arial"/>
          <w:bCs/>
          <w:szCs w:val="22"/>
        </w:rPr>
      </w:pPr>
    </w:p>
    <w:p w14:paraId="7E3E2D66" w14:textId="3260996B" w:rsidR="002E0354" w:rsidRDefault="002E0354" w:rsidP="00F0023E">
      <w:pPr>
        <w:ind w:right="245"/>
        <w:rPr>
          <w:rFonts w:cs="Arial"/>
          <w:bCs/>
          <w:szCs w:val="22"/>
        </w:rPr>
      </w:pPr>
    </w:p>
    <w:p w14:paraId="3EEA5EFC" w14:textId="404ABD78" w:rsidR="002E0354" w:rsidRDefault="002E0354" w:rsidP="00F0023E">
      <w:pPr>
        <w:ind w:right="245"/>
        <w:rPr>
          <w:rFonts w:cs="Arial"/>
          <w:bCs/>
          <w:szCs w:val="22"/>
        </w:rPr>
      </w:pPr>
    </w:p>
    <w:p w14:paraId="0E5368DB" w14:textId="30EA5F3E" w:rsidR="002E0354" w:rsidRDefault="002E0354" w:rsidP="00F0023E">
      <w:pPr>
        <w:ind w:right="245"/>
        <w:rPr>
          <w:rFonts w:cs="Arial"/>
          <w:bCs/>
          <w:szCs w:val="22"/>
        </w:rPr>
      </w:pPr>
    </w:p>
    <w:p w14:paraId="2A54A484" w14:textId="0C383160" w:rsidR="002E0354" w:rsidRDefault="002E0354" w:rsidP="00F0023E">
      <w:pPr>
        <w:ind w:right="245"/>
        <w:rPr>
          <w:rFonts w:cs="Arial"/>
          <w:bCs/>
          <w:szCs w:val="22"/>
        </w:rPr>
      </w:pPr>
    </w:p>
    <w:p w14:paraId="62CAE60C" w14:textId="4B25EEFF" w:rsidR="002E0354" w:rsidRDefault="002E0354" w:rsidP="00F0023E">
      <w:pPr>
        <w:ind w:right="245"/>
        <w:rPr>
          <w:rFonts w:cs="Arial"/>
          <w:bCs/>
          <w:szCs w:val="22"/>
        </w:rPr>
      </w:pPr>
    </w:p>
    <w:p w14:paraId="094E9BC2" w14:textId="27BA2344" w:rsidR="003D7C46" w:rsidRDefault="003D7C46" w:rsidP="00F0023E">
      <w:pPr>
        <w:ind w:right="245"/>
        <w:rPr>
          <w:rFonts w:cs="Arial"/>
          <w:bCs/>
          <w:szCs w:val="22"/>
        </w:rPr>
      </w:pPr>
    </w:p>
    <w:p w14:paraId="2AE7AD9D" w14:textId="14FC2592" w:rsidR="003D7C46" w:rsidRDefault="003D7C46" w:rsidP="00F0023E">
      <w:pPr>
        <w:ind w:right="245"/>
        <w:rPr>
          <w:rFonts w:cs="Arial"/>
          <w:bCs/>
          <w:szCs w:val="22"/>
        </w:rPr>
      </w:pPr>
    </w:p>
    <w:p w14:paraId="283A1B19" w14:textId="582E4561" w:rsidR="003D7C46" w:rsidRDefault="003D7C46" w:rsidP="00F0023E">
      <w:pPr>
        <w:ind w:right="245"/>
        <w:rPr>
          <w:rFonts w:cs="Arial"/>
          <w:bCs/>
          <w:szCs w:val="22"/>
        </w:rPr>
      </w:pPr>
    </w:p>
    <w:p w14:paraId="02287608" w14:textId="6544B193" w:rsidR="003D7C46" w:rsidRDefault="003D7C46" w:rsidP="00F0023E">
      <w:pPr>
        <w:ind w:right="245"/>
        <w:rPr>
          <w:rFonts w:cs="Arial"/>
          <w:bCs/>
          <w:szCs w:val="22"/>
        </w:rPr>
      </w:pPr>
    </w:p>
    <w:p w14:paraId="175D35BD" w14:textId="6DE35C43" w:rsidR="003D7C46" w:rsidRDefault="003D7C46" w:rsidP="00F0023E">
      <w:pPr>
        <w:ind w:right="245"/>
        <w:rPr>
          <w:rFonts w:cs="Arial"/>
          <w:bCs/>
          <w:szCs w:val="22"/>
        </w:rPr>
      </w:pPr>
    </w:p>
    <w:p w14:paraId="465776EB" w14:textId="77777777" w:rsidR="003D7C46" w:rsidRDefault="003D7C46" w:rsidP="00F0023E">
      <w:pPr>
        <w:ind w:right="245"/>
        <w:rPr>
          <w:rFonts w:cs="Arial"/>
          <w:bCs/>
          <w:szCs w:val="22"/>
        </w:rPr>
      </w:pPr>
    </w:p>
    <w:p w14:paraId="1507649B" w14:textId="57AB43A8" w:rsidR="002E0354" w:rsidRDefault="002E0354" w:rsidP="00F0023E">
      <w:pPr>
        <w:ind w:right="245"/>
        <w:rPr>
          <w:rFonts w:cs="Arial"/>
          <w:bCs/>
          <w:szCs w:val="22"/>
        </w:rPr>
      </w:pPr>
    </w:p>
    <w:p w14:paraId="604F6A75" w14:textId="61B3EFF5" w:rsidR="002E0354" w:rsidRDefault="002E0354" w:rsidP="00F0023E">
      <w:pPr>
        <w:ind w:right="245"/>
        <w:rPr>
          <w:rFonts w:cs="Arial"/>
          <w:bCs/>
          <w:szCs w:val="22"/>
        </w:rPr>
      </w:pPr>
    </w:p>
    <w:p w14:paraId="54E3A589" w14:textId="187DD8C8" w:rsidR="003D7C46" w:rsidRPr="003D7C46" w:rsidRDefault="003D7C46" w:rsidP="003D7C46">
      <w:pPr>
        <w:ind w:right="245"/>
        <w:rPr>
          <w:rFonts w:cs="Arial"/>
          <w:bCs/>
          <w:szCs w:val="22"/>
        </w:rPr>
      </w:pPr>
      <w:r w:rsidRPr="003D7C46">
        <w:rPr>
          <w:rFonts w:cs="Arial"/>
          <w:bCs/>
          <w:szCs w:val="22"/>
        </w:rPr>
        <w:t xml:space="preserve">Suppose the wire was </w:t>
      </w:r>
      <w:r w:rsidR="006E01F8">
        <w:rPr>
          <w:rFonts w:cs="Arial"/>
          <w:bCs/>
          <w:szCs w:val="22"/>
        </w:rPr>
        <w:t xml:space="preserve">now </w:t>
      </w:r>
      <w:r w:rsidRPr="003D7C46">
        <w:rPr>
          <w:rFonts w:cs="Arial"/>
          <w:bCs/>
          <w:szCs w:val="22"/>
        </w:rPr>
        <w:t>tilted at an angle of 30</w:t>
      </w:r>
      <w:r>
        <w:rPr>
          <w:rFonts w:cs="Arial"/>
          <w:bCs/>
          <w:szCs w:val="22"/>
        </w:rPr>
        <w:t>.0</w:t>
      </w:r>
      <w:r w:rsidRPr="003D7C46">
        <w:rPr>
          <w:rFonts w:cs="Arial"/>
          <w:bCs/>
          <w:szCs w:val="22"/>
        </w:rPr>
        <w:t xml:space="preserve">˚ </w:t>
      </w:r>
      <w:r>
        <w:rPr>
          <w:rFonts w:cs="Arial"/>
          <w:bCs/>
          <w:szCs w:val="22"/>
        </w:rPr>
        <w:t>to the vertical</w:t>
      </w:r>
      <w:r w:rsidRPr="003D7C46">
        <w:rPr>
          <w:rFonts w:cs="Arial"/>
          <w:bCs/>
          <w:szCs w:val="22"/>
        </w:rPr>
        <w:t xml:space="preserve"> (as shown in the views below).  </w:t>
      </w:r>
      <w:r w:rsidRPr="003D7C46">
        <w:rPr>
          <w:rFonts w:cs="Arial"/>
          <w:bCs/>
          <w:szCs w:val="22"/>
        </w:rPr>
        <w:tab/>
      </w:r>
    </w:p>
    <w:p w14:paraId="3E68AEA3" w14:textId="77777777" w:rsidR="003D7C46" w:rsidRPr="003D7C46" w:rsidRDefault="003D7C46" w:rsidP="003D7C46">
      <w:pPr>
        <w:ind w:right="245"/>
        <w:rPr>
          <w:rFonts w:cs="Arial"/>
          <w:bCs/>
          <w:szCs w:val="22"/>
        </w:rPr>
      </w:pPr>
    </w:p>
    <w:p w14:paraId="51006DC5" w14:textId="77777777" w:rsidR="003D7C46" w:rsidRPr="003D7C46" w:rsidRDefault="003D7C46" w:rsidP="003D7C46">
      <w:pPr>
        <w:ind w:right="245"/>
        <w:rPr>
          <w:rFonts w:cs="Arial"/>
          <w:bCs/>
          <w:szCs w:val="22"/>
        </w:rPr>
      </w:pPr>
      <w:r w:rsidRPr="003D7C46">
        <w:rPr>
          <w:rFonts w:cs="Arial"/>
          <w:bCs/>
          <w:szCs w:val="22"/>
        </w:rPr>
        <w:t xml:space="preserve">                      Side on view</w:t>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t>Top down view</w:t>
      </w:r>
    </w:p>
    <w:p w14:paraId="187FEE25" w14:textId="77777777" w:rsidR="003D7C46" w:rsidRPr="003D7C46" w:rsidRDefault="003D7C46" w:rsidP="003D7C46">
      <w:pPr>
        <w:ind w:right="245"/>
        <w:rPr>
          <w:rFonts w:cs="Arial"/>
          <w:bCs/>
          <w:szCs w:val="22"/>
        </w:rPr>
      </w:pPr>
      <w:r w:rsidRPr="003D7C46">
        <w:rPr>
          <w:rFonts w:cs="Arial"/>
          <w:bCs/>
          <w:noProof/>
          <w:szCs w:val="22"/>
          <w:lang w:val="en-AU" w:eastAsia="en-AU"/>
        </w:rPr>
        <mc:AlternateContent>
          <mc:Choice Requires="wps">
            <w:drawing>
              <wp:anchor distT="0" distB="0" distL="114300" distR="114300" simplePos="0" relativeHeight="251662336" behindDoc="0" locked="0" layoutInCell="1" allowOverlap="1" wp14:anchorId="1A13F53E" wp14:editId="22A3090A">
                <wp:simplePos x="0" y="0"/>
                <wp:positionH relativeFrom="column">
                  <wp:posOffset>4573759</wp:posOffset>
                </wp:positionH>
                <wp:positionV relativeFrom="paragraph">
                  <wp:posOffset>45150</wp:posOffset>
                </wp:positionV>
                <wp:extent cx="128953" cy="291905"/>
                <wp:effectExtent l="19050" t="19050" r="42545" b="13335"/>
                <wp:wrapNone/>
                <wp:docPr id="130" name="Up Arrow 227"/>
                <wp:cNvGraphicFramePr/>
                <a:graphic xmlns:a="http://schemas.openxmlformats.org/drawingml/2006/main">
                  <a:graphicData uri="http://schemas.microsoft.com/office/word/2010/wordprocessingShape">
                    <wps:wsp>
                      <wps:cNvSpPr/>
                      <wps:spPr>
                        <a:xfrm>
                          <a:off x="0" y="0"/>
                          <a:ext cx="128953" cy="29190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F54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7" o:spid="_x0000_s1026" type="#_x0000_t68" style="position:absolute;margin-left:360.15pt;margin-top:3.55pt;width:10.15pt;height:2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" adj="4771" fillcolor="white [3201]" strokecolor="black [3200]" strokeweight="1pt"/>
            </w:pict>
          </mc:Fallback>
        </mc:AlternateContent>
      </w:r>
      <w:r w:rsidRPr="003D7C46">
        <w:rPr>
          <w:rFonts w:cs="Arial"/>
          <w:bCs/>
          <w:noProof/>
          <w:szCs w:val="22"/>
          <w:lang w:val="en-AU" w:eastAsia="en-AU"/>
        </w:rPr>
        <mc:AlternateContent>
          <mc:Choice Requires="wps">
            <w:drawing>
              <wp:anchor distT="0" distB="0" distL="114300" distR="114300" simplePos="0" relativeHeight="251660288" behindDoc="0" locked="0" layoutInCell="1" allowOverlap="1" wp14:anchorId="3A8EC387" wp14:editId="639E88D1">
                <wp:simplePos x="0" y="0"/>
                <wp:positionH relativeFrom="column">
                  <wp:posOffset>4505325</wp:posOffset>
                </wp:positionH>
                <wp:positionV relativeFrom="paragraph">
                  <wp:posOffset>90170</wp:posOffset>
                </wp:positionV>
                <wp:extent cx="0" cy="960120"/>
                <wp:effectExtent l="0" t="0" r="38100" b="11430"/>
                <wp:wrapNone/>
                <wp:docPr id="146" name="Straight Connector 146"/>
                <wp:cNvGraphicFramePr/>
                <a:graphic xmlns:a="http://schemas.openxmlformats.org/drawingml/2006/main">
                  <a:graphicData uri="http://schemas.microsoft.com/office/word/2010/wordprocessingShape">
                    <wps:wsp>
                      <wps:cNvCnPr/>
                      <wps:spPr>
                        <a:xfrm flipV="1">
                          <a:off x="0" y="0"/>
                          <a:ext cx="0" cy="960120"/>
                        </a:xfrm>
                        <a:prstGeom prst="line">
                          <a:avLst/>
                        </a:prstGeom>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line w14:anchorId="010B552B" id="Straight Connector 146"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7.1pt" to="354.7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" filled="t" fillcolor="white [3201]" strokecolor="black [3200]" strokeweight="1pt">
                <v:stroke joinstyle="miter"/>
              </v:line>
            </w:pict>
          </mc:Fallback>
        </mc:AlternateContent>
      </w:r>
      <w:r w:rsidRPr="003D7C46">
        <w:rPr>
          <w:rFonts w:cs="Arial"/>
          <w:bCs/>
          <w:noProof/>
          <w:szCs w:val="22"/>
          <w:lang w:val="en-AU" w:eastAsia="en-AU"/>
        </w:rPr>
        <mc:AlternateContent>
          <mc:Choice Requires="wps">
            <w:drawing>
              <wp:anchor distT="0" distB="0" distL="114300" distR="114300" simplePos="0" relativeHeight="251654144" behindDoc="0" locked="0" layoutInCell="1" allowOverlap="1" wp14:anchorId="3D3043A7" wp14:editId="53F39F01">
                <wp:simplePos x="0" y="0"/>
                <wp:positionH relativeFrom="column">
                  <wp:posOffset>1083945</wp:posOffset>
                </wp:positionH>
                <wp:positionV relativeFrom="paragraph">
                  <wp:posOffset>90170</wp:posOffset>
                </wp:positionV>
                <wp:extent cx="556260" cy="487680"/>
                <wp:effectExtent l="0" t="0" r="15240" b="26670"/>
                <wp:wrapNone/>
                <wp:docPr id="147" name="Rectangle 147"/>
                <wp:cNvGraphicFramePr/>
                <a:graphic xmlns:a="http://schemas.openxmlformats.org/drawingml/2006/main">
                  <a:graphicData uri="http://schemas.microsoft.com/office/word/2010/wordprocessingShape">
                    <wps:wsp>
                      <wps:cNvSpPr/>
                      <wps:spPr>
                        <a:xfrm>
                          <a:off x="0" y="0"/>
                          <a:ext cx="556260" cy="48768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3C0D8" id="Rectangle 147" o:spid="_x0000_s1026" style="position:absolute;margin-left:85.35pt;margin-top:7.1pt;width:43.8pt;height:38.4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" fillcolor="#c3c3c3 [2166]" strokecolor="#a5a5a5 [3206]" strokeweight=".5pt">
                <v:fill color2="#b6b6b6 [2614]" rotate="t" colors="0 #d2d2d2;.5 #c8c8c8;1 silver" focus="100%" type="gradient">
                  <o:fill v:ext="view" type="gradientUnscaled"/>
                </v:fill>
              </v:rect>
            </w:pict>
          </mc:Fallback>
        </mc:AlternateContent>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p>
    <w:p w14:paraId="7EDFB12B" w14:textId="64887704" w:rsidR="003D7C46" w:rsidRPr="003D7C46" w:rsidRDefault="003D7C46" w:rsidP="003D7C46">
      <w:pPr>
        <w:ind w:right="245"/>
        <w:rPr>
          <w:rFonts w:cs="Arial"/>
          <w:bCs/>
          <w:szCs w:val="22"/>
        </w:rPr>
      </w:pPr>
      <w:r w:rsidRPr="003D7C46">
        <w:rPr>
          <w:rFonts w:cs="Arial"/>
          <w:bCs/>
          <w:noProof/>
          <w:szCs w:val="22"/>
          <w:lang w:val="en-AU" w:eastAsia="en-AU"/>
        </w:rPr>
        <mc:AlternateContent>
          <mc:Choice Requires="wps">
            <w:drawing>
              <wp:anchor distT="0" distB="0" distL="114300" distR="114300" simplePos="0" relativeHeight="251659264" behindDoc="1" locked="0" layoutInCell="1" allowOverlap="1" wp14:anchorId="3D45FCBD" wp14:editId="4427C47A">
                <wp:simplePos x="0" y="0"/>
                <wp:positionH relativeFrom="column">
                  <wp:posOffset>4788727</wp:posOffset>
                </wp:positionH>
                <wp:positionV relativeFrom="paragraph">
                  <wp:posOffset>70485</wp:posOffset>
                </wp:positionV>
                <wp:extent cx="548640" cy="533400"/>
                <wp:effectExtent l="0" t="0" r="22860" b="19050"/>
                <wp:wrapNone/>
                <wp:docPr id="149" name="Rectangle 149"/>
                <wp:cNvGraphicFramePr/>
                <a:graphic xmlns:a="http://schemas.openxmlformats.org/drawingml/2006/main">
                  <a:graphicData uri="http://schemas.microsoft.com/office/word/2010/wordprocessingShape">
                    <wps:wsp>
                      <wps:cNvSpPr/>
                      <wps:spPr>
                        <a:xfrm>
                          <a:off x="0" y="0"/>
                          <a:ext cx="548640" cy="533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1C544" id="Rectangle 149" o:spid="_x0000_s1026" style="position:absolute;margin-left:377.05pt;margin-top:5.55pt;width:43.2pt;height:42pt;z-index:-25136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" fillcolor="#c3c3c3 [2166]" strokecolor="#a5a5a5 [3206]" strokeweight=".5pt">
                <v:fill color2="#b6b6b6 [2614]" rotate="t" colors="0 #d2d2d2;.5 #c8c8c8;1 silver" focus="100%" type="gradient">
                  <o:fill v:ext="view" type="gradientUnscaled"/>
                </v:fill>
              </v:rect>
            </w:pict>
          </mc:Fallback>
        </mc:AlternateContent>
      </w:r>
      <w:r w:rsidRPr="003D7C46">
        <w:rPr>
          <w:rFonts w:cs="Arial"/>
          <w:bCs/>
          <w:noProof/>
          <w:szCs w:val="22"/>
          <w:lang w:val="en-AU" w:eastAsia="en-AU"/>
        </w:rPr>
        <mc:AlternateContent>
          <mc:Choice Requires="wps">
            <w:drawing>
              <wp:anchor distT="0" distB="0" distL="114300" distR="114300" simplePos="0" relativeHeight="251658240" behindDoc="1" locked="0" layoutInCell="1" allowOverlap="1" wp14:anchorId="31AF86ED" wp14:editId="44A9515D">
                <wp:simplePos x="0" y="0"/>
                <wp:positionH relativeFrom="column">
                  <wp:posOffset>3718840</wp:posOffset>
                </wp:positionH>
                <wp:positionV relativeFrom="paragraph">
                  <wp:posOffset>65568</wp:posOffset>
                </wp:positionV>
                <wp:extent cx="548640" cy="533400"/>
                <wp:effectExtent l="0" t="0" r="22860" b="19050"/>
                <wp:wrapNone/>
                <wp:docPr id="131" name="Rectangle 131"/>
                <wp:cNvGraphicFramePr/>
                <a:graphic xmlns:a="http://schemas.openxmlformats.org/drawingml/2006/main">
                  <a:graphicData uri="http://schemas.microsoft.com/office/word/2010/wordprocessingShape">
                    <wps:wsp>
                      <wps:cNvSpPr/>
                      <wps:spPr>
                        <a:xfrm>
                          <a:off x="0" y="0"/>
                          <a:ext cx="548640" cy="533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F40F5" id="Rectangle 131" o:spid="_x0000_s1026" style="position:absolute;margin-left:292.8pt;margin-top:5.15pt;width:43.2pt;height:42pt;z-index:-25136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" fillcolor="#c3c3c3 [2166]" strokecolor="#a5a5a5 [3206]" strokeweight=".5pt">
                <v:fill color2="#b6b6b6 [2614]" rotate="t" colors="0 #d2d2d2;.5 #c8c8c8;1 silver" focus="100%" type="gradient">
                  <o:fill v:ext="view" type="gradientUnscaled"/>
                </v:fill>
              </v:rect>
            </w:pict>
          </mc:Fallback>
        </mc:AlternateContent>
      </w:r>
      <w:r w:rsidRPr="003D7C46">
        <w:rPr>
          <w:rFonts w:cs="Arial"/>
          <w:bCs/>
          <w:noProof/>
          <w:szCs w:val="22"/>
          <w:lang w:val="en-AU" w:eastAsia="en-AU"/>
        </w:rPr>
        <mc:AlternateContent>
          <mc:Choice Requires="wps">
            <w:drawing>
              <wp:anchor distT="0" distB="0" distL="114300" distR="114300" simplePos="0" relativeHeight="251655168" behindDoc="0" locked="0" layoutInCell="1" allowOverlap="1" wp14:anchorId="5F2BE8B9" wp14:editId="2EA33CD8">
                <wp:simplePos x="0" y="0"/>
                <wp:positionH relativeFrom="column">
                  <wp:posOffset>84131</wp:posOffset>
                </wp:positionH>
                <wp:positionV relativeFrom="paragraph">
                  <wp:posOffset>88590</wp:posOffset>
                </wp:positionV>
                <wp:extent cx="2042160" cy="541020"/>
                <wp:effectExtent l="0" t="0" r="34290" b="30480"/>
                <wp:wrapNone/>
                <wp:docPr id="150" name="Straight Connector 150"/>
                <wp:cNvGraphicFramePr/>
                <a:graphic xmlns:a="http://schemas.openxmlformats.org/drawingml/2006/main">
                  <a:graphicData uri="http://schemas.microsoft.com/office/word/2010/wordprocessingShape">
                    <wps:wsp>
                      <wps:cNvCnPr/>
                      <wps:spPr>
                        <a:xfrm flipV="1">
                          <a:off x="0" y="0"/>
                          <a:ext cx="2042160" cy="541020"/>
                        </a:xfrm>
                        <a:prstGeom prst="line">
                          <a:avLst/>
                        </a:prstGeom>
                      </wps:spPr>
                      <wps:style>
                        <a:lnRef idx="2">
                          <a:schemeClr val="dk1"/>
                        </a:lnRef>
                        <a:fillRef idx="1">
                          <a:schemeClr val="lt1"/>
                        </a:fillRef>
                        <a:effectRef idx="0">
                          <a:schemeClr val="dk1"/>
                        </a:effectRef>
                        <a:fontRef idx="minor">
                          <a:schemeClr val="dk1"/>
                        </a:fontRef>
                      </wps:style>
                      <wps:bodyPr/>
                    </wps:wsp>
                  </a:graphicData>
                </a:graphic>
              </wp:anchor>
            </w:drawing>
          </mc:Choice>
          <mc:Fallback>
            <w:pict>
              <v:line w14:anchorId="001BD248" id="Straight Connector 150" o:spid="_x0000_s1026" style="position:absolute;flip:y;z-index:251943936;visibility:visible;mso-wrap-style:square;mso-wrap-distance-left:9pt;mso-wrap-distance-top:0;mso-wrap-distance-right:9pt;mso-wrap-distance-bottom:0;mso-position-horizontal:absolute;mso-position-horizontal-relative:text;mso-position-vertical:absolute;mso-position-vertical-relative:text" from="6.6pt,7pt" to="167.4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" filled="t" fillcolor="white [3201]" strokecolor="black [3200]" strokeweight="1pt">
                <v:stroke joinstyle="miter"/>
              </v:line>
            </w:pict>
          </mc:Fallback>
        </mc:AlternateContent>
      </w:r>
      <w:r w:rsidRPr="003D7C46">
        <w:rPr>
          <w:rFonts w:cs="Arial"/>
          <w:bCs/>
          <w:noProof/>
          <w:szCs w:val="22"/>
          <w:lang w:val="en-AU" w:eastAsia="en-AU"/>
        </w:rPr>
        <mc:AlternateContent>
          <mc:Choice Requires="wps">
            <w:drawing>
              <wp:anchor distT="0" distB="0" distL="114300" distR="114300" simplePos="0" relativeHeight="251661312" behindDoc="0" locked="0" layoutInCell="1" allowOverlap="1" wp14:anchorId="3F0E5874" wp14:editId="4761FF10">
                <wp:simplePos x="0" y="0"/>
                <wp:positionH relativeFrom="column">
                  <wp:posOffset>2044522</wp:posOffset>
                </wp:positionH>
                <wp:positionV relativeFrom="paragraph">
                  <wp:posOffset>136434</wp:posOffset>
                </wp:positionV>
                <wp:extent cx="155454" cy="249863"/>
                <wp:effectExtent l="28892" t="47308" r="0" b="26352"/>
                <wp:wrapNone/>
                <wp:docPr id="148" name="Up Arrow 148"/>
                <wp:cNvGraphicFramePr/>
                <a:graphic xmlns:a="http://schemas.openxmlformats.org/drawingml/2006/main">
                  <a:graphicData uri="http://schemas.microsoft.com/office/word/2010/wordprocessingShape">
                    <wps:wsp>
                      <wps:cNvSpPr/>
                      <wps:spPr>
                        <a:xfrm rot="4425508">
                          <a:off x="0" y="0"/>
                          <a:ext cx="155454" cy="249863"/>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C55C" id="Up Arrow 148" o:spid="_x0000_s1026" type="#_x0000_t68" style="position:absolute;margin-left:161pt;margin-top:10.75pt;width:12.25pt;height:19.65pt;rotation:4833835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" adj="6719" fillcolor="white [3201]" strokecolor="black [3200]" strokeweight="1pt"/>
            </w:pict>
          </mc:Fallback>
        </mc:AlternateContent>
      </w:r>
      <w:r w:rsidRPr="003D7C46">
        <w:rPr>
          <w:rFonts w:cs="Arial"/>
          <w:bCs/>
          <w:noProof/>
          <w:szCs w:val="22"/>
          <w:lang w:val="en-AU" w:eastAsia="en-AU"/>
        </w:rPr>
        <mc:AlternateContent>
          <mc:Choice Requires="wps">
            <w:drawing>
              <wp:anchor distT="0" distB="0" distL="114300" distR="114300" simplePos="0" relativeHeight="251656192" behindDoc="0" locked="0" layoutInCell="1" allowOverlap="1" wp14:anchorId="3E9DBC25" wp14:editId="1582E56D">
                <wp:simplePos x="0" y="0"/>
                <wp:positionH relativeFrom="column">
                  <wp:posOffset>969645</wp:posOffset>
                </wp:positionH>
                <wp:positionV relativeFrom="paragraph">
                  <wp:posOffset>86995</wp:posOffset>
                </wp:positionV>
                <wp:extent cx="548640" cy="533400"/>
                <wp:effectExtent l="0" t="0" r="22860" b="19050"/>
                <wp:wrapNone/>
                <wp:docPr id="132" name="Rectangle 132"/>
                <wp:cNvGraphicFramePr/>
                <a:graphic xmlns:a="http://schemas.openxmlformats.org/drawingml/2006/main">
                  <a:graphicData uri="http://schemas.microsoft.com/office/word/2010/wordprocessingShape">
                    <wps:wsp>
                      <wps:cNvSpPr/>
                      <wps:spPr>
                        <a:xfrm>
                          <a:off x="0" y="0"/>
                          <a:ext cx="548640" cy="533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03E08" id="Rectangle 132" o:spid="_x0000_s1026" style="position:absolute;margin-left:76.35pt;margin-top:6.85pt;width:43.2pt;height:42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" fillcolor="#c3c3c3 [2166]" strokecolor="#a5a5a5 [3206]" strokeweight=".5pt">
                <v:fill color2="#b6b6b6 [2614]" rotate="t" colors="0 #d2d2d2;.5 #c8c8c8;1 silver" focus="100%" type="gradient">
                  <o:fill v:ext="view" type="gradientUnscaled"/>
                </v:fill>
              </v:rect>
            </w:pict>
          </mc:Fallback>
        </mc:AlternateContent>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p>
    <w:p w14:paraId="669CB382" w14:textId="3B04D431" w:rsidR="003D7C46" w:rsidRPr="003D7C46" w:rsidRDefault="003D7C46" w:rsidP="003D7C46">
      <w:pPr>
        <w:ind w:right="245"/>
        <w:rPr>
          <w:rFonts w:cs="Arial"/>
          <w:bCs/>
          <w:szCs w:val="22"/>
        </w:rPr>
      </w:pP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t xml:space="preserve"> </w:t>
      </w:r>
      <w:r w:rsidRPr="003D7C46">
        <w:rPr>
          <w:rFonts w:cs="Arial"/>
          <w:bCs/>
          <w:szCs w:val="22"/>
        </w:rPr>
        <w:tab/>
      </w:r>
      <w:r w:rsidRPr="003D7C46">
        <w:rPr>
          <w:rFonts w:cs="Arial"/>
          <w:bCs/>
          <w:szCs w:val="22"/>
        </w:rPr>
        <w:tab/>
      </w:r>
      <w:r w:rsidRPr="003D7C46">
        <w:rPr>
          <w:rFonts w:cs="Arial"/>
          <w:bCs/>
          <w:szCs w:val="22"/>
        </w:rPr>
        <w:tab/>
        <w:t xml:space="preserve">  </w:t>
      </w:r>
    </w:p>
    <w:p w14:paraId="249F69DB" w14:textId="79A28DE4" w:rsidR="003D7C46" w:rsidRPr="003D7C46" w:rsidRDefault="003D7C46" w:rsidP="003D7C46">
      <w:pPr>
        <w:ind w:right="245"/>
        <w:rPr>
          <w:rFonts w:cs="Arial"/>
          <w:bCs/>
          <w:szCs w:val="22"/>
        </w:rPr>
      </w:pPr>
      <w:r w:rsidRPr="003D7C46">
        <w:rPr>
          <w:rFonts w:cs="Arial"/>
          <w:bCs/>
          <w:szCs w:val="22"/>
        </w:rPr>
        <w:tab/>
      </w:r>
      <w:r w:rsidRPr="003D7C46">
        <w:rPr>
          <w:rFonts w:cs="Arial"/>
          <w:bCs/>
          <w:szCs w:val="22"/>
        </w:rPr>
        <w:tab/>
      </w:r>
      <w:r w:rsidRPr="003D7C46">
        <w:rPr>
          <w:rFonts w:cs="Arial"/>
          <w:bCs/>
          <w:szCs w:val="22"/>
        </w:rPr>
        <w:tab/>
      </w:r>
      <w:r>
        <w:rPr>
          <w:rFonts w:cs="Arial"/>
          <w:bCs/>
          <w:szCs w:val="22"/>
        </w:rPr>
        <w:t xml:space="preserve"> </w:t>
      </w:r>
      <w:r>
        <w:rPr>
          <w:rFonts w:cs="Arial"/>
          <w:bCs/>
          <w:szCs w:val="22"/>
        </w:rPr>
        <w:tab/>
      </w:r>
      <w:r w:rsidRPr="003D7C46">
        <w:rPr>
          <w:rFonts w:cs="Arial"/>
          <w:bCs/>
          <w:szCs w:val="22"/>
        </w:rPr>
        <w:t xml:space="preserve"> Current</w:t>
      </w:r>
    </w:p>
    <w:p w14:paraId="12ACB20E" w14:textId="77777777" w:rsidR="003D7C46" w:rsidRPr="003D7C46" w:rsidRDefault="003D7C46" w:rsidP="003D7C46">
      <w:pPr>
        <w:ind w:right="245"/>
        <w:rPr>
          <w:rFonts w:cs="Arial"/>
          <w:bCs/>
          <w:szCs w:val="22"/>
        </w:rPr>
      </w:pPr>
      <w:r w:rsidRPr="003D7C46">
        <w:rPr>
          <w:rFonts w:cs="Arial"/>
          <w:bCs/>
          <w:noProof/>
          <w:szCs w:val="22"/>
          <w:lang w:val="en-AU" w:eastAsia="en-AU"/>
        </w:rPr>
        <mc:AlternateContent>
          <mc:Choice Requires="wps">
            <w:drawing>
              <wp:anchor distT="0" distB="0" distL="114300" distR="114300" simplePos="0" relativeHeight="251657216" behindDoc="0" locked="0" layoutInCell="1" allowOverlap="1" wp14:anchorId="0F9C4F7C" wp14:editId="59A84D8E">
                <wp:simplePos x="0" y="0"/>
                <wp:positionH relativeFrom="column">
                  <wp:posOffset>62865</wp:posOffset>
                </wp:positionH>
                <wp:positionV relativeFrom="paragraph">
                  <wp:posOffset>168910</wp:posOffset>
                </wp:positionV>
                <wp:extent cx="1021080" cy="0"/>
                <wp:effectExtent l="0" t="0" r="0" b="0"/>
                <wp:wrapNone/>
                <wp:docPr id="133" name="Straight Connector 133"/>
                <wp:cNvGraphicFramePr/>
                <a:graphic xmlns:a="http://schemas.openxmlformats.org/drawingml/2006/main">
                  <a:graphicData uri="http://schemas.microsoft.com/office/word/2010/wordprocessingShape">
                    <wps:wsp>
                      <wps:cNvCnPr/>
                      <wps:spPr>
                        <a:xfrm>
                          <a:off x="0" y="0"/>
                          <a:ext cx="10210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60699" id="Straight Connector 133"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4.95pt,13.3pt" to="85.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" strokecolor="black [3213]" strokeweight=".5pt">
                <v:stroke dashstyle="dash" joinstyle="miter"/>
              </v:line>
            </w:pict>
          </mc:Fallback>
        </mc:AlternateContent>
      </w:r>
      <w:r w:rsidRPr="003D7C46">
        <w:rPr>
          <w:rFonts w:cs="Arial"/>
          <w:bCs/>
          <w:szCs w:val="22"/>
        </w:rPr>
        <w:tab/>
      </w:r>
      <w:r w:rsidRPr="003D7C46">
        <w:rPr>
          <w:rFonts w:cs="Arial"/>
          <w:bCs/>
          <w:szCs w:val="22"/>
        </w:rPr>
        <w:tab/>
        <w:t xml:space="preserve">     30 ˚</w:t>
      </w:r>
      <w:r w:rsidRPr="003D7C46">
        <w:rPr>
          <w:rFonts w:cs="Arial"/>
          <w:bCs/>
          <w:szCs w:val="22"/>
        </w:rPr>
        <w:tab/>
      </w:r>
    </w:p>
    <w:p w14:paraId="06377F1B" w14:textId="77777777" w:rsidR="003D7C46" w:rsidRPr="003D7C46" w:rsidRDefault="003D7C46" w:rsidP="003D7C46">
      <w:pPr>
        <w:ind w:right="245"/>
        <w:rPr>
          <w:rFonts w:cs="Arial"/>
          <w:bCs/>
          <w:szCs w:val="22"/>
        </w:rPr>
      </w:pP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r w:rsidRPr="003D7C46">
        <w:rPr>
          <w:rFonts w:cs="Arial"/>
          <w:bCs/>
          <w:szCs w:val="22"/>
        </w:rPr>
        <w:tab/>
      </w:r>
    </w:p>
    <w:p w14:paraId="1A824785" w14:textId="12FE6F7E" w:rsidR="003D7C46" w:rsidRDefault="003D7C46" w:rsidP="00F0023E">
      <w:pPr>
        <w:ind w:right="245"/>
        <w:rPr>
          <w:rFonts w:cs="Arial"/>
          <w:bCs/>
          <w:szCs w:val="22"/>
        </w:rPr>
      </w:pPr>
    </w:p>
    <w:p w14:paraId="4607F4C3" w14:textId="77777777" w:rsidR="003D7C46" w:rsidRDefault="003D7C46" w:rsidP="00F0023E">
      <w:pPr>
        <w:ind w:right="245"/>
        <w:rPr>
          <w:rFonts w:cs="Arial"/>
          <w:bCs/>
          <w:szCs w:val="22"/>
        </w:rPr>
      </w:pPr>
    </w:p>
    <w:p w14:paraId="4E517CF9" w14:textId="64B69759" w:rsidR="002E0354" w:rsidRDefault="003677A2" w:rsidP="003677A2">
      <w:pPr>
        <w:tabs>
          <w:tab w:val="left" w:pos="8820"/>
        </w:tabs>
        <w:ind w:left="720" w:right="-25" w:hanging="720"/>
        <w:rPr>
          <w:rFonts w:cs="Arial"/>
          <w:bCs/>
          <w:szCs w:val="22"/>
        </w:rPr>
      </w:pPr>
      <w:r>
        <w:rPr>
          <w:rFonts w:cs="Arial"/>
          <w:bCs/>
          <w:szCs w:val="22"/>
        </w:rPr>
        <w:t>(f)</w:t>
      </w:r>
      <w:r>
        <w:rPr>
          <w:rFonts w:cs="Arial"/>
          <w:bCs/>
          <w:szCs w:val="22"/>
        </w:rPr>
        <w:tab/>
      </w:r>
      <w:r w:rsidR="00876306" w:rsidRPr="003D7C46">
        <w:rPr>
          <w:rFonts w:cs="Arial"/>
          <w:bCs/>
          <w:szCs w:val="22"/>
        </w:rPr>
        <w:t>Us</w:t>
      </w:r>
      <w:r w:rsidR="00876306">
        <w:rPr>
          <w:rFonts w:cs="Arial"/>
          <w:bCs/>
          <w:szCs w:val="22"/>
        </w:rPr>
        <w:t>ing</w:t>
      </w:r>
      <w:r w:rsidR="00876306" w:rsidRPr="003D7C46">
        <w:rPr>
          <w:rFonts w:cs="Arial"/>
          <w:bCs/>
          <w:szCs w:val="22"/>
        </w:rPr>
        <w:t xml:space="preserve"> your determined value for the </w:t>
      </w:r>
      <w:r w:rsidR="00876306">
        <w:rPr>
          <w:rFonts w:cs="Arial"/>
          <w:bCs/>
          <w:szCs w:val="22"/>
        </w:rPr>
        <w:t>m</w:t>
      </w:r>
      <w:r w:rsidR="00876306" w:rsidRPr="003D7C46">
        <w:rPr>
          <w:rFonts w:cs="Arial"/>
          <w:bCs/>
          <w:szCs w:val="22"/>
        </w:rPr>
        <w:t xml:space="preserve">agnetic </w:t>
      </w:r>
      <w:r w:rsidR="00F55347">
        <w:rPr>
          <w:rFonts w:cs="Arial"/>
          <w:bCs/>
          <w:szCs w:val="22"/>
        </w:rPr>
        <w:t>flux density</w:t>
      </w:r>
      <w:r w:rsidR="00876306">
        <w:rPr>
          <w:rFonts w:cs="Arial"/>
          <w:bCs/>
          <w:szCs w:val="22"/>
        </w:rPr>
        <w:t xml:space="preserve"> in part </w:t>
      </w:r>
      <w:r w:rsidR="00F55347">
        <w:rPr>
          <w:rFonts w:cs="Arial"/>
          <w:bCs/>
          <w:szCs w:val="22"/>
        </w:rPr>
        <w:t>(e</w:t>
      </w:r>
      <w:r w:rsidR="00876306">
        <w:rPr>
          <w:rFonts w:cs="Arial"/>
          <w:bCs/>
          <w:szCs w:val="22"/>
        </w:rPr>
        <w:t>), calculate the</w:t>
      </w:r>
      <w:r w:rsidR="003D7C46" w:rsidRPr="003D7C46">
        <w:rPr>
          <w:rFonts w:cs="Arial"/>
          <w:bCs/>
          <w:szCs w:val="22"/>
        </w:rPr>
        <w:t xml:space="preserve"> </w:t>
      </w:r>
      <w:r w:rsidR="00F55347">
        <w:rPr>
          <w:rFonts w:cs="Arial"/>
          <w:bCs/>
          <w:szCs w:val="22"/>
        </w:rPr>
        <w:t>m</w:t>
      </w:r>
      <w:r w:rsidR="008C3415">
        <w:rPr>
          <w:rFonts w:cs="Arial"/>
          <w:bCs/>
          <w:szCs w:val="22"/>
        </w:rPr>
        <w:t>agnetic</w:t>
      </w:r>
      <w:r w:rsidR="00876306">
        <w:rPr>
          <w:rFonts w:cs="Arial"/>
          <w:bCs/>
          <w:szCs w:val="22"/>
        </w:rPr>
        <w:t xml:space="preserve"> </w:t>
      </w:r>
      <w:r w:rsidR="003D7C46" w:rsidRPr="003D7C46">
        <w:rPr>
          <w:rFonts w:cs="Arial"/>
          <w:bCs/>
          <w:szCs w:val="22"/>
        </w:rPr>
        <w:t>force acting on the wire if</w:t>
      </w:r>
      <w:r w:rsidR="00876306">
        <w:rPr>
          <w:rFonts w:cs="Arial"/>
          <w:bCs/>
          <w:szCs w:val="22"/>
        </w:rPr>
        <w:t xml:space="preserve"> a conventional current of</w:t>
      </w:r>
      <w:r w:rsidR="003D7C46" w:rsidRPr="003D7C46">
        <w:rPr>
          <w:rFonts w:cs="Arial"/>
          <w:bCs/>
          <w:szCs w:val="22"/>
        </w:rPr>
        <w:t xml:space="preserve"> 10</w:t>
      </w:r>
      <w:r w:rsidR="00876306">
        <w:rPr>
          <w:rFonts w:cs="Arial"/>
          <w:bCs/>
          <w:szCs w:val="22"/>
        </w:rPr>
        <w:t xml:space="preserve">.0 </w:t>
      </w:r>
      <w:r w:rsidR="003D7C46" w:rsidRPr="003D7C46">
        <w:rPr>
          <w:rFonts w:cs="Arial"/>
          <w:bCs/>
          <w:szCs w:val="22"/>
        </w:rPr>
        <w:t>A flows through the wire</w:t>
      </w:r>
      <w:r w:rsidR="00876306">
        <w:rPr>
          <w:rFonts w:cs="Arial"/>
          <w:bCs/>
          <w:szCs w:val="22"/>
        </w:rPr>
        <w:t>.</w:t>
      </w:r>
      <w:r w:rsidR="003D7C46" w:rsidRPr="003D7C46">
        <w:rPr>
          <w:rFonts w:cs="Arial"/>
          <w:bCs/>
          <w:szCs w:val="22"/>
        </w:rPr>
        <w:t xml:space="preserve"> </w:t>
      </w:r>
      <w:r w:rsidR="00407FDC">
        <w:rPr>
          <w:rFonts w:cs="Arial"/>
          <w:bCs/>
          <w:szCs w:val="22"/>
        </w:rPr>
        <w:t>(if you could not complete part (</w:t>
      </w:r>
      <w:r w:rsidR="00F55347">
        <w:rPr>
          <w:rFonts w:cs="Arial"/>
          <w:bCs/>
          <w:szCs w:val="22"/>
        </w:rPr>
        <w:t>e</w:t>
      </w:r>
      <w:r w:rsidR="00407FDC">
        <w:rPr>
          <w:rFonts w:cs="Arial"/>
          <w:bCs/>
          <w:szCs w:val="22"/>
        </w:rPr>
        <w:t xml:space="preserve">), use B = </w:t>
      </w:r>
      <w:r w:rsidR="007E66A6">
        <w:rPr>
          <w:rFonts w:cs="Arial"/>
          <w:bCs/>
          <w:szCs w:val="22"/>
        </w:rPr>
        <w:t>0.15 T).</w:t>
      </w:r>
      <w:r w:rsidR="00A877FA">
        <w:rPr>
          <w:rFonts w:cs="Arial"/>
          <w:bCs/>
          <w:szCs w:val="22"/>
        </w:rPr>
        <w:tab/>
      </w:r>
      <w:r w:rsidR="007E66A6">
        <w:rPr>
          <w:rFonts w:cs="Arial"/>
          <w:bCs/>
          <w:szCs w:val="22"/>
        </w:rPr>
        <w:t>(4 marks)</w:t>
      </w:r>
    </w:p>
    <w:p w14:paraId="17A6C3B5" w14:textId="73AEC26E" w:rsidR="002E0354" w:rsidRDefault="002E0354" w:rsidP="00F0023E">
      <w:pPr>
        <w:ind w:right="245"/>
        <w:rPr>
          <w:rFonts w:cs="Arial"/>
          <w:bCs/>
          <w:szCs w:val="22"/>
        </w:rPr>
      </w:pPr>
    </w:p>
    <w:p w14:paraId="1265E156" w14:textId="69825EF4" w:rsidR="002E0354" w:rsidRDefault="002E0354" w:rsidP="00F0023E">
      <w:pPr>
        <w:ind w:right="245"/>
        <w:rPr>
          <w:rFonts w:cs="Arial"/>
          <w:bCs/>
          <w:szCs w:val="22"/>
        </w:rPr>
      </w:pPr>
    </w:p>
    <w:p w14:paraId="4981B81E" w14:textId="77777777" w:rsidR="002E0354" w:rsidRDefault="002E0354" w:rsidP="00F0023E">
      <w:pPr>
        <w:ind w:right="245"/>
        <w:rPr>
          <w:rFonts w:cs="Arial"/>
          <w:bCs/>
          <w:szCs w:val="22"/>
        </w:rPr>
      </w:pPr>
    </w:p>
    <w:p w14:paraId="43E1361B" w14:textId="31E5934F" w:rsidR="00CE0DAE" w:rsidRDefault="00CE0DAE" w:rsidP="00F0023E">
      <w:pPr>
        <w:ind w:right="245"/>
        <w:rPr>
          <w:rFonts w:cs="Arial"/>
          <w:bCs/>
          <w:szCs w:val="22"/>
        </w:rPr>
      </w:pPr>
    </w:p>
    <w:p w14:paraId="4F510DF2" w14:textId="7390EB5B" w:rsidR="00CE0DAE" w:rsidRDefault="00CE0DAE" w:rsidP="00F0023E">
      <w:pPr>
        <w:ind w:right="245"/>
        <w:rPr>
          <w:rFonts w:cs="Arial"/>
          <w:bCs/>
          <w:szCs w:val="22"/>
        </w:rPr>
      </w:pPr>
    </w:p>
    <w:p w14:paraId="19A1F839" w14:textId="75BC676A" w:rsidR="00CE0DAE" w:rsidRDefault="00CE0DAE" w:rsidP="00F0023E">
      <w:pPr>
        <w:ind w:right="245"/>
        <w:rPr>
          <w:rFonts w:cs="Arial"/>
          <w:bCs/>
          <w:szCs w:val="22"/>
        </w:rPr>
      </w:pPr>
    </w:p>
    <w:p w14:paraId="57D83D00" w14:textId="1DA90DA2" w:rsidR="00CE0DAE" w:rsidRDefault="00CE0DAE" w:rsidP="00F0023E">
      <w:pPr>
        <w:ind w:right="245"/>
        <w:rPr>
          <w:rFonts w:cs="Arial"/>
          <w:bCs/>
          <w:szCs w:val="22"/>
        </w:rPr>
      </w:pPr>
    </w:p>
    <w:p w14:paraId="797CB127" w14:textId="20A4D09C" w:rsidR="00CE0DAE" w:rsidRDefault="00CE0DAE" w:rsidP="00F0023E">
      <w:pPr>
        <w:ind w:right="245"/>
        <w:rPr>
          <w:rFonts w:cs="Arial"/>
          <w:bCs/>
          <w:szCs w:val="22"/>
        </w:rPr>
      </w:pPr>
    </w:p>
    <w:p w14:paraId="6DE3B228" w14:textId="53369F4B" w:rsidR="007E66A6" w:rsidRDefault="007E66A6" w:rsidP="00F0023E">
      <w:pPr>
        <w:ind w:right="245"/>
        <w:rPr>
          <w:rFonts w:cs="Arial"/>
          <w:bCs/>
          <w:szCs w:val="22"/>
        </w:rPr>
      </w:pPr>
    </w:p>
    <w:p w14:paraId="7189D656" w14:textId="4FF09621" w:rsidR="007E66A6" w:rsidRDefault="007E66A6" w:rsidP="00F0023E">
      <w:pPr>
        <w:ind w:right="245"/>
        <w:rPr>
          <w:rFonts w:cs="Arial"/>
          <w:bCs/>
          <w:szCs w:val="22"/>
        </w:rPr>
      </w:pPr>
    </w:p>
    <w:p w14:paraId="5AF42435" w14:textId="77777777" w:rsidR="007E66A6" w:rsidRDefault="007E66A6" w:rsidP="00F0023E">
      <w:pPr>
        <w:ind w:right="245"/>
        <w:rPr>
          <w:rFonts w:cs="Arial"/>
          <w:bCs/>
          <w:szCs w:val="22"/>
        </w:rPr>
      </w:pPr>
    </w:p>
    <w:p w14:paraId="3AD45F13" w14:textId="0050263C" w:rsidR="00CE0DAE" w:rsidRDefault="00CE0DAE" w:rsidP="00F0023E">
      <w:pPr>
        <w:ind w:right="245"/>
        <w:rPr>
          <w:rFonts w:cs="Arial"/>
          <w:bCs/>
          <w:szCs w:val="22"/>
        </w:rPr>
      </w:pPr>
    </w:p>
    <w:p w14:paraId="1DD78678" w14:textId="704E65AF" w:rsidR="00CE0DAE" w:rsidRDefault="00CE0DAE" w:rsidP="00F0023E">
      <w:pPr>
        <w:ind w:right="245"/>
        <w:rPr>
          <w:rFonts w:cs="Arial"/>
          <w:bCs/>
          <w:szCs w:val="22"/>
        </w:rPr>
      </w:pPr>
    </w:p>
    <w:p w14:paraId="0A9FECBA" w14:textId="344962AE" w:rsidR="00CE0DAE" w:rsidRDefault="00CE0DAE" w:rsidP="00F0023E">
      <w:pPr>
        <w:ind w:right="245"/>
        <w:rPr>
          <w:rFonts w:cs="Arial"/>
          <w:bCs/>
          <w:szCs w:val="22"/>
        </w:rPr>
      </w:pPr>
    </w:p>
    <w:p w14:paraId="7E5B6F25" w14:textId="77777777" w:rsidR="00CE0DAE" w:rsidRDefault="00CE0DAE" w:rsidP="00F0023E">
      <w:pPr>
        <w:ind w:right="245"/>
        <w:rPr>
          <w:rFonts w:cs="Arial"/>
          <w:bCs/>
          <w:szCs w:val="22"/>
        </w:rPr>
      </w:pPr>
    </w:p>
    <w:p w14:paraId="412C5B0C" w14:textId="3249ED1E" w:rsidR="00ED52A1" w:rsidRDefault="00ED52A1" w:rsidP="00F0023E">
      <w:pPr>
        <w:ind w:right="245"/>
        <w:rPr>
          <w:rFonts w:cs="Arial"/>
          <w:bCs/>
          <w:szCs w:val="22"/>
        </w:rPr>
      </w:pPr>
    </w:p>
    <w:p w14:paraId="5DADC515" w14:textId="6BF5083D" w:rsidR="00AB03A7" w:rsidRPr="006E01F8" w:rsidRDefault="00ED52A1" w:rsidP="006E01F8">
      <w:pPr>
        <w:ind w:right="245"/>
        <w:jc w:val="center"/>
        <w:rPr>
          <w:rFonts w:cs="Arial"/>
          <w:szCs w:val="22"/>
        </w:rPr>
      </w:pPr>
      <w:r>
        <w:rPr>
          <w:rFonts w:ascii="Arial-BoldMT" w:hAnsi="Arial-BoldMT" w:cs="Arial-BoldMT"/>
          <w:b/>
          <w:bCs/>
          <w:szCs w:val="22"/>
        </w:rPr>
        <w:t>End of Section Two</w:t>
      </w:r>
    </w:p>
    <w:p w14:paraId="467326B0" w14:textId="57DA1143" w:rsidR="0029287D" w:rsidRPr="000810AA" w:rsidRDefault="0029287D" w:rsidP="00F0023E">
      <w:pPr>
        <w:ind w:right="245"/>
        <w:rPr>
          <w:rFonts w:cs="Arial"/>
          <w:szCs w:val="22"/>
          <w:lang w:val="en-AU"/>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903"/>
      </w:tblGrid>
      <w:tr w:rsidR="00134BB9" w:rsidRPr="00134BB9" w14:paraId="2D9A8156" w14:textId="77777777" w:rsidTr="00076E4D">
        <w:tc>
          <w:tcPr>
            <w:tcW w:w="4857" w:type="dxa"/>
          </w:tcPr>
          <w:p w14:paraId="267BA129" w14:textId="77777777" w:rsidR="00BE3D53" w:rsidRDefault="00BE3D53" w:rsidP="00141427">
            <w:pPr>
              <w:ind w:left="-108" w:right="245"/>
              <w:rPr>
                <w:rFonts w:cs="Arial"/>
                <w:b/>
                <w:bCs/>
                <w:szCs w:val="22"/>
              </w:rPr>
            </w:pPr>
          </w:p>
          <w:p w14:paraId="370663B5" w14:textId="352D50A5" w:rsidR="00697CEB" w:rsidRPr="00134BB9" w:rsidRDefault="00697CEB" w:rsidP="00141427">
            <w:pPr>
              <w:ind w:left="-108" w:right="245"/>
              <w:rPr>
                <w:rFonts w:cs="Arial"/>
                <w:b/>
                <w:szCs w:val="22"/>
              </w:rPr>
            </w:pPr>
            <w:r w:rsidRPr="00134BB9">
              <w:rPr>
                <w:rFonts w:cs="Arial"/>
                <w:b/>
                <w:bCs/>
                <w:szCs w:val="22"/>
              </w:rPr>
              <w:lastRenderedPageBreak/>
              <w:t xml:space="preserve">Section Three: </w:t>
            </w:r>
            <w:r w:rsidR="00134BB9" w:rsidRPr="00134BB9">
              <w:rPr>
                <w:rFonts w:cs="Arial"/>
                <w:b/>
                <w:bCs/>
                <w:szCs w:val="22"/>
              </w:rPr>
              <w:t>Comprehension</w:t>
            </w:r>
          </w:p>
        </w:tc>
        <w:tc>
          <w:tcPr>
            <w:tcW w:w="4857" w:type="dxa"/>
          </w:tcPr>
          <w:p w14:paraId="5B6A52BB" w14:textId="77777777" w:rsidR="00BE3D53" w:rsidRDefault="00BE3D53" w:rsidP="00141427">
            <w:pPr>
              <w:ind w:right="245"/>
              <w:jc w:val="right"/>
              <w:rPr>
                <w:rFonts w:cs="Arial"/>
                <w:b/>
                <w:bCs/>
                <w:szCs w:val="22"/>
              </w:rPr>
            </w:pPr>
          </w:p>
          <w:p w14:paraId="0B2BE26F" w14:textId="0932832F" w:rsidR="00697CEB" w:rsidRPr="00134BB9" w:rsidRDefault="00134BB9" w:rsidP="00141427">
            <w:pPr>
              <w:ind w:right="245"/>
              <w:jc w:val="right"/>
              <w:rPr>
                <w:rFonts w:cs="Arial"/>
                <w:b/>
                <w:szCs w:val="22"/>
              </w:rPr>
            </w:pPr>
            <w:r w:rsidRPr="00134BB9">
              <w:rPr>
                <w:rFonts w:cs="Arial"/>
                <w:b/>
                <w:bCs/>
                <w:szCs w:val="22"/>
              </w:rPr>
              <w:lastRenderedPageBreak/>
              <w:t xml:space="preserve"> </w:t>
            </w:r>
            <w:r w:rsidR="0079411C">
              <w:rPr>
                <w:rFonts w:cs="Arial"/>
                <w:b/>
                <w:bCs/>
                <w:szCs w:val="22"/>
              </w:rPr>
              <w:t>20</w:t>
            </w:r>
            <w:r w:rsidR="004E008C">
              <w:rPr>
                <w:rFonts w:cs="Arial"/>
                <w:b/>
                <w:bCs/>
                <w:szCs w:val="22"/>
              </w:rPr>
              <w:t xml:space="preserve"> </w:t>
            </w:r>
            <w:r w:rsidRPr="00134BB9">
              <w:rPr>
                <w:rFonts w:cs="Arial"/>
                <w:b/>
                <w:bCs/>
                <w:szCs w:val="22"/>
              </w:rPr>
              <w:t xml:space="preserve">% </w:t>
            </w:r>
            <w:r w:rsidR="009A725A" w:rsidRPr="00134BB9">
              <w:rPr>
                <w:rFonts w:cs="Arial"/>
                <w:b/>
                <w:bCs/>
                <w:szCs w:val="22"/>
              </w:rPr>
              <w:t>(</w:t>
            </w:r>
            <w:r w:rsidR="006658E6">
              <w:rPr>
                <w:rFonts w:cs="Arial"/>
                <w:b/>
                <w:bCs/>
                <w:szCs w:val="22"/>
              </w:rPr>
              <w:t>3</w:t>
            </w:r>
            <w:r w:rsidR="009D18A7">
              <w:rPr>
                <w:rFonts w:cs="Arial"/>
                <w:b/>
                <w:bCs/>
                <w:szCs w:val="22"/>
              </w:rPr>
              <w:t>4</w:t>
            </w:r>
            <w:r w:rsidR="00697CEB" w:rsidRPr="00134BB9">
              <w:rPr>
                <w:rFonts w:cs="Arial"/>
                <w:b/>
                <w:bCs/>
                <w:szCs w:val="22"/>
              </w:rPr>
              <w:t xml:space="preserve"> Marks)</w:t>
            </w:r>
          </w:p>
        </w:tc>
      </w:tr>
    </w:tbl>
    <w:p w14:paraId="2B87B5D2" w14:textId="77777777" w:rsidR="00134BB9" w:rsidRPr="00DD2EBB" w:rsidRDefault="00134BB9" w:rsidP="00141427">
      <w:pPr>
        <w:pStyle w:val="Pa3"/>
        <w:ind w:right="245"/>
        <w:rPr>
          <w:sz w:val="22"/>
          <w:szCs w:val="22"/>
        </w:rPr>
      </w:pPr>
    </w:p>
    <w:p w14:paraId="4D1A9239" w14:textId="77777777" w:rsidR="00134BB9" w:rsidRPr="00DD2EBB" w:rsidRDefault="00134BB9" w:rsidP="002F399D">
      <w:pPr>
        <w:pStyle w:val="Pa3"/>
        <w:ind w:right="245"/>
        <w:jc w:val="both"/>
        <w:rPr>
          <w:sz w:val="22"/>
          <w:szCs w:val="22"/>
        </w:rPr>
      </w:pPr>
      <w:r w:rsidRPr="00DD2EBB">
        <w:rPr>
          <w:sz w:val="22"/>
          <w:szCs w:val="22"/>
        </w:rPr>
        <w:t xml:space="preserve">This section has </w:t>
      </w:r>
      <w:r w:rsidRPr="00DD2EBB">
        <w:rPr>
          <w:b/>
          <w:bCs/>
          <w:sz w:val="22"/>
          <w:szCs w:val="22"/>
        </w:rPr>
        <w:t xml:space="preserve">two </w:t>
      </w:r>
      <w:r w:rsidRPr="00DD2EBB">
        <w:rPr>
          <w:sz w:val="22"/>
          <w:szCs w:val="22"/>
        </w:rPr>
        <w:t xml:space="preserve">questions. You must answer </w:t>
      </w:r>
      <w:r w:rsidRPr="00DD2EBB">
        <w:rPr>
          <w:b/>
          <w:bCs/>
          <w:sz w:val="22"/>
          <w:szCs w:val="22"/>
        </w:rPr>
        <w:t xml:space="preserve">both </w:t>
      </w:r>
      <w:r w:rsidRPr="00DD2EBB">
        <w:rPr>
          <w:sz w:val="22"/>
          <w:szCs w:val="22"/>
        </w:rPr>
        <w:t xml:space="preserve">questions. Write your answers in the spaces provided. </w:t>
      </w:r>
    </w:p>
    <w:p w14:paraId="647C5093" w14:textId="77777777" w:rsidR="00134BB9" w:rsidRPr="00DD2EBB" w:rsidRDefault="00134BB9" w:rsidP="002F399D">
      <w:pPr>
        <w:pStyle w:val="Default"/>
        <w:ind w:right="245"/>
        <w:jc w:val="both"/>
        <w:rPr>
          <w:rFonts w:ascii="Arial" w:hAnsi="Arial" w:cs="Arial"/>
          <w:color w:val="auto"/>
          <w:sz w:val="22"/>
          <w:szCs w:val="22"/>
          <w:lang w:val="en-US" w:eastAsia="en-US"/>
        </w:rPr>
      </w:pPr>
    </w:p>
    <w:p w14:paraId="0F688507" w14:textId="77777777" w:rsidR="00134BB9" w:rsidRPr="00DD2EBB" w:rsidRDefault="00134BB9" w:rsidP="002F399D">
      <w:pPr>
        <w:pStyle w:val="Pa3"/>
        <w:ind w:right="245"/>
        <w:jc w:val="both"/>
        <w:rPr>
          <w:sz w:val="22"/>
          <w:szCs w:val="22"/>
        </w:rPr>
      </w:pPr>
      <w:r w:rsidRPr="00DD2EBB">
        <w:rPr>
          <w:sz w:val="22"/>
          <w:szCs w:val="22"/>
        </w:rPr>
        <w:t xml:space="preserve">When calculating numerical answers, show your working or reasoning clearly. Give final answers to </w:t>
      </w:r>
      <w:r w:rsidRPr="00DD2EBB">
        <w:rPr>
          <w:b/>
          <w:bCs/>
          <w:sz w:val="22"/>
          <w:szCs w:val="22"/>
        </w:rPr>
        <w:t xml:space="preserve">three </w:t>
      </w:r>
      <w:r w:rsidRPr="00DD2EBB">
        <w:rPr>
          <w:sz w:val="22"/>
          <w:szCs w:val="22"/>
        </w:rPr>
        <w:t xml:space="preserve">significant figures and include appropriate units where applicable. </w:t>
      </w:r>
    </w:p>
    <w:p w14:paraId="41E4C241" w14:textId="77777777" w:rsidR="00134BB9" w:rsidRPr="00DD2EBB" w:rsidRDefault="00134BB9" w:rsidP="002F399D">
      <w:pPr>
        <w:pStyle w:val="Default"/>
        <w:ind w:right="245"/>
        <w:jc w:val="both"/>
        <w:rPr>
          <w:rFonts w:ascii="Arial" w:hAnsi="Arial" w:cs="Arial"/>
          <w:color w:val="auto"/>
          <w:sz w:val="22"/>
          <w:szCs w:val="22"/>
          <w:lang w:val="en-US" w:eastAsia="en-US"/>
        </w:rPr>
      </w:pPr>
    </w:p>
    <w:p w14:paraId="37C41BBC" w14:textId="77777777" w:rsidR="00134BB9" w:rsidRPr="00DD2EBB" w:rsidRDefault="00134BB9" w:rsidP="002F399D">
      <w:pPr>
        <w:pStyle w:val="Pa3"/>
        <w:ind w:right="245"/>
        <w:jc w:val="both"/>
        <w:rPr>
          <w:sz w:val="22"/>
          <w:szCs w:val="22"/>
        </w:rPr>
      </w:pPr>
      <w:r w:rsidRPr="00DD2EBB">
        <w:rPr>
          <w:sz w:val="22"/>
          <w:szCs w:val="22"/>
        </w:rPr>
        <w:t xml:space="preserve">When estimating numerical answers, show your working or reasoning clearly. Give final answers to a maximum of </w:t>
      </w:r>
      <w:r w:rsidRPr="00DD2EBB">
        <w:rPr>
          <w:b/>
          <w:bCs/>
          <w:sz w:val="22"/>
          <w:szCs w:val="22"/>
        </w:rPr>
        <w:t xml:space="preserve">two </w:t>
      </w:r>
      <w:r w:rsidRPr="00DD2EBB">
        <w:rPr>
          <w:sz w:val="22"/>
          <w:szCs w:val="22"/>
        </w:rPr>
        <w:t xml:space="preserve">significant figures and include appropriate units where applicable. </w:t>
      </w:r>
    </w:p>
    <w:p w14:paraId="7FFD17D1" w14:textId="77777777" w:rsidR="00134BB9" w:rsidRPr="00DD2EBB" w:rsidRDefault="00134BB9" w:rsidP="002F399D">
      <w:pPr>
        <w:pStyle w:val="Default"/>
        <w:ind w:right="245"/>
        <w:jc w:val="both"/>
        <w:rPr>
          <w:rFonts w:ascii="Arial" w:hAnsi="Arial" w:cs="Arial"/>
          <w:color w:val="auto"/>
          <w:sz w:val="22"/>
          <w:szCs w:val="22"/>
          <w:lang w:val="en-US" w:eastAsia="en-US"/>
        </w:rPr>
      </w:pPr>
    </w:p>
    <w:p w14:paraId="7968CBFE" w14:textId="77777777" w:rsidR="00134BB9" w:rsidRPr="00DD2EBB" w:rsidRDefault="00134BB9" w:rsidP="002F399D">
      <w:pPr>
        <w:pStyle w:val="Pa3"/>
        <w:ind w:right="245"/>
        <w:jc w:val="both"/>
        <w:rPr>
          <w:sz w:val="22"/>
          <w:szCs w:val="22"/>
        </w:rPr>
      </w:pPr>
      <w:r w:rsidRPr="00DD2EBB">
        <w:rPr>
          <w:sz w:val="22"/>
          <w:szCs w:val="22"/>
        </w:rPr>
        <w:t xml:space="preserve">Supplementary pages for planning/continuing your answers to questions are provided at the end of this Question/Answer </w:t>
      </w:r>
      <w:r w:rsidRPr="00DD2EBB">
        <w:rPr>
          <w:noProof/>
          <w:sz w:val="22"/>
          <w:szCs w:val="22"/>
        </w:rPr>
        <w:t>booklet</w:t>
      </w:r>
      <w:r w:rsidRPr="00DD2EBB">
        <w:rPr>
          <w:sz w:val="22"/>
          <w:szCs w:val="22"/>
        </w:rPr>
        <w:t xml:space="preserve">. If you use these pages to continue an answer, indicate at the original answer where the answer is continued, i.e. give the page number. </w:t>
      </w:r>
    </w:p>
    <w:p w14:paraId="5937848C" w14:textId="77777777" w:rsidR="00134BB9" w:rsidRPr="00DD2EBB" w:rsidRDefault="00134BB9" w:rsidP="002F399D">
      <w:pPr>
        <w:pStyle w:val="Default"/>
        <w:ind w:right="245"/>
        <w:jc w:val="both"/>
        <w:rPr>
          <w:rFonts w:ascii="Arial" w:hAnsi="Arial" w:cs="Arial"/>
          <w:color w:val="auto"/>
          <w:sz w:val="22"/>
          <w:szCs w:val="22"/>
          <w:lang w:val="en-US" w:eastAsia="en-US"/>
        </w:rPr>
      </w:pPr>
    </w:p>
    <w:p w14:paraId="373F6EC6" w14:textId="591ED528" w:rsidR="00806506" w:rsidRDefault="00134BB9" w:rsidP="002F399D">
      <w:pPr>
        <w:pBdr>
          <w:bottom w:val="single" w:sz="4" w:space="1" w:color="auto"/>
        </w:pBdr>
        <w:autoSpaceDE w:val="0"/>
        <w:autoSpaceDN w:val="0"/>
        <w:adjustRightInd w:val="0"/>
        <w:ind w:right="245"/>
        <w:jc w:val="both"/>
        <w:rPr>
          <w:rFonts w:cs="Arial"/>
          <w:szCs w:val="22"/>
        </w:rPr>
      </w:pPr>
      <w:r w:rsidRPr="00DD2EBB">
        <w:rPr>
          <w:rFonts w:cs="Arial"/>
          <w:szCs w:val="22"/>
        </w:rPr>
        <w:t xml:space="preserve">Suggested working time: </w:t>
      </w:r>
      <w:r w:rsidR="006658E6">
        <w:rPr>
          <w:rFonts w:cs="Arial"/>
          <w:szCs w:val="22"/>
        </w:rPr>
        <w:t>3</w:t>
      </w:r>
      <w:r w:rsidRPr="00DD2EBB">
        <w:rPr>
          <w:rFonts w:cs="Arial"/>
          <w:szCs w:val="22"/>
        </w:rPr>
        <w:t>0 minutes.</w:t>
      </w:r>
    </w:p>
    <w:p w14:paraId="5F9508D5" w14:textId="77777777" w:rsidR="00506CE2" w:rsidRPr="00506CE2" w:rsidRDefault="00506CE2" w:rsidP="00141427">
      <w:pPr>
        <w:pBdr>
          <w:bottom w:val="single" w:sz="4" w:space="1" w:color="auto"/>
        </w:pBdr>
        <w:autoSpaceDE w:val="0"/>
        <w:autoSpaceDN w:val="0"/>
        <w:adjustRightInd w:val="0"/>
        <w:ind w:right="245"/>
        <w:rPr>
          <w:rFonts w:cs="Arial"/>
          <w:szCs w:val="22"/>
        </w:rPr>
      </w:pPr>
    </w:p>
    <w:p w14:paraId="7380C198" w14:textId="77777777" w:rsidR="00506CE2" w:rsidRPr="00506CE2" w:rsidRDefault="00506CE2" w:rsidP="00141427">
      <w:pPr>
        <w:tabs>
          <w:tab w:val="left" w:pos="8370"/>
        </w:tabs>
        <w:ind w:right="245"/>
        <w:rPr>
          <w:rFonts w:cs="Arial"/>
          <w:b/>
          <w:szCs w:val="22"/>
          <w:lang w:val="en-AU"/>
        </w:rPr>
      </w:pPr>
    </w:p>
    <w:p w14:paraId="4C6CAAC7" w14:textId="77777777" w:rsidR="006658E6" w:rsidRDefault="006658E6" w:rsidP="00141427">
      <w:pPr>
        <w:ind w:right="245"/>
        <w:rPr>
          <w:rFonts w:cs="Arial"/>
          <w:b/>
          <w:szCs w:val="22"/>
          <w:lang w:val="en-AU"/>
        </w:rPr>
      </w:pPr>
    </w:p>
    <w:p w14:paraId="767EF325" w14:textId="5B5339CB" w:rsidR="006658E6" w:rsidRDefault="006658E6" w:rsidP="00A877FA">
      <w:pPr>
        <w:tabs>
          <w:tab w:val="left" w:pos="8640"/>
        </w:tabs>
        <w:rPr>
          <w:rFonts w:cs="Arial"/>
          <w:b/>
          <w:szCs w:val="22"/>
        </w:rPr>
      </w:pPr>
      <w:r w:rsidRPr="00F94E56">
        <w:rPr>
          <w:rFonts w:cs="Arial"/>
          <w:b/>
          <w:szCs w:val="22"/>
        </w:rPr>
        <w:t xml:space="preserve">Question </w:t>
      </w:r>
      <w:r w:rsidR="00C42AFB">
        <w:rPr>
          <w:rFonts w:cs="Arial"/>
          <w:b/>
          <w:szCs w:val="22"/>
        </w:rPr>
        <w:t>1</w:t>
      </w:r>
      <w:r w:rsidR="00E85061">
        <w:rPr>
          <w:rFonts w:cs="Arial"/>
          <w:b/>
          <w:szCs w:val="22"/>
        </w:rPr>
        <w:t>8</w:t>
      </w:r>
      <w:r w:rsidR="00A877FA">
        <w:rPr>
          <w:rFonts w:cs="Arial"/>
          <w:b/>
          <w:szCs w:val="22"/>
        </w:rPr>
        <w:tab/>
      </w:r>
      <w:r w:rsidRPr="00F94E56">
        <w:rPr>
          <w:rFonts w:cs="Arial"/>
          <w:b/>
          <w:szCs w:val="22"/>
        </w:rPr>
        <w:t>(1</w:t>
      </w:r>
      <w:r w:rsidR="003A20B0">
        <w:rPr>
          <w:rFonts w:cs="Arial"/>
          <w:b/>
          <w:szCs w:val="22"/>
        </w:rPr>
        <w:t>8</w:t>
      </w:r>
      <w:r w:rsidRPr="00F94E56">
        <w:rPr>
          <w:rFonts w:cs="Arial"/>
          <w:b/>
          <w:szCs w:val="22"/>
        </w:rPr>
        <w:t xml:space="preserve"> marks)</w:t>
      </w:r>
    </w:p>
    <w:p w14:paraId="7F42D32A" w14:textId="77777777" w:rsidR="006658E6" w:rsidRDefault="006658E6" w:rsidP="006658E6">
      <w:pPr>
        <w:rPr>
          <w:rFonts w:cs="Arial"/>
          <w:b/>
          <w:szCs w:val="22"/>
        </w:rPr>
      </w:pPr>
    </w:p>
    <w:p w14:paraId="07307391" w14:textId="5BEA2CD0" w:rsidR="00DD02D0" w:rsidRPr="00DD02D0" w:rsidRDefault="00DD02D0" w:rsidP="00DD02D0">
      <w:pPr>
        <w:rPr>
          <w:b/>
        </w:rPr>
      </w:pPr>
      <w:r w:rsidRPr="00DD02D0">
        <w:rPr>
          <w:b/>
        </w:rPr>
        <w:t>Sun-synchronous orbit</w:t>
      </w:r>
      <w:r w:rsidR="00297E92">
        <w:rPr>
          <w:b/>
        </w:rPr>
        <w:t>s</w:t>
      </w:r>
      <w:r w:rsidRPr="00DD02D0">
        <w:rPr>
          <w:b/>
        </w:rPr>
        <w:t xml:space="preserve"> (SSO)</w:t>
      </w:r>
    </w:p>
    <w:p w14:paraId="4AD9D653" w14:textId="34472E92" w:rsidR="00DD02D0" w:rsidRPr="00DD02D0" w:rsidRDefault="00DD02D0" w:rsidP="00DD02D0">
      <w:r w:rsidRPr="00DD02D0">
        <w:t xml:space="preserve">Satellites in polar orbits travel </w:t>
      </w:r>
      <w:r w:rsidR="001F2010">
        <w:t>around</w:t>
      </w:r>
      <w:r w:rsidRPr="00DD02D0">
        <w:t xml:space="preserve"> Earth from north to south rather than from west to east, pass</w:t>
      </w:r>
      <w:r w:rsidR="00B03355">
        <w:t xml:space="preserve">ing roughly over Earth's poles. </w:t>
      </w:r>
      <w:r w:rsidRPr="00DD02D0">
        <w:t xml:space="preserve">Satellites in a polar orbit do not have to pass the North and South Pole precisely; even a deviation within 20 </w:t>
      </w:r>
      <w:r w:rsidR="004C0A59">
        <w:t xml:space="preserve">degrees from a </w:t>
      </w:r>
      <w:proofErr w:type="gramStart"/>
      <w:r w:rsidR="004C0A59">
        <w:t>90 degree</w:t>
      </w:r>
      <w:proofErr w:type="gramEnd"/>
      <w:r w:rsidR="004C0A59">
        <w:t xml:space="preserve"> inclination</w:t>
      </w:r>
      <w:r w:rsidRPr="00DD02D0">
        <w:t xml:space="preserve"> is still classed as a polar orbit. Polar orbits are </w:t>
      </w:r>
      <w:r w:rsidR="004739A6">
        <w:t>also often</w:t>
      </w:r>
      <w:r w:rsidRPr="00DD02D0">
        <w:t xml:space="preserve"> low Earth orbit</w:t>
      </w:r>
      <w:r w:rsidR="004739A6">
        <w:t>s</w:t>
      </w:r>
      <w:r w:rsidRPr="00DD02D0">
        <w:t xml:space="preserve">, </w:t>
      </w:r>
      <w:r w:rsidR="004739A6">
        <w:t xml:space="preserve">with satellites at altitudes </w:t>
      </w:r>
      <w:r w:rsidRPr="00DD02D0">
        <w:t>between 200 to 1000 km</w:t>
      </w:r>
      <w:r w:rsidR="004739A6">
        <w:t>.</w:t>
      </w:r>
    </w:p>
    <w:p w14:paraId="1F1D5988" w14:textId="7185ADE1" w:rsidR="00903CD8" w:rsidRDefault="00903CD8" w:rsidP="00DD02D0"/>
    <w:p w14:paraId="55B7F44E" w14:textId="67C20142" w:rsidR="00903CD8" w:rsidRDefault="007B3637" w:rsidP="00DD02D0">
      <w:r>
        <w:t xml:space="preserve">Venus is an almost perfectly spherical planet. Satellites in orbit around Venus maintain </w:t>
      </w:r>
      <w:r w:rsidR="00297E92">
        <w:t>a constant orientation of their</w:t>
      </w:r>
      <w:r>
        <w:t xml:space="preserve"> orbital plane with respect to distant stars. </w:t>
      </w:r>
      <w:r w:rsidR="00284C62">
        <w:t>Figure 1</w:t>
      </w:r>
      <w:r>
        <w:t xml:space="preserve"> shows this, with the angle </w:t>
      </w:r>
      <m:oMath>
        <m:r>
          <w:rPr>
            <w:rFonts w:ascii="Cambria Math" w:hAnsi="Cambria Math"/>
          </w:rPr>
          <m:t>θ</m:t>
        </m:r>
      </m:oMath>
      <w:r>
        <w:rPr>
          <w:rFonts w:eastAsiaTheme="minorEastAsia"/>
        </w:rPr>
        <w:t xml:space="preserve"> between the orbital plane and the distant stars remaining constant throughout the Venus year.</w:t>
      </w:r>
    </w:p>
    <w:p w14:paraId="6C28C7FC" w14:textId="798A708C" w:rsidR="00903CD8" w:rsidRDefault="00F610E7" w:rsidP="00DD02D0">
      <w:r>
        <w:rPr>
          <w:noProof/>
          <w:lang w:val="en-AU" w:eastAsia="en-AU"/>
        </w:rPr>
        <mc:AlternateContent>
          <mc:Choice Requires="wps">
            <w:drawing>
              <wp:anchor distT="0" distB="0" distL="114300" distR="114300" simplePos="0" relativeHeight="251718656" behindDoc="0" locked="0" layoutInCell="1" allowOverlap="1" wp14:anchorId="44A40FB8" wp14:editId="28B41AF4">
                <wp:simplePos x="0" y="0"/>
                <wp:positionH relativeFrom="column">
                  <wp:posOffset>3568758</wp:posOffset>
                </wp:positionH>
                <wp:positionV relativeFrom="paragraph">
                  <wp:posOffset>6985</wp:posOffset>
                </wp:positionV>
                <wp:extent cx="1211283" cy="252375"/>
                <wp:effectExtent l="0" t="0" r="0" b="0"/>
                <wp:wrapNone/>
                <wp:docPr id="1957718345" name="Text Box 1957718345"/>
                <wp:cNvGraphicFramePr/>
                <a:graphic xmlns:a="http://schemas.openxmlformats.org/drawingml/2006/main">
                  <a:graphicData uri="http://schemas.microsoft.com/office/word/2010/wordprocessingShape">
                    <wps:wsp>
                      <wps:cNvSpPr txBox="1"/>
                      <wps:spPr>
                        <a:xfrm>
                          <a:off x="0" y="0"/>
                          <a:ext cx="1211283" cy="252375"/>
                        </a:xfrm>
                        <a:prstGeom prst="rect">
                          <a:avLst/>
                        </a:prstGeom>
                        <a:noFill/>
                        <a:ln w="6350">
                          <a:noFill/>
                        </a:ln>
                      </wps:spPr>
                      <wps:txbx>
                        <w:txbxContent>
                          <w:p w14:paraId="515EA198" w14:textId="168CA803" w:rsidR="008914FB" w:rsidRPr="00F610E7" w:rsidRDefault="008914FB">
                            <w:pPr>
                              <w:rPr>
                                <w:sz w:val="18"/>
                              </w:rPr>
                            </w:pPr>
                            <w:r>
                              <w:rPr>
                                <w:sz w:val="18"/>
                              </w:rPr>
                              <w:t>Orbital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A40FB8" id="Text Box 1957718345" o:spid="_x0000_s1185" type="#_x0000_t202" style="position:absolute;margin-left:281pt;margin-top:.55pt;width:95.4pt;height:19.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" filled="f" stroked="f" strokeweight=".5pt">
                <v:textbox>
                  <w:txbxContent>
                    <w:p w14:paraId="515EA198" w14:textId="168CA803" w:rsidR="008914FB" w:rsidRPr="00F610E7" w:rsidRDefault="008914FB">
                      <w:pPr>
                        <w:rPr>
                          <w:sz w:val="18"/>
                        </w:rPr>
                      </w:pPr>
                      <w:r>
                        <w:rPr>
                          <w:sz w:val="18"/>
                        </w:rPr>
                        <w:t>Orbital plane</w:t>
                      </w:r>
                    </w:p>
                  </w:txbxContent>
                </v:textbox>
              </v:shape>
            </w:pict>
          </mc:Fallback>
        </mc:AlternateContent>
      </w:r>
      <w:r>
        <w:rPr>
          <w:noProof/>
          <w:lang w:val="en-AU" w:eastAsia="en-AU"/>
        </w:rPr>
        <mc:AlternateContent>
          <mc:Choice Requires="wpg">
            <w:drawing>
              <wp:anchor distT="0" distB="0" distL="114300" distR="114300" simplePos="0" relativeHeight="251716608" behindDoc="0" locked="0" layoutInCell="1" allowOverlap="1" wp14:anchorId="7D5A9ABE" wp14:editId="207AB85E">
                <wp:simplePos x="0" y="0"/>
                <wp:positionH relativeFrom="column">
                  <wp:posOffset>7064598</wp:posOffset>
                </wp:positionH>
                <wp:positionV relativeFrom="paragraph">
                  <wp:posOffset>244863</wp:posOffset>
                </wp:positionV>
                <wp:extent cx="434975" cy="428625"/>
                <wp:effectExtent l="0" t="0" r="22225" b="28575"/>
                <wp:wrapNone/>
                <wp:docPr id="1957718341" name="Group 1957718341"/>
                <wp:cNvGraphicFramePr/>
                <a:graphic xmlns:a="http://schemas.openxmlformats.org/drawingml/2006/main">
                  <a:graphicData uri="http://schemas.microsoft.com/office/word/2010/wordprocessingGroup">
                    <wpg:wgp>
                      <wpg:cNvGrpSpPr/>
                      <wpg:grpSpPr>
                        <a:xfrm>
                          <a:off x="0" y="0"/>
                          <a:ext cx="434975" cy="428625"/>
                          <a:chOff x="0" y="0"/>
                          <a:chExt cx="435305" cy="428625"/>
                        </a:xfrm>
                      </wpg:grpSpPr>
                      <wps:wsp>
                        <wps:cNvPr id="1957718342" name="Oval 1957718342"/>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43" name="Chord 1957718343"/>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74AB47" id="Group 1957718341" o:spid="_x0000_s1026" style="position:absolute;margin-left:556.25pt;margin-top:19.3pt;width:34.25pt;height:33.75pt;z-index:252067840"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">
                <v:oval id="Oval 1957718342"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" fillcolor="#deeaf6 [660]" strokecolor="#1f4d78 [1604]" strokeweight="1pt">
                  <v:stroke joinstyle="miter"/>
                </v:oval>
                <v:shape id="Chord 1957718343"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r>
        <w:rPr>
          <w:noProof/>
          <w:lang w:val="en-AU" w:eastAsia="en-AU"/>
        </w:rPr>
        <mc:AlternateContent>
          <mc:Choice Requires="wps">
            <w:drawing>
              <wp:anchor distT="0" distB="0" distL="114300" distR="114300" simplePos="0" relativeHeight="251699200" behindDoc="0" locked="0" layoutInCell="1" allowOverlap="1" wp14:anchorId="32BFD4C0" wp14:editId="1EFFAAB1">
                <wp:simplePos x="0" y="0"/>
                <wp:positionH relativeFrom="column">
                  <wp:posOffset>2873308</wp:posOffset>
                </wp:positionH>
                <wp:positionV relativeFrom="paragraph">
                  <wp:posOffset>100478</wp:posOffset>
                </wp:positionV>
                <wp:extent cx="719935" cy="409618"/>
                <wp:effectExtent l="0" t="0" r="23495" b="28575"/>
                <wp:wrapNone/>
                <wp:docPr id="159" name="Straight Connector 159"/>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C3D81" id="Straight Connector 159" o:spid="_x0000_s1026" style="position:absolute;flip:y;z-index:252036096;visibility:visible;mso-wrap-style:square;mso-wrap-distance-left:9pt;mso-wrap-distance-top:0;mso-wrap-distance-right:9pt;mso-wrap-distance-bottom:0;mso-position-horizontal:absolute;mso-position-horizontal-relative:text;mso-position-vertical:absolute;mso-position-vertical-relative:text" from="226.25pt,7.9pt" to="282.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" strokecolor="black [3213]" strokeweight=".5pt">
                <v:stroke dashstyle="1 1" joinstyle="miter"/>
              </v:line>
            </w:pict>
          </mc:Fallback>
        </mc:AlternateContent>
      </w:r>
    </w:p>
    <w:p w14:paraId="5E345A2C" w14:textId="177EE100" w:rsidR="00903CD8" w:rsidRDefault="00F610E7" w:rsidP="00DD02D0">
      <w:r>
        <w:rPr>
          <w:noProof/>
          <w:lang w:val="en-AU" w:eastAsia="en-AU"/>
        </w:rPr>
        <mc:AlternateContent>
          <mc:Choice Requires="wpg">
            <w:drawing>
              <wp:anchor distT="0" distB="0" distL="114300" distR="114300" simplePos="0" relativeHeight="251588608" behindDoc="0" locked="0" layoutInCell="1" allowOverlap="1" wp14:anchorId="41AFB6B5" wp14:editId="51441926">
                <wp:simplePos x="0" y="0"/>
                <wp:positionH relativeFrom="column">
                  <wp:posOffset>2646457</wp:posOffset>
                </wp:positionH>
                <wp:positionV relativeFrom="paragraph">
                  <wp:posOffset>160020</wp:posOffset>
                </wp:positionV>
                <wp:extent cx="434975" cy="428625"/>
                <wp:effectExtent l="0" t="0" r="22225" b="9525"/>
                <wp:wrapNone/>
                <wp:docPr id="1957718338" name="Group 1957718338"/>
                <wp:cNvGraphicFramePr/>
                <a:graphic xmlns:a="http://schemas.openxmlformats.org/drawingml/2006/main">
                  <a:graphicData uri="http://schemas.microsoft.com/office/word/2010/wordprocessingGroup">
                    <wpg:wgp>
                      <wpg:cNvGrpSpPr/>
                      <wpg:grpSpPr>
                        <a:xfrm>
                          <a:off x="0" y="0"/>
                          <a:ext cx="434975" cy="428625"/>
                          <a:chOff x="0" y="0"/>
                          <a:chExt cx="435305" cy="428625"/>
                        </a:xfrm>
                      </wpg:grpSpPr>
                      <wps:wsp>
                        <wps:cNvPr id="1957718339" name="Oval 1957718339"/>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40" name="Chord 1957718340"/>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23559B" id="Group 1957718338" o:spid="_x0000_s1026" style="position:absolute;margin-left:208.4pt;margin-top:12.6pt;width:34.25pt;height:33.75pt;z-index:251652093"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">
                <v:oval id="Oval 1957718339"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" fillcolor="#deeaf6 [660]" strokecolor="#1f4d78 [1604]" strokeweight="1pt">
                  <v:stroke joinstyle="miter"/>
                </v:oval>
                <v:shape id="Chord 1957718340"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w:pict>
          </mc:Fallback>
        </mc:AlternateContent>
      </w:r>
      <w:r>
        <w:rPr>
          <w:noProof/>
          <w:lang w:val="en-AU" w:eastAsia="en-AU"/>
        </w:rPr>
        <mc:AlternateContent>
          <mc:Choice Requires="wps">
            <w:drawing>
              <wp:anchor distT="0" distB="0" distL="114300" distR="114300" simplePos="0" relativeHeight="251700224" behindDoc="0" locked="0" layoutInCell="1" allowOverlap="1" wp14:anchorId="07D08E36" wp14:editId="3C85A045">
                <wp:simplePos x="0" y="0"/>
                <wp:positionH relativeFrom="column">
                  <wp:posOffset>3163662</wp:posOffset>
                </wp:positionH>
                <wp:positionV relativeFrom="paragraph">
                  <wp:posOffset>108835</wp:posOffset>
                </wp:positionV>
                <wp:extent cx="237744" cy="25237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40E8E08A" w14:textId="77777777" w:rsidR="008914FB" w:rsidRDefault="008914F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08E36" id="Text Box 208" o:spid="_x0000_s1186" type="#_x0000_t202" style="position:absolute;margin-left:249.1pt;margin-top:8.55pt;width:18.7pt;height:19.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" filled="f" stroked="f" strokeweight=".5pt">
                <v:textbox>
                  <w:txbxContent>
                    <w:p w14:paraId="40E8E08A" w14:textId="77777777" w:rsidR="008914FB" w:rsidRDefault="008914FB">
                      <m:oMathPara>
                        <m:oMath>
                          <m:r>
                            <w:rPr>
                              <w:rFonts w:ascii="Cambria Math" w:hAnsi="Cambria Math"/>
                            </w:rPr>
                            <m:t>θ</m:t>
                          </m:r>
                        </m:oMath>
                      </m:oMathPara>
                    </w:p>
                  </w:txbxContent>
                </v:textbox>
              </v:shape>
            </w:pict>
          </mc:Fallback>
        </mc:AlternateContent>
      </w:r>
    </w:p>
    <w:p w14:paraId="606B1EC2" w14:textId="7B6AE830" w:rsidR="00903CD8" w:rsidRDefault="00F610E7" w:rsidP="00DD02D0">
      <w:r>
        <w:rPr>
          <w:noProof/>
          <w:lang w:val="en-AU" w:eastAsia="en-AU"/>
        </w:rPr>
        <mc:AlternateContent>
          <mc:Choice Requires="wps">
            <w:drawing>
              <wp:anchor distT="0" distB="0" distL="114300" distR="114300" simplePos="0" relativeHeight="251717632" behindDoc="0" locked="0" layoutInCell="1" allowOverlap="1" wp14:anchorId="3AE98053" wp14:editId="6D624C42">
                <wp:simplePos x="0" y="0"/>
                <wp:positionH relativeFrom="column">
                  <wp:posOffset>3652858</wp:posOffset>
                </wp:positionH>
                <wp:positionV relativeFrom="paragraph">
                  <wp:posOffset>75713</wp:posOffset>
                </wp:positionV>
                <wp:extent cx="1419101" cy="252375"/>
                <wp:effectExtent l="0" t="0" r="0" b="0"/>
                <wp:wrapNone/>
                <wp:docPr id="1957718344" name="Text Box 1957718344"/>
                <wp:cNvGraphicFramePr/>
                <a:graphic xmlns:a="http://schemas.openxmlformats.org/drawingml/2006/main">
                  <a:graphicData uri="http://schemas.microsoft.com/office/word/2010/wordprocessingShape">
                    <wps:wsp>
                      <wps:cNvSpPr txBox="1"/>
                      <wps:spPr>
                        <a:xfrm>
                          <a:off x="0" y="0"/>
                          <a:ext cx="1419101" cy="252375"/>
                        </a:xfrm>
                        <a:prstGeom prst="rect">
                          <a:avLst/>
                        </a:prstGeom>
                        <a:noFill/>
                        <a:ln w="6350">
                          <a:noFill/>
                        </a:ln>
                      </wps:spPr>
                      <wps:txbx>
                        <w:txbxContent>
                          <w:p w14:paraId="5FCBA729" w14:textId="11EAFBDE" w:rsidR="008914FB" w:rsidRPr="00F610E7" w:rsidRDefault="008914FB">
                            <w:pPr>
                              <w:rPr>
                                <w:sz w:val="18"/>
                              </w:rPr>
                            </w:pPr>
                            <w:r w:rsidRPr="00F610E7">
                              <w:rPr>
                                <w:sz w:val="18"/>
                              </w:rPr>
                              <w:t xml:space="preserve">To </w:t>
                            </w:r>
                            <w:r>
                              <w:rPr>
                                <w:sz w:val="18"/>
                              </w:rPr>
                              <w:t xml:space="preserve">some </w:t>
                            </w:r>
                            <w:r w:rsidRPr="00F610E7">
                              <w:rPr>
                                <w:sz w:val="18"/>
                              </w:rPr>
                              <w:t>dist</w:t>
                            </w:r>
                            <w:r>
                              <w:rPr>
                                <w:sz w:val="18"/>
                              </w:rPr>
                              <w:t>ant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E98053" id="Text Box 1957718344" o:spid="_x0000_s1187" type="#_x0000_t202" style="position:absolute;margin-left:287.65pt;margin-top:5.95pt;width:111.75pt;height:19.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" filled="f" stroked="f" strokeweight=".5pt">
                <v:textbox>
                  <w:txbxContent>
                    <w:p w14:paraId="5FCBA729" w14:textId="11EAFBDE" w:rsidR="008914FB" w:rsidRPr="00F610E7" w:rsidRDefault="008914FB">
                      <w:pPr>
                        <w:rPr>
                          <w:sz w:val="18"/>
                        </w:rPr>
                      </w:pPr>
                      <w:r w:rsidRPr="00F610E7">
                        <w:rPr>
                          <w:sz w:val="18"/>
                        </w:rPr>
                        <w:t xml:space="preserve">To </w:t>
                      </w:r>
                      <w:r>
                        <w:rPr>
                          <w:sz w:val="18"/>
                        </w:rPr>
                        <w:t xml:space="preserve">some </w:t>
                      </w:r>
                      <w:r w:rsidRPr="00F610E7">
                        <w:rPr>
                          <w:sz w:val="18"/>
                        </w:rPr>
                        <w:t>dist</w:t>
                      </w:r>
                      <w:r>
                        <w:rPr>
                          <w:sz w:val="18"/>
                        </w:rPr>
                        <w:t>ant star</w:t>
                      </w:r>
                    </w:p>
                  </w:txbxContent>
                </v:textbox>
              </v:shape>
            </w:pict>
          </mc:Fallback>
        </mc:AlternateContent>
      </w:r>
      <w:r>
        <w:rPr>
          <w:noProof/>
          <w:lang w:val="en-AU" w:eastAsia="en-AU"/>
        </w:rPr>
        <mc:AlternateContent>
          <mc:Choice Requires="wps">
            <w:drawing>
              <wp:anchor distT="0" distB="0" distL="114300" distR="114300" simplePos="0" relativeHeight="251701248" behindDoc="0" locked="0" layoutInCell="1" allowOverlap="1" wp14:anchorId="2CF87145" wp14:editId="6F146DF8">
                <wp:simplePos x="0" y="0"/>
                <wp:positionH relativeFrom="column">
                  <wp:posOffset>2595954</wp:posOffset>
                </wp:positionH>
                <wp:positionV relativeFrom="paragraph">
                  <wp:posOffset>26186</wp:posOffset>
                </wp:positionV>
                <wp:extent cx="552261" cy="321398"/>
                <wp:effectExtent l="0" t="0" r="19685" b="21590"/>
                <wp:wrapNone/>
                <wp:docPr id="158" name="Straight Connector 158"/>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E8A45" id="Straight Connector 158" o:spid="_x0000_s1026" style="position:absolute;flip:x;z-index:252038144;visibility:visible;mso-wrap-style:square;mso-wrap-distance-left:9pt;mso-wrap-distance-top:0;mso-wrap-distance-right:9pt;mso-wrap-distance-bottom:0;mso-position-horizontal:absolute;mso-position-horizontal-relative:text;mso-position-vertical:absolute;mso-position-vertical-relative:text" from="204.4pt,2.05pt" to="247.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" strokecolor="black [3213]" strokeweight="1.5pt">
                <v:stroke joinstyle="miter"/>
              </v:line>
            </w:pict>
          </mc:Fallback>
        </mc:AlternateContent>
      </w:r>
    </w:p>
    <w:p w14:paraId="5A95C324" w14:textId="41AF326F" w:rsidR="00903CD8" w:rsidRDefault="00F610E7" w:rsidP="00DD02D0">
      <w:r>
        <w:rPr>
          <w:noProof/>
          <w:lang w:val="en-AU" w:eastAsia="en-AU"/>
        </w:rPr>
        <mc:AlternateContent>
          <mc:Choice Requires="wps">
            <w:drawing>
              <wp:anchor distT="0" distB="0" distL="114300" distR="114300" simplePos="0" relativeHeight="251702272" behindDoc="0" locked="0" layoutInCell="1" allowOverlap="1" wp14:anchorId="16F20FBD" wp14:editId="7DCBB5CE">
                <wp:simplePos x="0" y="0"/>
                <wp:positionH relativeFrom="column">
                  <wp:posOffset>2890642</wp:posOffset>
                </wp:positionH>
                <wp:positionV relativeFrom="paragraph">
                  <wp:posOffset>21542</wp:posOffset>
                </wp:positionV>
                <wp:extent cx="815099" cy="7652"/>
                <wp:effectExtent l="0" t="76200" r="23495" b="87630"/>
                <wp:wrapNone/>
                <wp:docPr id="192" name="Straight Connector 192"/>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4BDBE" id="Straight Connector 192" o:spid="_x0000_s1026" style="position:absolute;flip:y;z-index:252038144;visibility:visible;mso-wrap-style:square;mso-wrap-distance-left:9pt;mso-wrap-distance-top:0;mso-wrap-distance-right:9pt;mso-wrap-distance-bottom:0;mso-position-horizontal:absolute;mso-position-horizontal-relative:text;mso-position-vertical:absolute;mso-position-vertical-relative:text" from="227.6pt,1.7pt" to="291.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" strokecolor="black [3213]" strokeweight=".5pt">
                <v:stroke dashstyle="1 1" endarrow="block" joinstyle="miter"/>
              </v:line>
            </w:pict>
          </mc:Fallback>
        </mc:AlternateContent>
      </w:r>
      <w:r>
        <w:rPr>
          <w:noProof/>
          <w:lang w:val="en-AU" w:eastAsia="en-AU"/>
        </w:rPr>
        <mc:AlternateContent>
          <mc:Choice Requires="wps">
            <w:drawing>
              <wp:anchor distT="0" distB="0" distL="114300" distR="114300" simplePos="0" relativeHeight="251586560" behindDoc="0" locked="0" layoutInCell="1" allowOverlap="1" wp14:anchorId="51FC9A32" wp14:editId="0B0AA3A3">
                <wp:simplePos x="0" y="0"/>
                <wp:positionH relativeFrom="column">
                  <wp:posOffset>1622178</wp:posOffset>
                </wp:positionH>
                <wp:positionV relativeFrom="paragraph">
                  <wp:posOffset>57900</wp:posOffset>
                </wp:positionV>
                <wp:extent cx="2560320" cy="2560320"/>
                <wp:effectExtent l="0" t="0" r="11430" b="11430"/>
                <wp:wrapNone/>
                <wp:docPr id="121" name="Oval 121"/>
                <wp:cNvGraphicFramePr/>
                <a:graphic xmlns:a="http://schemas.openxmlformats.org/drawingml/2006/main">
                  <a:graphicData uri="http://schemas.microsoft.com/office/word/2010/wordprocessingShape">
                    <wps:wsp>
                      <wps:cNvSpPr/>
                      <wps:spPr>
                        <a:xfrm>
                          <a:off x="0" y="0"/>
                          <a:ext cx="2560320" cy="2560320"/>
                        </a:xfrm>
                        <a:prstGeom prst="ellipse">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B0156C" id="Oval 121" o:spid="_x0000_s1026" style="position:absolute;margin-left:127.75pt;margin-top:4.55pt;width:201.6pt;height:201.6pt;z-index:2516500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" filled="f" strokecolor="#1f4d78 [1604]" strokeweight="1pt">
                <v:stroke dashstyle="longDash" joinstyle="miter"/>
              </v:oval>
            </w:pict>
          </mc:Fallback>
        </mc:AlternateContent>
      </w:r>
    </w:p>
    <w:p w14:paraId="5E6C4E34" w14:textId="552C8804" w:rsidR="00903CD8" w:rsidRDefault="00903CD8" w:rsidP="00DD02D0"/>
    <w:p w14:paraId="01BE60BF" w14:textId="219304E2" w:rsidR="00903CD8" w:rsidRDefault="00903CD8" w:rsidP="00DD02D0"/>
    <w:p w14:paraId="073D495F" w14:textId="3D20FE90" w:rsidR="00903CD8" w:rsidRDefault="00903CD8" w:rsidP="00DD02D0"/>
    <w:p w14:paraId="606F6A35" w14:textId="3ABDFA1A" w:rsidR="00903CD8" w:rsidRDefault="00903CD8" w:rsidP="00DD02D0"/>
    <w:p w14:paraId="72633DA9" w14:textId="6DEB32EB" w:rsidR="00903CD8" w:rsidRDefault="00F610E7" w:rsidP="00DD02D0">
      <w:r>
        <w:rPr>
          <w:noProof/>
          <w:lang w:val="en-AU" w:eastAsia="en-AU"/>
        </w:rPr>
        <mc:AlternateContent>
          <mc:Choice Requires="wps">
            <w:drawing>
              <wp:anchor distT="0" distB="0" distL="114300" distR="114300" simplePos="0" relativeHeight="251703296" behindDoc="0" locked="0" layoutInCell="1" allowOverlap="1" wp14:anchorId="5FE1CE22" wp14:editId="32346B2C">
                <wp:simplePos x="0" y="0"/>
                <wp:positionH relativeFrom="column">
                  <wp:posOffset>4173656</wp:posOffset>
                </wp:positionH>
                <wp:positionV relativeFrom="paragraph">
                  <wp:posOffset>92471</wp:posOffset>
                </wp:positionV>
                <wp:extent cx="719935" cy="409618"/>
                <wp:effectExtent l="0" t="0" r="23495" b="28575"/>
                <wp:wrapNone/>
                <wp:docPr id="152" name="Straight Connector 152"/>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D7742" id="Straight Connector 152" o:spid="_x0000_s1026" style="position:absolute;flip:y;z-index:252042240;visibility:visible;mso-wrap-style:square;mso-wrap-distance-left:9pt;mso-wrap-distance-top:0;mso-wrap-distance-right:9pt;mso-wrap-distance-bottom:0;mso-position-horizontal:absolute;mso-position-horizontal-relative:text;mso-position-vertical:absolute;mso-position-vertical-relative:text" from="328.65pt,7.3pt" to="385.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" strokecolor="black [3213]" strokeweight=".5pt">
                <v:stroke dashstyle="1 1" joinstyle="miter"/>
              </v:line>
            </w:pict>
          </mc:Fallback>
        </mc:AlternateContent>
      </w:r>
      <w:r>
        <w:rPr>
          <w:noProof/>
          <w:lang w:val="en-AU" w:eastAsia="en-AU"/>
        </w:rPr>
        <mc:AlternateContent>
          <mc:Choice Requires="wps">
            <w:drawing>
              <wp:anchor distT="0" distB="0" distL="114300" distR="114300" simplePos="0" relativeHeight="251707392" behindDoc="0" locked="0" layoutInCell="1" allowOverlap="1" wp14:anchorId="0084A124" wp14:editId="2000515A">
                <wp:simplePos x="0" y="0"/>
                <wp:positionH relativeFrom="column">
                  <wp:posOffset>1656087</wp:posOffset>
                </wp:positionH>
                <wp:positionV relativeFrom="paragraph">
                  <wp:posOffset>92471</wp:posOffset>
                </wp:positionV>
                <wp:extent cx="719935" cy="409618"/>
                <wp:effectExtent l="0" t="0" r="23495" b="28575"/>
                <wp:wrapNone/>
                <wp:docPr id="233" name="Straight Connector 233"/>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4030F" id="Straight Connector 233" o:spid="_x0000_s1026" style="position:absolute;flip:y;z-index:252048384;visibility:visible;mso-wrap-style:square;mso-wrap-distance-left:9pt;mso-wrap-distance-top:0;mso-wrap-distance-right:9pt;mso-wrap-distance-bottom:0;mso-position-horizontal:absolute;mso-position-horizontal-relative:text;mso-position-vertical:absolute;mso-position-vertical-relative:text" from="130.4pt,7.3pt" to="187.1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" strokecolor="black [3213]" strokeweight=".5pt">
                <v:stroke dashstyle="1 1" joinstyle="miter"/>
              </v:line>
            </w:pict>
          </mc:Fallback>
        </mc:AlternateContent>
      </w:r>
    </w:p>
    <w:p w14:paraId="7FCE2AD1" w14:textId="5873B242" w:rsidR="00903CD8" w:rsidRDefault="00F610E7" w:rsidP="00DD02D0">
      <w:r>
        <w:rPr>
          <w:noProof/>
          <w:lang w:val="en-AU" w:eastAsia="en-AU"/>
        </w:rPr>
        <mc:AlternateContent>
          <mc:Choice Requires="wpg">
            <w:drawing>
              <wp:anchor distT="0" distB="0" distL="114300" distR="114300" simplePos="0" relativeHeight="251587584" behindDoc="0" locked="0" layoutInCell="1" allowOverlap="1" wp14:anchorId="44601A7D" wp14:editId="473D9F6B">
                <wp:simplePos x="0" y="0"/>
                <wp:positionH relativeFrom="column">
                  <wp:posOffset>3949700</wp:posOffset>
                </wp:positionH>
                <wp:positionV relativeFrom="paragraph">
                  <wp:posOffset>139065</wp:posOffset>
                </wp:positionV>
                <wp:extent cx="434975" cy="428625"/>
                <wp:effectExtent l="19050" t="19050" r="22225" b="28575"/>
                <wp:wrapNone/>
                <wp:docPr id="252" name="Group 252"/>
                <wp:cNvGraphicFramePr/>
                <a:graphic xmlns:a="http://schemas.openxmlformats.org/drawingml/2006/main">
                  <a:graphicData uri="http://schemas.microsoft.com/office/word/2010/wordprocessingGroup">
                    <wpg:wgp>
                      <wpg:cNvGrpSpPr/>
                      <wpg:grpSpPr>
                        <a:xfrm rot="10800000">
                          <a:off x="0" y="0"/>
                          <a:ext cx="434975" cy="428625"/>
                          <a:chOff x="0" y="0"/>
                          <a:chExt cx="435305" cy="428625"/>
                        </a:xfrm>
                      </wpg:grpSpPr>
                      <wps:wsp>
                        <wps:cNvPr id="1957718336" name="Oval 1957718336"/>
                        <wps:cNvSpPr/>
                        <wps:spPr>
                          <a:xfrm rot="9289555">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37" name="Chord 1957718337"/>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5F6618" id="Group 252" o:spid="_x0000_s1026" style="position:absolute;margin-left:311pt;margin-top:10.95pt;width:34.25pt;height:33.75pt;rotation:180;z-index:251651068"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">
                <v:oval id="Oval 1957718336" o:spid="_x0000_s1027" style="position:absolute;left:7315;width:427990;height:427990;rotation:101466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" fillcolor="#deeaf6 [660]" strokecolor="#1f4d78 [1604]" strokeweight="1pt">
                  <v:stroke joinstyle="miter"/>
                </v:oval>
                <v:shape id="Chord 1957718337"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r>
        <w:rPr>
          <w:noProof/>
          <w:lang w:val="en-AU" w:eastAsia="en-AU"/>
        </w:rPr>
        <mc:AlternateContent>
          <mc:Choice Requires="wps">
            <w:drawing>
              <wp:anchor distT="0" distB="0" distL="114300" distR="114300" simplePos="0" relativeHeight="251704320" behindDoc="0" locked="0" layoutInCell="1" allowOverlap="1" wp14:anchorId="78464706" wp14:editId="2219AEC7">
                <wp:simplePos x="0" y="0"/>
                <wp:positionH relativeFrom="column">
                  <wp:posOffset>4464010</wp:posOffset>
                </wp:positionH>
                <wp:positionV relativeFrom="paragraph">
                  <wp:posOffset>100828</wp:posOffset>
                </wp:positionV>
                <wp:extent cx="237744" cy="2523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58DC8386" w14:textId="6B6C5BC0" w:rsidR="008914FB" w:rsidRDefault="008914F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64706" id="Text Box 154" o:spid="_x0000_s1188" type="#_x0000_t202" style="position:absolute;margin-left:351.5pt;margin-top:7.95pt;width:18.7pt;height:19.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" filled="f" stroked="f" strokeweight=".5pt">
                <v:textbox>
                  <w:txbxContent>
                    <w:p w14:paraId="58DC8386" w14:textId="6B6C5BC0" w:rsidR="008914FB" w:rsidRDefault="008914FB">
                      <m:oMathPara>
                        <m:oMath>
                          <m:r>
                            <w:rPr>
                              <w:rFonts w:ascii="Cambria Math" w:hAnsi="Cambria Math"/>
                            </w:rPr>
                            <m:t>θ</m:t>
                          </m:r>
                        </m:oMath>
                      </m:oMathPara>
                    </w:p>
                  </w:txbxContent>
                </v:textbox>
              </v:shape>
            </w:pict>
          </mc:Fallback>
        </mc:AlternateContent>
      </w:r>
      <w:r>
        <w:rPr>
          <w:noProof/>
          <w:lang w:val="en-AU" w:eastAsia="en-AU"/>
        </w:rPr>
        <mc:AlternateContent>
          <mc:Choice Requires="wpg">
            <w:drawing>
              <wp:anchor distT="0" distB="0" distL="114300" distR="114300" simplePos="0" relativeHeight="251590656" behindDoc="0" locked="0" layoutInCell="1" allowOverlap="1" wp14:anchorId="0F56E0D4" wp14:editId="4E52D924">
                <wp:simplePos x="0" y="0"/>
                <wp:positionH relativeFrom="column">
                  <wp:posOffset>1402418</wp:posOffset>
                </wp:positionH>
                <wp:positionV relativeFrom="paragraph">
                  <wp:posOffset>135239</wp:posOffset>
                </wp:positionV>
                <wp:extent cx="435305" cy="428625"/>
                <wp:effectExtent l="0" t="0" r="22225" b="28575"/>
                <wp:wrapNone/>
                <wp:docPr id="245" name="Group 245"/>
                <wp:cNvGraphicFramePr/>
                <a:graphic xmlns:a="http://schemas.openxmlformats.org/drawingml/2006/main">
                  <a:graphicData uri="http://schemas.microsoft.com/office/word/2010/wordprocessingGroup">
                    <wpg:wgp>
                      <wpg:cNvGrpSpPr/>
                      <wpg:grpSpPr>
                        <a:xfrm>
                          <a:off x="0" y="0"/>
                          <a:ext cx="435305" cy="428625"/>
                          <a:chOff x="0" y="0"/>
                          <a:chExt cx="435305" cy="428625"/>
                        </a:xfrm>
                      </wpg:grpSpPr>
                      <wps:wsp>
                        <wps:cNvPr id="246" name="Oval 246"/>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Chord 247"/>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900B73" id="Group 245" o:spid="_x0000_s1026" style="position:absolute;margin-left:110.45pt;margin-top:10.65pt;width:34.3pt;height:33.75pt;z-index:251654143"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">
                <v:oval id="Oval 246"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" fillcolor="#deeaf6 [660]" strokecolor="#1f4d78 [1604]" strokeweight="1pt">
                  <v:stroke joinstyle="miter"/>
                </v:oval>
                <v:shape id="Chord 247"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r>
        <w:rPr>
          <w:noProof/>
          <w:lang w:val="en-AU" w:eastAsia="en-AU"/>
        </w:rPr>
        <mc:AlternateContent>
          <mc:Choice Requires="wps">
            <w:drawing>
              <wp:anchor distT="0" distB="0" distL="114300" distR="114300" simplePos="0" relativeHeight="251708416" behindDoc="0" locked="0" layoutInCell="1" allowOverlap="1" wp14:anchorId="53E98A34" wp14:editId="5B61138B">
                <wp:simplePos x="0" y="0"/>
                <wp:positionH relativeFrom="column">
                  <wp:posOffset>1946441</wp:posOffset>
                </wp:positionH>
                <wp:positionV relativeFrom="paragraph">
                  <wp:posOffset>100828</wp:posOffset>
                </wp:positionV>
                <wp:extent cx="237744" cy="25237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0DA4D884" w14:textId="77777777" w:rsidR="008914FB" w:rsidRDefault="008914F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98A34" id="Text Box 236" o:spid="_x0000_s1189" type="#_x0000_t202" style="position:absolute;margin-left:153.25pt;margin-top:7.95pt;width:18.7pt;height:19.8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" filled="f" stroked="f" strokeweight=".5pt">
                <v:textbox>
                  <w:txbxContent>
                    <w:p w14:paraId="0DA4D884" w14:textId="77777777" w:rsidR="008914FB" w:rsidRDefault="008914FB">
                      <m:oMathPara>
                        <m:oMath>
                          <m:r>
                            <w:rPr>
                              <w:rFonts w:ascii="Cambria Math" w:hAnsi="Cambria Math"/>
                            </w:rPr>
                            <m:t>θ</m:t>
                          </m:r>
                        </m:oMath>
                      </m:oMathPara>
                    </w:p>
                  </w:txbxContent>
                </v:textbox>
              </v:shape>
            </w:pict>
          </mc:Fallback>
        </mc:AlternateContent>
      </w:r>
    </w:p>
    <w:p w14:paraId="61307CA5" w14:textId="0A90E287" w:rsidR="00903CD8" w:rsidRDefault="00F610E7" w:rsidP="00DD02D0">
      <w:r>
        <w:rPr>
          <w:noProof/>
          <w:lang w:val="en-AU" w:eastAsia="en-AU"/>
        </w:rPr>
        <mc:AlternateContent>
          <mc:Choice Requires="wps">
            <w:drawing>
              <wp:anchor distT="0" distB="0" distL="114300" distR="114300" simplePos="0" relativeHeight="251705344" behindDoc="0" locked="0" layoutInCell="1" allowOverlap="1" wp14:anchorId="0257850C" wp14:editId="363790B1">
                <wp:simplePos x="0" y="0"/>
                <wp:positionH relativeFrom="column">
                  <wp:posOffset>3896302</wp:posOffset>
                </wp:positionH>
                <wp:positionV relativeFrom="paragraph">
                  <wp:posOffset>18179</wp:posOffset>
                </wp:positionV>
                <wp:extent cx="552261" cy="321398"/>
                <wp:effectExtent l="0" t="0" r="19685" b="21590"/>
                <wp:wrapNone/>
                <wp:docPr id="124" name="Straight Connector 124"/>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E1972" id="Straight Connector 124" o:spid="_x0000_s1026" style="position:absolute;flip:x;z-index:252044288;visibility:visible;mso-wrap-style:square;mso-wrap-distance-left:9pt;mso-wrap-distance-top:0;mso-wrap-distance-right:9pt;mso-wrap-distance-bottom:0;mso-position-horizontal:absolute;mso-position-horizontal-relative:text;mso-position-vertical:absolute;mso-position-vertical-relative:text" from="306.8pt,1.45pt" to="350.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" strokecolor="black [3213]" strokeweight="1.5pt">
                <v:stroke joinstyle="miter"/>
              </v:line>
            </w:pict>
          </mc:Fallback>
        </mc:AlternateContent>
      </w:r>
      <w:r>
        <w:rPr>
          <w:noProof/>
          <w:lang w:val="en-AU" w:eastAsia="en-AU"/>
        </w:rPr>
        <mc:AlternateContent>
          <mc:Choice Requires="wps">
            <w:drawing>
              <wp:anchor distT="0" distB="0" distL="114300" distR="114300" simplePos="0" relativeHeight="251709440" behindDoc="0" locked="0" layoutInCell="1" allowOverlap="1" wp14:anchorId="65FDECC0" wp14:editId="0CB69DF0">
                <wp:simplePos x="0" y="0"/>
                <wp:positionH relativeFrom="column">
                  <wp:posOffset>1378733</wp:posOffset>
                </wp:positionH>
                <wp:positionV relativeFrom="paragraph">
                  <wp:posOffset>18179</wp:posOffset>
                </wp:positionV>
                <wp:extent cx="552261" cy="321398"/>
                <wp:effectExtent l="0" t="0" r="19685" b="21590"/>
                <wp:wrapNone/>
                <wp:docPr id="224" name="Straight Connector 224"/>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A1284" id="Straight Connector 224" o:spid="_x0000_s1026" style="position:absolute;flip:x;z-index:252051456;visibility:visible;mso-wrap-style:square;mso-wrap-distance-left:9pt;mso-wrap-distance-top:0;mso-wrap-distance-right:9pt;mso-wrap-distance-bottom:0;mso-position-horizontal:absolute;mso-position-horizontal-relative:text;mso-position-vertical:absolute;mso-position-vertical-relative:text" from="108.55pt,1.45pt" to="152.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" strokecolor="black [3213]" strokeweight="1.5pt">
                <v:stroke joinstyle="miter"/>
              </v:line>
            </w:pict>
          </mc:Fallback>
        </mc:AlternateContent>
      </w:r>
      <w:r>
        <w:rPr>
          <w:noProof/>
          <w:lang w:val="en-AU" w:eastAsia="en-AU"/>
        </w:rPr>
        <mc:AlternateContent>
          <mc:Choice Requires="wps">
            <w:drawing>
              <wp:anchor distT="0" distB="0" distL="114300" distR="114300" simplePos="0" relativeHeight="251710464" behindDoc="0" locked="0" layoutInCell="1" allowOverlap="1" wp14:anchorId="55FC9DEA" wp14:editId="54D5A62D">
                <wp:simplePos x="0" y="0"/>
                <wp:positionH relativeFrom="column">
                  <wp:posOffset>2690957</wp:posOffset>
                </wp:positionH>
                <wp:positionV relativeFrom="paragraph">
                  <wp:posOffset>50230</wp:posOffset>
                </wp:positionV>
                <wp:extent cx="341906" cy="341906"/>
                <wp:effectExtent l="228600" t="228600" r="248920" b="248920"/>
                <wp:wrapNone/>
                <wp:docPr id="122" name="Oval 122"/>
                <wp:cNvGraphicFramePr/>
                <a:graphic xmlns:a="http://schemas.openxmlformats.org/drawingml/2006/main">
                  <a:graphicData uri="http://schemas.microsoft.com/office/word/2010/wordprocessingShape">
                    <wps:wsp>
                      <wps:cNvSpPr/>
                      <wps:spPr>
                        <a:xfrm>
                          <a:off x="0" y="0"/>
                          <a:ext cx="341906" cy="341906"/>
                        </a:xfrm>
                        <a:prstGeom prst="ellipse">
                          <a:avLst/>
                        </a:prstGeom>
                        <a:effectLst>
                          <a:glow rad="228600">
                            <a:schemeClr val="accent4">
                              <a:satMod val="175000"/>
                              <a:alpha val="40000"/>
                            </a:schemeClr>
                          </a:glo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2A907" id="Oval 122" o:spid="_x0000_s1026" style="position:absolute;margin-left:211.9pt;margin-top:3.95pt;width:26.9pt;height:26.9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" fillcolor="#ffc000 [3207]" strokecolor="#7f5f00 [1607]" strokeweight="1pt">
                <v:stroke joinstyle="miter"/>
              </v:oval>
            </w:pict>
          </mc:Fallback>
        </mc:AlternateContent>
      </w:r>
    </w:p>
    <w:p w14:paraId="4FA59FD2" w14:textId="2B872003" w:rsidR="00903CD8" w:rsidRDefault="00F610E7" w:rsidP="00DD02D0">
      <w:r>
        <w:rPr>
          <w:noProof/>
          <w:lang w:val="en-AU" w:eastAsia="en-AU"/>
        </w:rPr>
        <mc:AlternateContent>
          <mc:Choice Requires="wps">
            <w:drawing>
              <wp:anchor distT="0" distB="0" distL="114300" distR="114300" simplePos="0" relativeHeight="251706368" behindDoc="0" locked="0" layoutInCell="1" allowOverlap="1" wp14:anchorId="152AEED7" wp14:editId="2354E9B6">
                <wp:simplePos x="0" y="0"/>
                <wp:positionH relativeFrom="column">
                  <wp:posOffset>4190990</wp:posOffset>
                </wp:positionH>
                <wp:positionV relativeFrom="paragraph">
                  <wp:posOffset>13535</wp:posOffset>
                </wp:positionV>
                <wp:extent cx="815099" cy="7652"/>
                <wp:effectExtent l="0" t="0" r="23495" b="30480"/>
                <wp:wrapNone/>
                <wp:docPr id="153" name="Straight Connector 153"/>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D9487" id="Straight Connector 153" o:spid="_x0000_s1026" style="position:absolute;flip:y;z-index:252044288;visibility:visible;mso-wrap-style:square;mso-wrap-distance-left:9pt;mso-wrap-distance-top:0;mso-wrap-distance-right:9pt;mso-wrap-distance-bottom:0;mso-position-horizontal:absolute;mso-position-horizontal-relative:text;mso-position-vertical:absolute;mso-position-vertical-relative:text" from="330pt,1.05pt" to="39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" strokecolor="black [3213]" strokeweight=".5pt">
                <v:stroke dashstyle="1 1" joinstyle="miter"/>
              </v:line>
            </w:pict>
          </mc:Fallback>
        </mc:AlternateContent>
      </w:r>
      <w:r>
        <w:rPr>
          <w:noProof/>
          <w:lang w:val="en-AU" w:eastAsia="en-AU"/>
        </w:rPr>
        <mc:AlternateContent>
          <mc:Choice Requires="wps">
            <w:drawing>
              <wp:anchor distT="0" distB="0" distL="114300" distR="114300" simplePos="0" relativeHeight="251711488" behindDoc="0" locked="0" layoutInCell="1" allowOverlap="1" wp14:anchorId="37B63010" wp14:editId="0B96AB09">
                <wp:simplePos x="0" y="0"/>
                <wp:positionH relativeFrom="column">
                  <wp:posOffset>1673421</wp:posOffset>
                </wp:positionH>
                <wp:positionV relativeFrom="paragraph">
                  <wp:posOffset>13535</wp:posOffset>
                </wp:positionV>
                <wp:extent cx="815099" cy="7652"/>
                <wp:effectExtent l="0" t="0" r="23495" b="30480"/>
                <wp:wrapNone/>
                <wp:docPr id="235" name="Straight Connector 235"/>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1B799" id="Straight Connector 235" o:spid="_x0000_s1026" style="position:absolute;flip:y;z-index:252053504;visibility:visible;mso-wrap-style:square;mso-wrap-distance-left:9pt;mso-wrap-distance-top:0;mso-wrap-distance-right:9pt;mso-wrap-distance-bottom:0;mso-position-horizontal:absolute;mso-position-horizontal-relative:text;mso-position-vertical:absolute;mso-position-vertical-relative:text" from="131.75pt,1.05pt" to="195.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" strokecolor="black [3213]" strokeweight=".5pt">
                <v:stroke dashstyle="1 1" joinstyle="miter"/>
              </v:line>
            </w:pict>
          </mc:Fallback>
        </mc:AlternateContent>
      </w:r>
    </w:p>
    <w:p w14:paraId="6DCC7BA9" w14:textId="162BAF50" w:rsidR="00903CD8" w:rsidRDefault="00E2581E" w:rsidP="00DD02D0">
      <w:r>
        <w:rPr>
          <w:noProof/>
          <w:lang w:val="en-AU" w:eastAsia="en-AU"/>
        </w:rPr>
        <mc:AlternateContent>
          <mc:Choice Requires="wps">
            <w:drawing>
              <wp:anchor distT="0" distB="0" distL="114300" distR="114300" simplePos="0" relativeHeight="251744256" behindDoc="0" locked="0" layoutInCell="1" allowOverlap="1" wp14:anchorId="10E60AE3" wp14:editId="56D9F48B">
                <wp:simplePos x="0" y="0"/>
                <wp:positionH relativeFrom="margin">
                  <wp:posOffset>2508250</wp:posOffset>
                </wp:positionH>
                <wp:positionV relativeFrom="paragraph">
                  <wp:posOffset>52070</wp:posOffset>
                </wp:positionV>
                <wp:extent cx="695325"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95325" cy="231775"/>
                        </a:xfrm>
                        <a:prstGeom prst="rect">
                          <a:avLst/>
                        </a:prstGeom>
                        <a:noFill/>
                        <a:ln w="6350">
                          <a:noFill/>
                        </a:ln>
                      </wps:spPr>
                      <wps:txbx>
                        <w:txbxContent>
                          <w:p w14:paraId="4713F10A" w14:textId="07400FC3" w:rsidR="008914FB" w:rsidRPr="00284C62" w:rsidRDefault="008914FB" w:rsidP="00284C62">
                            <w:pPr>
                              <w:jc w:val="center"/>
                              <w:rPr>
                                <w:sz w:val="18"/>
                              </w:rPr>
                            </w:pPr>
                            <w:r>
                              <w:rPr>
                                <w:sz w:val="18"/>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0AE3" id="Text Box 70" o:spid="_x0000_s1190" type="#_x0000_t202" style="position:absolute;margin-left:197.5pt;margin-top:4.1pt;width:54.75pt;height:18.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" filled="f" stroked="f" strokeweight=".5pt">
                <v:textbox>
                  <w:txbxContent>
                    <w:p w14:paraId="4713F10A" w14:textId="07400FC3" w:rsidR="008914FB" w:rsidRPr="00284C62" w:rsidRDefault="008914FB" w:rsidP="00284C62">
                      <w:pPr>
                        <w:jc w:val="center"/>
                        <w:rPr>
                          <w:sz w:val="18"/>
                        </w:rPr>
                      </w:pPr>
                      <w:r>
                        <w:rPr>
                          <w:sz w:val="18"/>
                        </w:rPr>
                        <w:t>Sun</w:t>
                      </w:r>
                    </w:p>
                  </w:txbxContent>
                </v:textbox>
                <w10:wrap anchorx="margin"/>
              </v:shape>
            </w:pict>
          </mc:Fallback>
        </mc:AlternateContent>
      </w:r>
    </w:p>
    <w:p w14:paraId="173845F4" w14:textId="14637C49" w:rsidR="00903CD8" w:rsidRDefault="00903CD8" w:rsidP="00DD02D0"/>
    <w:p w14:paraId="11AB92F7" w14:textId="02A8860F" w:rsidR="00903CD8" w:rsidRDefault="00903CD8" w:rsidP="00DD02D0"/>
    <w:p w14:paraId="08BC8EB6" w14:textId="73F2EEE5" w:rsidR="00903CD8" w:rsidRDefault="00903CD8" w:rsidP="00DD02D0"/>
    <w:p w14:paraId="166AAD10" w14:textId="645031ED" w:rsidR="00903CD8" w:rsidRDefault="00F610E7" w:rsidP="00DD02D0">
      <w:r>
        <w:rPr>
          <w:noProof/>
          <w:lang w:val="en-AU" w:eastAsia="en-AU"/>
        </w:rPr>
        <mc:AlternateContent>
          <mc:Choice Requires="wps">
            <w:drawing>
              <wp:anchor distT="0" distB="0" distL="114300" distR="114300" simplePos="0" relativeHeight="251712512" behindDoc="0" locked="0" layoutInCell="1" allowOverlap="1" wp14:anchorId="60C8B242" wp14:editId="2E2C296D">
                <wp:simplePos x="0" y="0"/>
                <wp:positionH relativeFrom="column">
                  <wp:posOffset>2879246</wp:posOffset>
                </wp:positionH>
                <wp:positionV relativeFrom="paragraph">
                  <wp:posOffset>101641</wp:posOffset>
                </wp:positionV>
                <wp:extent cx="719935" cy="409618"/>
                <wp:effectExtent l="0" t="0" r="23495" b="28575"/>
                <wp:wrapNone/>
                <wp:docPr id="219" name="Straight Connector 219"/>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031F2" id="Straight Connector 219" o:spid="_x0000_s1026" style="position:absolute;flip:y;z-index:252054528;visibility:visible;mso-wrap-style:square;mso-wrap-distance-left:9pt;mso-wrap-distance-top:0;mso-wrap-distance-right:9pt;mso-wrap-distance-bottom:0;mso-position-horizontal:absolute;mso-position-horizontal-relative:text;mso-position-vertical:absolute;mso-position-vertical-relative:text" from="226.7pt,8pt" to="283.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" strokecolor="black [3213]" strokeweight=".5pt">
                <v:stroke dashstyle="1 1" joinstyle="miter"/>
              </v:line>
            </w:pict>
          </mc:Fallback>
        </mc:AlternateContent>
      </w:r>
    </w:p>
    <w:p w14:paraId="1B6AC458" w14:textId="0FCEA33F" w:rsidR="00903CD8" w:rsidRDefault="00F610E7" w:rsidP="00DD02D0">
      <w:r>
        <w:rPr>
          <w:noProof/>
          <w:lang w:val="en-AU" w:eastAsia="en-AU"/>
        </w:rPr>
        <mc:AlternateContent>
          <mc:Choice Requires="wpg">
            <w:drawing>
              <wp:anchor distT="0" distB="0" distL="114300" distR="114300" simplePos="0" relativeHeight="251589632" behindDoc="0" locked="0" layoutInCell="1" allowOverlap="1" wp14:anchorId="021AE504" wp14:editId="6F3DF411">
                <wp:simplePos x="0" y="0"/>
                <wp:positionH relativeFrom="column">
                  <wp:posOffset>2675478</wp:posOffset>
                </wp:positionH>
                <wp:positionV relativeFrom="paragraph">
                  <wp:posOffset>127635</wp:posOffset>
                </wp:positionV>
                <wp:extent cx="435305" cy="428625"/>
                <wp:effectExtent l="19050" t="0" r="22225" b="28575"/>
                <wp:wrapNone/>
                <wp:docPr id="248" name="Group 248"/>
                <wp:cNvGraphicFramePr/>
                <a:graphic xmlns:a="http://schemas.openxmlformats.org/drawingml/2006/main">
                  <a:graphicData uri="http://schemas.microsoft.com/office/word/2010/wordprocessingGroup">
                    <wpg:wgp>
                      <wpg:cNvGrpSpPr/>
                      <wpg:grpSpPr>
                        <a:xfrm>
                          <a:off x="0" y="0"/>
                          <a:ext cx="435305" cy="428625"/>
                          <a:chOff x="0" y="0"/>
                          <a:chExt cx="435305" cy="428625"/>
                        </a:xfrm>
                      </wpg:grpSpPr>
                      <wps:wsp>
                        <wps:cNvPr id="249" name="Oval 249"/>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hord 251"/>
                        <wps:cNvSpPr/>
                        <wps:spPr>
                          <a:xfrm>
                            <a:off x="0" y="0"/>
                            <a:ext cx="428625" cy="428625"/>
                          </a:xfrm>
                          <a:prstGeom prst="chord">
                            <a:avLst>
                              <a:gd name="adj1" fmla="val 21475155"/>
                              <a:gd name="adj2" fmla="val 1073972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132383" id="Group 248" o:spid="_x0000_s1026" style="position:absolute;margin-left:210.65pt;margin-top:10.05pt;width:34.3pt;height:33.75pt;z-index:251653118"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">
                <v:oval id="Oval 249"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" fillcolor="#deeaf6 [660]" strokecolor="#1f4d78 [1604]" strokeweight="1pt">
                  <v:stroke joinstyle="miter"/>
                </v:oval>
                <v:shape id="Chord 251"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" path="m428484,206531v2797,76995,-35950,149567,-101486,190078c261462,437120,179224,439335,111602,402410,43980,365485,1383,295104,32,218070l428484,206531xe" fillcolor="#5b9bd5 [3204]" strokecolor="#1f4d78 [1604]" strokeweight="1pt">
                  <v:stroke joinstyle="miter"/>
                  <v:path arrowok="t" o:connecttype="custom" o:connectlocs="428484,206531;326998,396609;111602,402410;32,218070;428484,206531" o:connectangles="0,0,0,0,0"/>
                </v:shape>
              </v:group>
            </w:pict>
          </mc:Fallback>
        </mc:AlternateContent>
      </w:r>
      <w:r>
        <w:rPr>
          <w:noProof/>
          <w:lang w:val="en-AU" w:eastAsia="en-AU"/>
        </w:rPr>
        <mc:AlternateContent>
          <mc:Choice Requires="wps">
            <w:drawing>
              <wp:anchor distT="0" distB="0" distL="114300" distR="114300" simplePos="0" relativeHeight="251713536" behindDoc="0" locked="0" layoutInCell="1" allowOverlap="1" wp14:anchorId="0C97C364" wp14:editId="36C9163B">
                <wp:simplePos x="0" y="0"/>
                <wp:positionH relativeFrom="column">
                  <wp:posOffset>3169600</wp:posOffset>
                </wp:positionH>
                <wp:positionV relativeFrom="paragraph">
                  <wp:posOffset>109998</wp:posOffset>
                </wp:positionV>
                <wp:extent cx="237744" cy="25237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528DF9C7" w14:textId="77777777" w:rsidR="008914FB" w:rsidRDefault="008914F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7C364" id="Text Box 221" o:spid="_x0000_s1191" type="#_x0000_t202" style="position:absolute;margin-left:249.55pt;margin-top:8.65pt;width:18.7pt;height:19.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" filled="f" stroked="f" strokeweight=".5pt">
                <v:textbox>
                  <w:txbxContent>
                    <w:p w14:paraId="528DF9C7" w14:textId="77777777" w:rsidR="008914FB" w:rsidRDefault="008914FB">
                      <m:oMathPara>
                        <m:oMath>
                          <m:r>
                            <w:rPr>
                              <w:rFonts w:ascii="Cambria Math" w:hAnsi="Cambria Math"/>
                            </w:rPr>
                            <m:t>θ</m:t>
                          </m:r>
                        </m:oMath>
                      </m:oMathPara>
                    </w:p>
                  </w:txbxContent>
                </v:textbox>
              </v:shape>
            </w:pict>
          </mc:Fallback>
        </mc:AlternateContent>
      </w:r>
    </w:p>
    <w:p w14:paraId="0E1C4DC7" w14:textId="0944E42A" w:rsidR="00903CD8" w:rsidRDefault="00F610E7" w:rsidP="00DD02D0">
      <w:r>
        <w:rPr>
          <w:noProof/>
          <w:lang w:val="en-AU" w:eastAsia="en-AU"/>
        </w:rPr>
        <mc:AlternateContent>
          <mc:Choice Requires="wps">
            <w:drawing>
              <wp:anchor distT="0" distB="0" distL="114300" distR="114300" simplePos="0" relativeHeight="251714560" behindDoc="0" locked="0" layoutInCell="1" allowOverlap="1" wp14:anchorId="10DE875B" wp14:editId="5B669831">
                <wp:simplePos x="0" y="0"/>
                <wp:positionH relativeFrom="column">
                  <wp:posOffset>2601892</wp:posOffset>
                </wp:positionH>
                <wp:positionV relativeFrom="paragraph">
                  <wp:posOffset>27349</wp:posOffset>
                </wp:positionV>
                <wp:extent cx="552261" cy="321398"/>
                <wp:effectExtent l="0" t="0" r="19685" b="21590"/>
                <wp:wrapNone/>
                <wp:docPr id="218" name="Straight Connector 218"/>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E0B25" id="Straight Connector 218" o:spid="_x0000_s1026" style="position:absolute;flip:x;z-index:252055552;visibility:visible;mso-wrap-style:square;mso-wrap-distance-left:9pt;mso-wrap-distance-top:0;mso-wrap-distance-right:9pt;mso-wrap-distance-bottom:0;mso-position-horizontal:absolute;mso-position-horizontal-relative:text;mso-position-vertical:absolute;mso-position-vertical-relative:text" from="204.85pt,2.15pt" to="248.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" strokecolor="black [3213]" strokeweight="1.5pt">
                <v:stroke joinstyle="miter"/>
              </v:line>
            </w:pict>
          </mc:Fallback>
        </mc:AlternateContent>
      </w:r>
    </w:p>
    <w:p w14:paraId="384C425B" w14:textId="064BF4C7" w:rsidR="00903CD8" w:rsidRDefault="00284C62" w:rsidP="00DD02D0">
      <w:r>
        <w:rPr>
          <w:noProof/>
          <w:lang w:val="en-AU" w:eastAsia="en-AU"/>
        </w:rPr>
        <mc:AlternateContent>
          <mc:Choice Requires="wps">
            <w:drawing>
              <wp:anchor distT="0" distB="0" distL="114300" distR="114300" simplePos="0" relativeHeight="251726848" behindDoc="0" locked="0" layoutInCell="1" allowOverlap="1" wp14:anchorId="426F8618" wp14:editId="09E989F0">
                <wp:simplePos x="0" y="0"/>
                <wp:positionH relativeFrom="margin">
                  <wp:align>left</wp:align>
                </wp:positionH>
                <wp:positionV relativeFrom="paragraph">
                  <wp:posOffset>3810</wp:posOffset>
                </wp:positionV>
                <wp:extent cx="1790700" cy="231775"/>
                <wp:effectExtent l="0" t="0" r="19050" b="15875"/>
                <wp:wrapNone/>
                <wp:docPr id="320" name="Text Box 320"/>
                <wp:cNvGraphicFramePr/>
                <a:graphic xmlns:a="http://schemas.openxmlformats.org/drawingml/2006/main">
                  <a:graphicData uri="http://schemas.microsoft.com/office/word/2010/wordprocessingShape">
                    <wps:wsp>
                      <wps:cNvSpPr txBox="1"/>
                      <wps:spPr>
                        <a:xfrm>
                          <a:off x="0" y="0"/>
                          <a:ext cx="1790700" cy="231775"/>
                        </a:xfrm>
                        <a:prstGeom prst="rect">
                          <a:avLst/>
                        </a:prstGeom>
                        <a:solidFill>
                          <a:schemeClr val="lt1"/>
                        </a:solidFill>
                        <a:ln w="6350">
                          <a:solidFill>
                            <a:prstClr val="black"/>
                          </a:solidFill>
                        </a:ln>
                      </wps:spPr>
                      <wps:txbx>
                        <w:txbxContent>
                          <w:p w14:paraId="6120C820" w14:textId="3905260C" w:rsidR="008914FB" w:rsidRPr="00284C62" w:rsidRDefault="008914FB" w:rsidP="00284C62">
                            <w:pPr>
                              <w:jc w:val="center"/>
                              <w:rPr>
                                <w:sz w:val="18"/>
                              </w:rPr>
                            </w:pPr>
                            <w:r>
                              <w:rPr>
                                <w:sz w:val="18"/>
                              </w:rPr>
                              <w:t>Figure 1 – Satellite of Venus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8618" id="Text Box 320" o:spid="_x0000_s1192" type="#_x0000_t202" style="position:absolute;margin-left:0;margin-top:.3pt;width:141pt;height:18.2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" fillcolor="white [3201]" strokeweight=".5pt">
                <v:textbox>
                  <w:txbxContent>
                    <w:p w14:paraId="6120C820" w14:textId="3905260C" w:rsidR="008914FB" w:rsidRPr="00284C62" w:rsidRDefault="008914FB" w:rsidP="00284C62">
                      <w:pPr>
                        <w:jc w:val="center"/>
                        <w:rPr>
                          <w:sz w:val="18"/>
                        </w:rPr>
                      </w:pPr>
                      <w:r>
                        <w:rPr>
                          <w:sz w:val="18"/>
                        </w:rPr>
                        <w:t>Figure 1 – Satellite of Venus</w:t>
                      </w:r>
                    </w:p>
                  </w:txbxContent>
                </v:textbox>
                <w10:wrap anchorx="margin"/>
              </v:shape>
            </w:pict>
          </mc:Fallback>
        </mc:AlternateContent>
      </w:r>
      <w:r w:rsidR="00F610E7">
        <w:rPr>
          <w:noProof/>
          <w:lang w:val="en-AU" w:eastAsia="en-AU"/>
        </w:rPr>
        <mc:AlternateContent>
          <mc:Choice Requires="wps">
            <w:drawing>
              <wp:anchor distT="0" distB="0" distL="114300" distR="114300" simplePos="0" relativeHeight="251715584" behindDoc="0" locked="0" layoutInCell="1" allowOverlap="1" wp14:anchorId="4F9398DB" wp14:editId="5F5D7282">
                <wp:simplePos x="0" y="0"/>
                <wp:positionH relativeFrom="column">
                  <wp:posOffset>2896580</wp:posOffset>
                </wp:positionH>
                <wp:positionV relativeFrom="paragraph">
                  <wp:posOffset>22705</wp:posOffset>
                </wp:positionV>
                <wp:extent cx="815099" cy="7652"/>
                <wp:effectExtent l="0" t="0" r="23495" b="30480"/>
                <wp:wrapNone/>
                <wp:docPr id="220" name="Straight Connector 220"/>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CAB3E" id="Straight Connector 220" o:spid="_x0000_s1026" style="position:absolute;flip:y;z-index:252055552;visibility:visible;mso-wrap-style:square;mso-wrap-distance-left:9pt;mso-wrap-distance-top:0;mso-wrap-distance-right:9pt;mso-wrap-distance-bottom:0;mso-position-horizontal:absolute;mso-position-horizontal-relative:text;mso-position-vertical:absolute;mso-position-vertical-relative:text" from="228.1pt,1.8pt" to="292.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" strokecolor="black [3213]" strokeweight=".5pt">
                <v:stroke dashstyle="1 1" joinstyle="miter"/>
              </v:line>
            </w:pict>
          </mc:Fallback>
        </mc:AlternateContent>
      </w:r>
    </w:p>
    <w:p w14:paraId="12CE18E8" w14:textId="777496AC" w:rsidR="00903CD8" w:rsidRDefault="00903CD8" w:rsidP="00DD02D0"/>
    <w:p w14:paraId="625E7448" w14:textId="2BD69252" w:rsidR="00F610E7" w:rsidRDefault="00F610E7" w:rsidP="00DD02D0"/>
    <w:p w14:paraId="3C755C41" w14:textId="77777777" w:rsidR="00AC24BE" w:rsidRDefault="00AC24BE">
      <w:r>
        <w:br w:type="page"/>
      </w:r>
    </w:p>
    <w:p w14:paraId="1E2D140D" w14:textId="7D68E710" w:rsidR="003A20B0" w:rsidRDefault="00297E92" w:rsidP="003A20B0">
      <w:r>
        <w:lastRenderedPageBreak/>
        <w:t xml:space="preserve">Most planets are not perfectly spherical. The Earth bulges at the Equator due to its rotation about its axis. The </w:t>
      </w:r>
      <w:r w:rsidR="003A20B0">
        <w:t>bulge of</w:t>
      </w:r>
      <w:r>
        <w:t xml:space="preserve"> mass causes disturbances to the orbit of its satellites, causing orbital planes</w:t>
      </w:r>
      <w:r w:rsidR="003A20B0">
        <w:t xml:space="preserve"> to rotate around the Earth’s rotational axis</w:t>
      </w:r>
      <w:r>
        <w:t>. The rotation of an orbital</w:t>
      </w:r>
      <w:r w:rsidR="003A20B0">
        <w:t xml:space="preserve"> plane is called a ‘precession’ of the orbit. A special type of orbit precession is </w:t>
      </w:r>
      <w:r w:rsidR="00553014">
        <w:t>shown in Figure 2.</w:t>
      </w:r>
    </w:p>
    <w:p w14:paraId="4266F5BD" w14:textId="00073D21" w:rsidR="003A20B0" w:rsidRDefault="003A20B0" w:rsidP="003A20B0">
      <w:r>
        <w:rPr>
          <w:noProof/>
          <w:lang w:val="en-AU" w:eastAsia="en-AU"/>
        </w:rPr>
        <mc:AlternateContent>
          <mc:Choice Requires="wpg">
            <w:drawing>
              <wp:anchor distT="0" distB="0" distL="114300" distR="114300" simplePos="0" relativeHeight="251719680" behindDoc="0" locked="0" layoutInCell="1" allowOverlap="1" wp14:anchorId="00FCFCB3" wp14:editId="1EFED985">
                <wp:simplePos x="0" y="0"/>
                <wp:positionH relativeFrom="column">
                  <wp:posOffset>7064598</wp:posOffset>
                </wp:positionH>
                <wp:positionV relativeFrom="paragraph">
                  <wp:posOffset>244863</wp:posOffset>
                </wp:positionV>
                <wp:extent cx="434975" cy="428625"/>
                <wp:effectExtent l="0" t="0" r="22225" b="28575"/>
                <wp:wrapNone/>
                <wp:docPr id="1957718347" name="Group 1957718347"/>
                <wp:cNvGraphicFramePr/>
                <a:graphic xmlns:a="http://schemas.openxmlformats.org/drawingml/2006/main">
                  <a:graphicData uri="http://schemas.microsoft.com/office/word/2010/wordprocessingGroup">
                    <wpg:wgp>
                      <wpg:cNvGrpSpPr/>
                      <wpg:grpSpPr>
                        <a:xfrm>
                          <a:off x="0" y="0"/>
                          <a:ext cx="434975" cy="428625"/>
                          <a:chOff x="0" y="0"/>
                          <a:chExt cx="435305" cy="428625"/>
                        </a:xfrm>
                      </wpg:grpSpPr>
                      <wps:wsp>
                        <wps:cNvPr id="1957718348" name="Oval 1957718348"/>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49" name="Chord 1957718349"/>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021239" id="Group 1957718347" o:spid="_x0000_s1026" style="position:absolute;margin-left:556.25pt;margin-top:19.3pt;width:34.25pt;height:33.75pt;z-index:252097536"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">
                <v:oval id="Oval 1957718348"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" fillcolor="#deeaf6 [660]" strokecolor="#1f4d78 [1604]" strokeweight="1pt">
                  <v:stroke joinstyle="miter"/>
                </v:oval>
                <v:shape id="Chord 1957718349"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p>
    <w:p w14:paraId="02EE2449" w14:textId="683F689F" w:rsidR="003A20B0" w:rsidRDefault="001B0EFC" w:rsidP="003A20B0">
      <w:r>
        <w:rPr>
          <w:noProof/>
          <w:lang w:val="en-AU" w:eastAsia="en-AU"/>
        </w:rPr>
        <mc:AlternateContent>
          <mc:Choice Requires="wpg">
            <w:drawing>
              <wp:anchor distT="0" distB="0" distL="114300" distR="114300" simplePos="0" relativeHeight="251722752" behindDoc="0" locked="0" layoutInCell="1" allowOverlap="1" wp14:anchorId="73256002" wp14:editId="0954D563">
                <wp:simplePos x="0" y="0"/>
                <wp:positionH relativeFrom="column">
                  <wp:posOffset>580877</wp:posOffset>
                </wp:positionH>
                <wp:positionV relativeFrom="paragraph">
                  <wp:posOffset>5405</wp:posOffset>
                </wp:positionV>
                <wp:extent cx="3075940" cy="3094990"/>
                <wp:effectExtent l="19050" t="0" r="10160" b="10160"/>
                <wp:wrapNone/>
                <wp:docPr id="324" name="Group 324"/>
                <wp:cNvGraphicFramePr/>
                <a:graphic xmlns:a="http://schemas.openxmlformats.org/drawingml/2006/main">
                  <a:graphicData uri="http://schemas.microsoft.com/office/word/2010/wordprocessingGroup">
                    <wpg:wgp>
                      <wpg:cNvGrpSpPr/>
                      <wpg:grpSpPr>
                        <a:xfrm>
                          <a:off x="0" y="0"/>
                          <a:ext cx="3075940" cy="3094990"/>
                          <a:chOff x="0" y="0"/>
                          <a:chExt cx="3076576" cy="3095625"/>
                        </a:xfrm>
                      </wpg:grpSpPr>
                      <wps:wsp>
                        <wps:cNvPr id="257" name="Oval 257"/>
                        <wps:cNvSpPr/>
                        <wps:spPr>
                          <a:xfrm>
                            <a:off x="220028" y="260350"/>
                            <a:ext cx="2560321" cy="2560320"/>
                          </a:xfrm>
                          <a:prstGeom prst="ellipse">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7718374" name="Group 1957718374"/>
                        <wpg:cNvGrpSpPr/>
                        <wpg:grpSpPr>
                          <a:xfrm>
                            <a:off x="1096328" y="0"/>
                            <a:ext cx="737870" cy="428625"/>
                            <a:chOff x="0" y="0"/>
                            <a:chExt cx="737870" cy="428625"/>
                          </a:xfrm>
                        </wpg:grpSpPr>
                        <wpg:grpSp>
                          <wpg:cNvPr id="1957718351" name="Group 1957718351"/>
                          <wpg:cNvGrpSpPr/>
                          <wpg:grpSpPr>
                            <a:xfrm>
                              <a:off x="147638" y="0"/>
                              <a:ext cx="434975" cy="428625"/>
                              <a:chOff x="0" y="0"/>
                              <a:chExt cx="435305" cy="428625"/>
                            </a:xfrm>
                          </wpg:grpSpPr>
                          <wps:wsp>
                            <wps:cNvPr id="1957718352" name="Oval 1957718352"/>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53" name="Chord 1957718353"/>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63" name="Straight Connector 1957718363"/>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7718375" name="Group 1957718375"/>
                        <wpg:cNvGrpSpPr/>
                        <wpg:grpSpPr>
                          <a:xfrm rot="18455904">
                            <a:off x="61278" y="520700"/>
                            <a:ext cx="737870" cy="428625"/>
                            <a:chOff x="0" y="0"/>
                            <a:chExt cx="737870" cy="428625"/>
                          </a:xfrm>
                        </wpg:grpSpPr>
                        <wpg:grpSp>
                          <wpg:cNvPr id="1957718376" name="Group 1957718376"/>
                          <wpg:cNvGrpSpPr/>
                          <wpg:grpSpPr>
                            <a:xfrm>
                              <a:off x="147638" y="0"/>
                              <a:ext cx="434975" cy="428625"/>
                              <a:chOff x="0" y="0"/>
                              <a:chExt cx="435305" cy="428625"/>
                            </a:xfrm>
                          </wpg:grpSpPr>
                          <wps:wsp>
                            <wps:cNvPr id="1957718377" name="Oval 1957718377"/>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78" name="Chord 1957718378"/>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79" name="Straight Connector 1957718379"/>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0" name="Oval 270"/>
                        <wps:cNvSpPr/>
                        <wps:spPr>
                          <a:xfrm>
                            <a:off x="1286828" y="1377950"/>
                            <a:ext cx="341906" cy="341906"/>
                          </a:xfrm>
                          <a:prstGeom prst="ellipse">
                            <a:avLst/>
                          </a:prstGeom>
                          <a:effectLst>
                            <a:glow rad="228600">
                              <a:schemeClr val="accent4">
                                <a:satMod val="175000"/>
                                <a:alpha val="40000"/>
                              </a:schemeClr>
                            </a:glo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7718399" name="Group 1957718399"/>
                        <wpg:cNvGrpSpPr/>
                        <wpg:grpSpPr>
                          <a:xfrm rot="5400000">
                            <a:off x="2493328" y="1320800"/>
                            <a:ext cx="737870" cy="428627"/>
                            <a:chOff x="0" y="0"/>
                            <a:chExt cx="737870" cy="428627"/>
                          </a:xfrm>
                        </wpg:grpSpPr>
                        <wpg:grpSp>
                          <wpg:cNvPr id="289" name="Group 289"/>
                          <wpg:cNvGrpSpPr/>
                          <wpg:grpSpPr>
                            <a:xfrm>
                              <a:off x="147638" y="0"/>
                              <a:ext cx="434975" cy="428627"/>
                              <a:chOff x="0" y="0"/>
                              <a:chExt cx="435305" cy="428627"/>
                            </a:xfrm>
                          </wpg:grpSpPr>
                          <wps:wsp>
                            <wps:cNvPr id="292" name="Oval 292"/>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Chord 293"/>
                            <wps:cNvSpPr/>
                            <wps:spPr>
                              <a:xfrm>
                                <a:off x="0" y="2"/>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 name="Straight Connector 294"/>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7718385" name="Group 1957718385"/>
                        <wpg:cNvGrpSpPr/>
                        <wpg:grpSpPr>
                          <a:xfrm rot="15190707">
                            <a:off x="-154622" y="1695450"/>
                            <a:ext cx="737870" cy="428625"/>
                            <a:chOff x="0" y="0"/>
                            <a:chExt cx="737870" cy="428625"/>
                          </a:xfrm>
                        </wpg:grpSpPr>
                        <wpg:grpSp>
                          <wpg:cNvPr id="1957718386" name="Group 1957718386"/>
                          <wpg:cNvGrpSpPr/>
                          <wpg:grpSpPr>
                            <a:xfrm>
                              <a:off x="147638" y="0"/>
                              <a:ext cx="434975" cy="428625"/>
                              <a:chOff x="0" y="0"/>
                              <a:chExt cx="435305" cy="428625"/>
                            </a:xfrm>
                          </wpg:grpSpPr>
                          <wps:wsp>
                            <wps:cNvPr id="1957718387" name="Oval 1957718387"/>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88" name="Chord 1957718388"/>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93" name="Straight Connector 1957718393"/>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7718394" name="Group 1957718394"/>
                        <wpg:cNvGrpSpPr/>
                        <wpg:grpSpPr>
                          <a:xfrm rot="10800000">
                            <a:off x="1089978" y="2667000"/>
                            <a:ext cx="737870" cy="428625"/>
                            <a:chOff x="0" y="0"/>
                            <a:chExt cx="737870" cy="428625"/>
                          </a:xfrm>
                        </wpg:grpSpPr>
                        <wpg:grpSp>
                          <wpg:cNvPr id="1957718395" name="Group 1957718395"/>
                          <wpg:cNvGrpSpPr/>
                          <wpg:grpSpPr>
                            <a:xfrm>
                              <a:off x="147638" y="0"/>
                              <a:ext cx="434975" cy="428625"/>
                              <a:chOff x="0" y="0"/>
                              <a:chExt cx="435305" cy="428625"/>
                            </a:xfrm>
                          </wpg:grpSpPr>
                          <wps:wsp>
                            <wps:cNvPr id="1957718396" name="Oval 1957718396"/>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97" name="Chord 1957718397"/>
                            <wps:cNvSpPr/>
                            <wps:spPr>
                              <a:xfrm rot="230080">
                                <a:off x="0" y="0"/>
                                <a:ext cx="428625" cy="428625"/>
                              </a:xfrm>
                              <a:prstGeom prst="chord">
                                <a:avLst>
                                  <a:gd name="adj1" fmla="val 10487930"/>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98" name="Straight Connector 1957718398"/>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1" name="Arc 301"/>
                        <wps:cNvSpPr/>
                        <wps:spPr>
                          <a:xfrm rot="15630206">
                            <a:off x="674247" y="543214"/>
                            <a:ext cx="1776095" cy="1776095"/>
                          </a:xfrm>
                          <a:prstGeom prst="arc">
                            <a:avLst>
                              <a:gd name="adj1" fmla="val 17830981"/>
                              <a:gd name="adj2" fmla="val 2155836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920794" y="817988"/>
                            <a:ext cx="909834" cy="261257"/>
                          </a:xfrm>
                          <a:prstGeom prst="rect">
                            <a:avLst/>
                          </a:prstGeom>
                          <a:noFill/>
                          <a:ln w="6350">
                            <a:noFill/>
                          </a:ln>
                        </wps:spPr>
                        <wps:txbx>
                          <w:txbxContent>
                            <w:p w14:paraId="216B4D14" w14:textId="337134E5" w:rsidR="008914FB" w:rsidRPr="002B34F7" w:rsidRDefault="008914FB">
                              <w:r>
                                <w:t>Planet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Arc 319"/>
                        <wps:cNvSpPr/>
                        <wps:spPr>
                          <a:xfrm rot="1163850">
                            <a:off x="258128" y="412750"/>
                            <a:ext cx="478462" cy="478103"/>
                          </a:xfrm>
                          <a:prstGeom prst="arc">
                            <a:avLst>
                              <a:gd name="adj1" fmla="val 17830981"/>
                              <a:gd name="adj2" fmla="val 21558360"/>
                            </a:avLst>
                          </a:prstGeom>
                          <a:ln w="190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56002" id="Group 324" o:spid="_x0000_s1193" style="position:absolute;margin-left:45.75pt;margin-top:.45pt;width:242.2pt;height:243.7pt;z-index:251722752;mso-width-relative:margin;mso-height-relative:margin" coordsize="30765,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">
                <v:oval id="Oval 257" o:spid="_x0000_s1194" style="position:absolute;left:2200;top:2603;width:25603;height:2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" filled="f" strokecolor="#1f4d78 [1604]" strokeweight="1pt">
                  <v:stroke dashstyle="longDash" joinstyle="miter"/>
                </v:oval>
                <v:group id="Group 1957718374" o:spid="_x0000_s1195" style="position:absolute;left:10963;width:7378;height:4286"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">
                  <v:group id="Group 1957718351" o:spid="_x0000_s1196"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">
                    <v:oval id="Oval 1957718352" o:spid="_x0000_s119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" fillcolor="#deeaf6 [660]" strokecolor="#1f4d78 [1604]" strokeweight="1pt">
                      <v:stroke joinstyle="miter"/>
                    </v:oval>
                    <v:shape id="Chord 1957718353" o:spid="_x0000_s119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1957718363" o:spid="_x0000_s1199"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" strokecolor="black [3213]" strokeweight="1.5pt">
                    <v:stroke joinstyle="miter"/>
                  </v:line>
                </v:group>
                <v:group id="Group 1957718375" o:spid="_x0000_s1200" style="position:absolute;left:612;top:5207;width:7379;height:4286;rotation:-3434191fd"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">
                  <v:group id="Group 1957718376" o:spid="_x0000_s1201"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">
                    <v:oval id="Oval 1957718377" o:spid="_x0000_s1202"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" fillcolor="#deeaf6 [660]" strokecolor="#1f4d78 [1604]" strokeweight="1pt">
                      <v:stroke joinstyle="miter"/>
                    </v:oval>
                    <v:shape id="Chord 1957718378" o:spid="_x0000_s1203"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1957718379" o:spid="_x0000_s1204"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" strokecolor="black [3213]" strokeweight="1.5pt">
                    <v:stroke joinstyle="miter"/>
                  </v:line>
                </v:group>
                <v:oval id="Oval 270" o:spid="_x0000_s1205" style="position:absolute;left:12868;top:13779;width:3419;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" fillcolor="#ffc000 [3207]" strokecolor="#7f5f00 [1607]" strokeweight="1pt">
                  <v:stroke joinstyle="miter"/>
                </v:oval>
                <v:group id="Group 1957718399" o:spid="_x0000_s1206" style="position:absolute;left:24932;top:13208;width:7379;height:4286;rotation:90"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">
                  <v:group id="Group 289" o:spid="_x0000_s1207" style="position:absolute;left:1476;width:4350;height:4286" coordsize="435305,42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oval id="Oval 292" o:spid="_x0000_s1208"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" fillcolor="#deeaf6 [660]" strokecolor="#1f4d78 [1604]" strokeweight="1pt">
                      <v:stroke joinstyle="miter"/>
                    </v:oval>
                    <v:shape id="Chord 293" o:spid="_x0000_s1209" style="position:absolute;top:2;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294" o:spid="_x0000_s1210"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" strokecolor="black [3213]" strokeweight="1.5pt">
                    <v:stroke joinstyle="miter"/>
                  </v:line>
                </v:group>
                <v:group id="Group 1957718385" o:spid="_x0000_s1211" style="position:absolute;left:-1546;top:16954;width:7378;height:4286;rotation:-7000657fd"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">
                  <v:group id="Group 1957718386" o:spid="_x0000_s1212"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">
                    <v:oval id="Oval 1957718387" o:spid="_x0000_s1213"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" fillcolor="#deeaf6 [660]" strokecolor="#1f4d78 [1604]" strokeweight="1pt">
                      <v:stroke joinstyle="miter"/>
                    </v:oval>
                    <v:shape id="Chord 1957718388" o:spid="_x0000_s1214"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1957718393" o:spid="_x0000_s1215"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" strokecolor="black [3213]" strokeweight="1.5pt">
                    <v:stroke joinstyle="miter"/>
                  </v:line>
                </v:group>
                <v:group id="Group 1957718394" o:spid="_x0000_s1216" style="position:absolute;left:10899;top:26670;width:7379;height:4286;rotation:180"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">
                  <v:group id="Group 1957718395" o:spid="_x0000_s1217"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">
                    <v:oval id="Oval 1957718396" o:spid="_x0000_s1218"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" fillcolor="#deeaf6 [660]" strokecolor="#1f4d78 [1604]" strokeweight="1pt">
                      <v:stroke joinstyle="miter"/>
                    </v:oval>
                    <v:shape id="Chord 1957718397" o:spid="_x0000_s1219" style="position:absolute;width:428625;height:428625;rotation:251309fd;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" path="m882,233741c-6188,156077,29488,80704,94032,36936,158576,-6832,241801,-12085,311336,23220v69535,35305,114404,105595,117156,183531l882,233741xe" fillcolor="#5b9bd5 [3204]" strokecolor="#1f4d78 [1604]" strokeweight="1pt">
                      <v:stroke joinstyle="miter"/>
                      <v:path arrowok="t" o:connecttype="custom" o:connectlocs="882,233741;94032,36936;311336,23220;428492,206751;882,233741" o:connectangles="0,0,0,0,0"/>
                    </v:shape>
                  </v:group>
                  <v:line id="Straight Connector 1957718398" o:spid="_x0000_s1220"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" strokecolor="black [3213]" strokeweight="1.5pt">
                    <v:stroke joinstyle="miter"/>
                  </v:line>
                </v:group>
                <v:shape id="Arc 301" o:spid="_x0000_s1221" style="position:absolute;left:6742;top:5432;width:17761;height:17761;rotation:-6520607fd;visibility:visible;mso-wrap-style:square;v-text-anchor:middle" coordsize="177609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" path="m1293738,98083nsc1586449,248406,1772044,548261,1776030,877291l888048,888048,1293738,98083xem1293738,98083nfc1586449,248406,1772044,548261,1776030,877291e" filled="f" strokecolor="#5b9bd5 [3204]" strokeweight="1.5pt">
                  <v:stroke startarrow="block" joinstyle="miter"/>
                  <v:path arrowok="t" o:connecttype="custom" o:connectlocs="1293738,98083;1776030,877291" o:connectangles="0,0"/>
                </v:shape>
                <v:shape id="Text Box 310" o:spid="_x0000_s1222" type="#_x0000_t202" style="position:absolute;left:9207;top:8179;width:909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216B4D14" w14:textId="337134E5" w:rsidR="008914FB" w:rsidRPr="002B34F7" w:rsidRDefault="008914FB">
                        <w:r>
                          <w:t>Planet orbit</w:t>
                        </w:r>
                      </w:p>
                    </w:txbxContent>
                  </v:textbox>
                </v:shape>
                <v:shape id="Arc 319" o:spid="_x0000_s1223" style="position:absolute;left:2581;top:4127;width:4784;height:4781;rotation:1271235fd;visibility:visible;mso-wrap-style:square;v-text-anchor:middle" coordsize="478462,47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" path="m348455,26370nsc427343,66823,477369,147558,478444,236155r-239213,2897l348455,26370xem348455,26370nfc427343,66823,477369,147558,478444,236155e" filled="f" strokecolor="black [3213]" strokeweight="1.5pt">
                  <v:stroke startarrow="block" joinstyle="miter"/>
                  <v:path arrowok="t" o:connecttype="custom" o:connectlocs="348455,26370;478444,236155" o:connectangles="0,0"/>
                </v:shape>
              </v:group>
            </w:pict>
          </mc:Fallback>
        </mc:AlternateContent>
      </w:r>
    </w:p>
    <w:p w14:paraId="04F2C915" w14:textId="3CA72118" w:rsidR="003A20B0" w:rsidRDefault="003A20B0" w:rsidP="003A20B0"/>
    <w:p w14:paraId="7118E5D2" w14:textId="448073EC" w:rsidR="003A20B0" w:rsidRDefault="003A20B0" w:rsidP="003A20B0"/>
    <w:p w14:paraId="6335AD27" w14:textId="37B0F84E" w:rsidR="003A20B0" w:rsidRDefault="00284C62" w:rsidP="003A20B0">
      <w:r>
        <w:rPr>
          <w:noProof/>
          <w:lang w:val="en-AU" w:eastAsia="en-AU"/>
        </w:rPr>
        <mc:AlternateContent>
          <mc:Choice Requires="wpg">
            <w:drawing>
              <wp:anchor distT="0" distB="0" distL="114300" distR="114300" simplePos="0" relativeHeight="251721728" behindDoc="0" locked="0" layoutInCell="1" allowOverlap="1" wp14:anchorId="5D2C07D8" wp14:editId="30AF21A0">
                <wp:simplePos x="0" y="0"/>
                <wp:positionH relativeFrom="column">
                  <wp:posOffset>4524375</wp:posOffset>
                </wp:positionH>
                <wp:positionV relativeFrom="paragraph">
                  <wp:posOffset>8255</wp:posOffset>
                </wp:positionV>
                <wp:extent cx="1270363" cy="1033354"/>
                <wp:effectExtent l="0" t="0" r="25400" b="14605"/>
                <wp:wrapNone/>
                <wp:docPr id="323" name="Group 323"/>
                <wp:cNvGraphicFramePr/>
                <a:graphic xmlns:a="http://schemas.openxmlformats.org/drawingml/2006/main">
                  <a:graphicData uri="http://schemas.microsoft.com/office/word/2010/wordprocessingGroup">
                    <wpg:wgp>
                      <wpg:cNvGrpSpPr/>
                      <wpg:grpSpPr>
                        <a:xfrm>
                          <a:off x="0" y="0"/>
                          <a:ext cx="1270363" cy="1033354"/>
                          <a:chOff x="0" y="0"/>
                          <a:chExt cx="1270363" cy="1033354"/>
                        </a:xfrm>
                      </wpg:grpSpPr>
                      <wpg:grpSp>
                        <wpg:cNvPr id="307" name="Group 307"/>
                        <wpg:cNvGrpSpPr/>
                        <wpg:grpSpPr>
                          <a:xfrm>
                            <a:off x="0" y="0"/>
                            <a:ext cx="1270363" cy="1033354"/>
                            <a:chOff x="0" y="0"/>
                            <a:chExt cx="1270363" cy="1033354"/>
                          </a:xfrm>
                        </wpg:grpSpPr>
                        <wpg:grpSp>
                          <wpg:cNvPr id="295" name="Group 295"/>
                          <wpg:cNvGrpSpPr/>
                          <wpg:grpSpPr>
                            <a:xfrm rot="19190848">
                              <a:off x="148441" y="178130"/>
                              <a:ext cx="962713" cy="855224"/>
                              <a:chOff x="91644" y="-31592"/>
                              <a:chExt cx="543124" cy="482483"/>
                            </a:xfrm>
                          </wpg:grpSpPr>
                          <wpg:grpSp>
                            <wpg:cNvPr id="296" name="Group 296"/>
                            <wpg:cNvGrpSpPr/>
                            <wpg:grpSpPr>
                              <a:xfrm>
                                <a:off x="147638" y="0"/>
                                <a:ext cx="434975" cy="428625"/>
                                <a:chOff x="0" y="0"/>
                                <a:chExt cx="435305" cy="428625"/>
                              </a:xfrm>
                            </wpg:grpSpPr>
                            <wps:wsp>
                              <wps:cNvPr id="297" name="Oval 297"/>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Chord 298"/>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Straight Connector 299"/>
                            <wps:cNvCnPr/>
                            <wps:spPr>
                              <a:xfrm rot="2409152" flipH="1">
                                <a:off x="91644" y="-31592"/>
                                <a:ext cx="543124" cy="4824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6" name="Group 306"/>
                          <wpg:cNvGrpSpPr/>
                          <wpg:grpSpPr>
                            <a:xfrm>
                              <a:off x="0" y="0"/>
                              <a:ext cx="1270363" cy="845602"/>
                              <a:chOff x="0" y="0"/>
                              <a:chExt cx="617517" cy="411446"/>
                            </a:xfrm>
                          </wpg:grpSpPr>
                          <wps:wsp>
                            <wps:cNvPr id="304" name="Straight Connector 304"/>
                            <wps:cNvCnPr/>
                            <wps:spPr>
                              <a:xfrm>
                                <a:off x="0" y="302821"/>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5" name="Arc 305"/>
                            <wps:cNvSpPr/>
                            <wps:spPr>
                              <a:xfrm rot="1625993">
                                <a:off x="184067" y="0"/>
                                <a:ext cx="411446" cy="411446"/>
                              </a:xfrm>
                              <a:prstGeom prst="arc">
                                <a:avLst>
                                  <a:gd name="adj1" fmla="val 17830981"/>
                                  <a:gd name="adj2" fmla="val 2155836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9" name="Oval 309"/>
                        <wps:cNvSpPr/>
                        <wps:spPr>
                          <a:xfrm>
                            <a:off x="584200" y="565150"/>
                            <a:ext cx="106878" cy="10687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BFAA33" id="Group 323" o:spid="_x0000_s1026" style="position:absolute;margin-left:356.25pt;margin-top:.65pt;width:100.05pt;height:81.35pt;z-index:252130304" coordsize="12703,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">
                <v:group id="Group 307" o:spid="_x0000_s1027" style="position:absolute;width:12703;height:10333" coordsize="12703,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group id="Group 295" o:spid="_x0000_s1028" style="position:absolute;left:1484;top:1781;width:9627;height:8552;rotation:-2631436fd" coordorigin="916,-315" coordsize="5431,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">
                    <v:group id="Group 296" o:spid="_x0000_s1029"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297" o:spid="_x0000_s1030"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" fillcolor="#deeaf6 [660]" strokecolor="#1f4d78 [1604]" strokeweight="1pt">
                        <v:stroke joinstyle="miter"/>
                      </v:oval>
                      <v:shape id="Chord 298" o:spid="_x0000_s1031"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299" o:spid="_x0000_s1032" style="position:absolute;rotation:-2631436fd;flip:x;visibility:visible;mso-wrap-style:square" from="916,-315" to="634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" strokecolor="black [3213]" strokeweight="1.5pt">
                      <v:stroke joinstyle="miter"/>
                    </v:line>
                  </v:group>
                  <v:group id="Group 306" o:spid="_x0000_s1033" style="position:absolute;width:12703;height:8456" coordsize="617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line id="Straight Connector 304" o:spid="_x0000_s1034" style="position:absolute;visibility:visible;mso-wrap-style:square" from="0,3028" to="617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" strokecolor="black [3213]" strokeweight="1pt">
                      <v:stroke dashstyle="dash" joinstyle="miter"/>
                    </v:line>
                    <v:shape id="Arc 305" o:spid="_x0000_s1035" style="position:absolute;left:1840;width:4115;height:4114;rotation:1776018fd;visibility:visible;mso-wrap-style:square;v-text-anchor:middle" coordsize="411446,4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" path="m299704,22722nsc367513,57546,410507,127009,411431,203231r-205708,2492l299704,22722xem299704,22722nfc367513,57546,410507,127009,411431,203231e" filled="f" strokecolor="#5b9bd5 [3204]" strokeweight="1.5pt">
                      <v:stroke startarrow="block" joinstyle="miter"/>
                      <v:path arrowok="t" o:connecttype="custom" o:connectlocs="299704,22722;411431,203231" o:connectangles="0,0"/>
                    </v:shape>
                  </v:group>
                </v:group>
                <v:oval id="Oval 309" o:spid="_x0000_s1036" style="position:absolute;left:5842;top:5651;width:1068;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" fillcolor="black [3213]" strokecolor="black [3213]" strokeweight="1pt">
                  <v:stroke joinstyle="miter"/>
                </v:oval>
              </v:group>
            </w:pict>
          </mc:Fallback>
        </mc:AlternateContent>
      </w:r>
    </w:p>
    <w:p w14:paraId="1D409640" w14:textId="5621E548" w:rsidR="003A20B0" w:rsidRDefault="001B0EFC" w:rsidP="003A20B0">
      <w:r>
        <w:rPr>
          <w:noProof/>
          <w:lang w:val="en-AU" w:eastAsia="en-AU"/>
        </w:rPr>
        <mc:AlternateContent>
          <mc:Choice Requires="wps">
            <w:drawing>
              <wp:anchor distT="0" distB="0" distL="114300" distR="114300" simplePos="0" relativeHeight="251723776" behindDoc="0" locked="0" layoutInCell="1" allowOverlap="1" wp14:anchorId="6D65DD03" wp14:editId="49A9D682">
                <wp:simplePos x="0" y="0"/>
                <wp:positionH relativeFrom="column">
                  <wp:posOffset>665052</wp:posOffset>
                </wp:positionH>
                <wp:positionV relativeFrom="paragraph">
                  <wp:posOffset>118435</wp:posOffset>
                </wp:positionV>
                <wp:extent cx="617517" cy="0"/>
                <wp:effectExtent l="0" t="0" r="11430" b="19050"/>
                <wp:wrapNone/>
                <wp:docPr id="302" name="Straight Connector 302"/>
                <wp:cNvGraphicFramePr/>
                <a:graphic xmlns:a="http://schemas.openxmlformats.org/drawingml/2006/main">
                  <a:graphicData uri="http://schemas.microsoft.com/office/word/2010/wordprocessingShape">
                    <wps:wsp>
                      <wps:cNvCnPr/>
                      <wps:spPr>
                        <a:xfrm>
                          <a:off x="0" y="0"/>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88E05" id="Straight Connector 302"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52.35pt,9.35pt" to="100.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" strokecolor="black [3213]" strokeweight="1pt">
                <v:stroke dashstyle="dash" joinstyle="miter"/>
              </v:line>
            </w:pict>
          </mc:Fallback>
        </mc:AlternateContent>
      </w:r>
    </w:p>
    <w:p w14:paraId="51D0CA00" w14:textId="162F0159" w:rsidR="003A20B0" w:rsidRDefault="003A20B0" w:rsidP="003A20B0"/>
    <w:p w14:paraId="51E2370B" w14:textId="12119F26" w:rsidR="003A20B0" w:rsidRDefault="003A20B0" w:rsidP="003A20B0"/>
    <w:p w14:paraId="6E66810D" w14:textId="57BB1B29" w:rsidR="003A20B0" w:rsidRDefault="003A20B0" w:rsidP="003A20B0"/>
    <w:p w14:paraId="6D71CAAD" w14:textId="5DEFDA17" w:rsidR="003A20B0" w:rsidRDefault="003A20B0" w:rsidP="003A20B0"/>
    <w:p w14:paraId="417951E6" w14:textId="4E82F66E" w:rsidR="003A20B0" w:rsidRDefault="001B0EFC" w:rsidP="003A20B0">
      <w:r>
        <w:rPr>
          <w:noProof/>
          <w:lang w:val="en-AU" w:eastAsia="en-AU"/>
        </w:rPr>
        <mc:AlternateContent>
          <mc:Choice Requires="wps">
            <w:drawing>
              <wp:anchor distT="0" distB="0" distL="114300" distR="114300" simplePos="0" relativeHeight="251724800" behindDoc="0" locked="0" layoutInCell="1" allowOverlap="1" wp14:anchorId="1134C137" wp14:editId="13971BD6">
                <wp:simplePos x="0" y="0"/>
                <wp:positionH relativeFrom="column">
                  <wp:posOffset>3122502</wp:posOffset>
                </wp:positionH>
                <wp:positionV relativeFrom="paragraph">
                  <wp:posOffset>96210</wp:posOffset>
                </wp:positionV>
                <wp:extent cx="617517" cy="0"/>
                <wp:effectExtent l="0" t="0" r="11430" b="19050"/>
                <wp:wrapNone/>
                <wp:docPr id="318" name="Straight Connector 318"/>
                <wp:cNvGraphicFramePr/>
                <a:graphic xmlns:a="http://schemas.openxmlformats.org/drawingml/2006/main">
                  <a:graphicData uri="http://schemas.microsoft.com/office/word/2010/wordprocessingShape">
                    <wps:wsp>
                      <wps:cNvCnPr/>
                      <wps:spPr>
                        <a:xfrm>
                          <a:off x="0" y="0"/>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8B6AF" id="Straight Connector 318"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245.85pt,7.6pt" to="294.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" strokecolor="black [3213]" strokeweight="1pt">
                <v:stroke dashstyle="dash" joinstyle="miter"/>
              </v:line>
            </w:pict>
          </mc:Fallback>
        </mc:AlternateContent>
      </w:r>
    </w:p>
    <w:p w14:paraId="6647B28E" w14:textId="4A1056AA" w:rsidR="003A20B0" w:rsidRDefault="00284C62" w:rsidP="003A20B0">
      <w:r>
        <w:rPr>
          <w:noProof/>
          <w:lang w:val="en-AU" w:eastAsia="en-AU"/>
        </w:rPr>
        <mc:AlternateContent>
          <mc:Choice Requires="wps">
            <w:drawing>
              <wp:anchor distT="0" distB="0" distL="114300" distR="114300" simplePos="0" relativeHeight="251720704" behindDoc="0" locked="0" layoutInCell="1" allowOverlap="1" wp14:anchorId="5F613302" wp14:editId="271395B8">
                <wp:simplePos x="0" y="0"/>
                <wp:positionH relativeFrom="column">
                  <wp:posOffset>4276725</wp:posOffset>
                </wp:positionH>
                <wp:positionV relativeFrom="paragraph">
                  <wp:posOffset>7620</wp:posOffset>
                </wp:positionV>
                <wp:extent cx="1824990" cy="494511"/>
                <wp:effectExtent l="0" t="0" r="22860" b="20320"/>
                <wp:wrapNone/>
                <wp:docPr id="308" name="Text Box 308"/>
                <wp:cNvGraphicFramePr/>
                <a:graphic xmlns:a="http://schemas.openxmlformats.org/drawingml/2006/main">
                  <a:graphicData uri="http://schemas.microsoft.com/office/word/2010/wordprocessingShape">
                    <wps:wsp>
                      <wps:cNvSpPr txBox="1"/>
                      <wps:spPr>
                        <a:xfrm>
                          <a:off x="0" y="0"/>
                          <a:ext cx="1824990" cy="494511"/>
                        </a:xfrm>
                        <a:prstGeom prst="rect">
                          <a:avLst/>
                        </a:prstGeom>
                        <a:solidFill>
                          <a:schemeClr val="lt1"/>
                        </a:solidFill>
                        <a:ln w="6350">
                          <a:solidFill>
                            <a:prstClr val="black"/>
                          </a:solidFill>
                        </a:ln>
                      </wps:spPr>
                      <wps:txbx>
                        <w:txbxContent>
                          <w:p w14:paraId="6802FA59" w14:textId="3D4FAA02" w:rsidR="008914FB" w:rsidRPr="00284C62" w:rsidRDefault="008914FB">
                            <w:pPr>
                              <w:rPr>
                                <w:sz w:val="18"/>
                              </w:rPr>
                            </w:pPr>
                            <w:r w:rsidRPr="00284C62">
                              <w:rPr>
                                <w:sz w:val="18"/>
                              </w:rPr>
                              <w:t>The orbital plane precession (rotation) about the planet’s axis, relative to the distant stars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3302" id="Text Box 308" o:spid="_x0000_s1224" type="#_x0000_t202" style="position:absolute;margin-left:336.75pt;margin-top:.6pt;width:143.7pt;height:38.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" fillcolor="white [3201]" strokeweight=".5pt">
                <v:textbox>
                  <w:txbxContent>
                    <w:p w14:paraId="6802FA59" w14:textId="3D4FAA02" w:rsidR="008914FB" w:rsidRPr="00284C62" w:rsidRDefault="008914FB">
                      <w:pPr>
                        <w:rPr>
                          <w:sz w:val="18"/>
                        </w:rPr>
                      </w:pPr>
                      <w:r w:rsidRPr="00284C62">
                        <w:rPr>
                          <w:sz w:val="18"/>
                        </w:rPr>
                        <w:t>The orbital plane precession (rotation) about the planet’s axis, relative to the distant stars</w:t>
                      </w:r>
                    </w:p>
                  </w:txbxContent>
                </v:textbox>
              </v:shape>
            </w:pict>
          </mc:Fallback>
        </mc:AlternateContent>
      </w:r>
    </w:p>
    <w:p w14:paraId="6799CECB" w14:textId="6315EF58" w:rsidR="003A20B0" w:rsidRDefault="001B0EFC" w:rsidP="003A20B0">
      <w:r>
        <w:rPr>
          <w:noProof/>
          <w:lang w:val="en-AU" w:eastAsia="en-AU"/>
        </w:rPr>
        <mc:AlternateContent>
          <mc:Choice Requires="wps">
            <w:drawing>
              <wp:anchor distT="0" distB="0" distL="114300" distR="114300" simplePos="0" relativeHeight="251725824" behindDoc="0" locked="0" layoutInCell="1" allowOverlap="1" wp14:anchorId="5B8BDD42" wp14:editId="3563776E">
                <wp:simplePos x="0" y="0"/>
                <wp:positionH relativeFrom="column">
                  <wp:posOffset>474552</wp:posOffset>
                </wp:positionH>
                <wp:positionV relativeFrom="paragraph">
                  <wp:posOffset>149550</wp:posOffset>
                </wp:positionV>
                <wp:extent cx="617517" cy="0"/>
                <wp:effectExtent l="0" t="0" r="11430" b="19050"/>
                <wp:wrapNone/>
                <wp:docPr id="311" name="Straight Connector 311"/>
                <wp:cNvGraphicFramePr/>
                <a:graphic xmlns:a="http://schemas.openxmlformats.org/drawingml/2006/main">
                  <a:graphicData uri="http://schemas.microsoft.com/office/word/2010/wordprocessingShape">
                    <wps:wsp>
                      <wps:cNvCnPr/>
                      <wps:spPr>
                        <a:xfrm>
                          <a:off x="0" y="0"/>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A6A71" id="Straight Connector 311"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37.35pt,11.8pt" to="85.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" strokecolor="black [3213]" strokeweight="1pt">
                <v:stroke dashstyle="dash" joinstyle="miter"/>
              </v:line>
            </w:pict>
          </mc:Fallback>
        </mc:AlternateContent>
      </w:r>
    </w:p>
    <w:p w14:paraId="129F4074" w14:textId="37AAABD4" w:rsidR="003A20B0" w:rsidRDefault="003A20B0" w:rsidP="003A20B0"/>
    <w:p w14:paraId="02785B8A" w14:textId="7394A9CD" w:rsidR="003A20B0" w:rsidRDefault="003A20B0" w:rsidP="003A20B0"/>
    <w:p w14:paraId="5E5C75DA" w14:textId="11547C8F" w:rsidR="003A20B0" w:rsidRDefault="003A20B0" w:rsidP="003A20B0"/>
    <w:p w14:paraId="1C22194C" w14:textId="1A24095F" w:rsidR="003A20B0" w:rsidRDefault="003A20B0" w:rsidP="003A20B0"/>
    <w:p w14:paraId="63312EB5" w14:textId="1FA2A271" w:rsidR="003A20B0" w:rsidRDefault="003A20B0" w:rsidP="003A20B0"/>
    <w:p w14:paraId="70D9B523" w14:textId="482F23BB" w:rsidR="003A20B0" w:rsidRDefault="003A20B0" w:rsidP="003A20B0"/>
    <w:p w14:paraId="6B06E251" w14:textId="537AAAB4" w:rsidR="003A20B0" w:rsidRDefault="00553014" w:rsidP="003A20B0">
      <w:r>
        <w:rPr>
          <w:noProof/>
          <w:lang w:val="en-AU" w:eastAsia="en-AU"/>
        </w:rPr>
        <mc:AlternateContent>
          <mc:Choice Requires="wps">
            <w:drawing>
              <wp:anchor distT="0" distB="0" distL="114300" distR="114300" simplePos="0" relativeHeight="251727872" behindDoc="0" locked="0" layoutInCell="1" allowOverlap="1" wp14:anchorId="12A8EBB2" wp14:editId="43E98AA8">
                <wp:simplePos x="0" y="0"/>
                <wp:positionH relativeFrom="margin">
                  <wp:posOffset>-184150</wp:posOffset>
                </wp:positionH>
                <wp:positionV relativeFrom="paragraph">
                  <wp:posOffset>99060</wp:posOffset>
                </wp:positionV>
                <wp:extent cx="1790700" cy="231775"/>
                <wp:effectExtent l="0" t="0" r="19050" b="15875"/>
                <wp:wrapNone/>
                <wp:docPr id="326" name="Text Box 326"/>
                <wp:cNvGraphicFramePr/>
                <a:graphic xmlns:a="http://schemas.openxmlformats.org/drawingml/2006/main">
                  <a:graphicData uri="http://schemas.microsoft.com/office/word/2010/wordprocessingShape">
                    <wps:wsp>
                      <wps:cNvSpPr txBox="1"/>
                      <wps:spPr>
                        <a:xfrm>
                          <a:off x="0" y="0"/>
                          <a:ext cx="1790700" cy="231775"/>
                        </a:xfrm>
                        <a:prstGeom prst="rect">
                          <a:avLst/>
                        </a:prstGeom>
                        <a:solidFill>
                          <a:schemeClr val="lt1"/>
                        </a:solidFill>
                        <a:ln w="6350">
                          <a:solidFill>
                            <a:prstClr val="black"/>
                          </a:solidFill>
                        </a:ln>
                      </wps:spPr>
                      <wps:txbx>
                        <w:txbxContent>
                          <w:p w14:paraId="2EC9A15A" w14:textId="4C2FCA17" w:rsidR="008914FB" w:rsidRPr="00284C62" w:rsidRDefault="008914FB" w:rsidP="00553014">
                            <w:pPr>
                              <w:jc w:val="center"/>
                              <w:rPr>
                                <w:sz w:val="18"/>
                              </w:rPr>
                            </w:pPr>
                            <w:r>
                              <w:rPr>
                                <w:sz w:val="18"/>
                              </w:rPr>
                              <w:t>Figure 2 – SSO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EBB2" id="Text Box 326" o:spid="_x0000_s1225" type="#_x0000_t202" style="position:absolute;margin-left:-14.5pt;margin-top:7.8pt;width:141pt;height:18.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" fillcolor="white [3201]" strokeweight=".5pt">
                <v:textbox>
                  <w:txbxContent>
                    <w:p w14:paraId="2EC9A15A" w14:textId="4C2FCA17" w:rsidR="008914FB" w:rsidRPr="00284C62" w:rsidRDefault="008914FB" w:rsidP="00553014">
                      <w:pPr>
                        <w:jc w:val="center"/>
                        <w:rPr>
                          <w:sz w:val="18"/>
                        </w:rPr>
                      </w:pPr>
                      <w:r>
                        <w:rPr>
                          <w:sz w:val="18"/>
                        </w:rPr>
                        <w:t>Figure 2 – SSO orbit</w:t>
                      </w:r>
                    </w:p>
                  </w:txbxContent>
                </v:textbox>
                <w10:wrap anchorx="margin"/>
              </v:shape>
            </w:pict>
          </mc:Fallback>
        </mc:AlternateContent>
      </w:r>
    </w:p>
    <w:p w14:paraId="5D515FE4" w14:textId="77777777" w:rsidR="00AC24BE" w:rsidRDefault="00AC24BE" w:rsidP="003A20B0"/>
    <w:p w14:paraId="5048FBAA" w14:textId="77777777" w:rsidR="00AC24BE" w:rsidRDefault="00AC24BE" w:rsidP="003A20B0"/>
    <w:p w14:paraId="02253F21" w14:textId="7CF15988" w:rsidR="003A20B0" w:rsidRPr="002B34F7" w:rsidRDefault="00C81D5A" w:rsidP="003A20B0">
      <w:r>
        <w:t xml:space="preserve">The special feature of this orbit is that the precession is in synch with the planet’s revolution around the Sun. The Earth </w:t>
      </w:r>
      <w:r w:rsidR="002B34F7">
        <w:t>revolves 360</w:t>
      </w:r>
      <w:r w:rsidR="002B34F7">
        <w:rPr>
          <w:vertAlign w:val="superscript"/>
        </w:rPr>
        <w:t xml:space="preserve">0 </w:t>
      </w:r>
      <w:r w:rsidR="002B34F7">
        <w:t>around the Sun in a year. When a satellite</w:t>
      </w:r>
      <w:r w:rsidR="00D5618F">
        <w:t>’</w:t>
      </w:r>
      <w:r w:rsidR="002B34F7">
        <w:t xml:space="preserve">s orbital plane also </w:t>
      </w:r>
      <w:proofErr w:type="spellStart"/>
      <w:r w:rsidR="002B34F7">
        <w:t>precesses</w:t>
      </w:r>
      <w:proofErr w:type="spellEnd"/>
      <w:r w:rsidR="002B34F7">
        <w:t xml:space="preserve"> 360</w:t>
      </w:r>
      <w:r w:rsidR="002B34F7">
        <w:rPr>
          <w:vertAlign w:val="superscript"/>
        </w:rPr>
        <w:t>0</w:t>
      </w:r>
      <w:r w:rsidR="002B34F7">
        <w:t xml:space="preserve"> in a year, this is referred to as a Sun-synchronous orbit</w:t>
      </w:r>
      <w:r w:rsidR="00284C62">
        <w:t xml:space="preserve"> (SSO)</w:t>
      </w:r>
      <w:r w:rsidR="002B34F7">
        <w:t xml:space="preserve">. </w:t>
      </w:r>
      <w:r w:rsidR="00284C62">
        <w:t xml:space="preserve">A SSO has the unique feature that it </w:t>
      </w:r>
      <w:r w:rsidR="00D5618F">
        <w:t>can pass</w:t>
      </w:r>
      <w:r w:rsidR="00284C62">
        <w:t xml:space="preserve"> over places on Earth at the same local time each day. For example, passing over Perth, Western Australia at 7:00 am, every day.</w:t>
      </w:r>
    </w:p>
    <w:p w14:paraId="4A7D7479" w14:textId="31A06983" w:rsidR="003A20B0" w:rsidRDefault="003A20B0" w:rsidP="00DD02D0"/>
    <w:p w14:paraId="0CB58AB6" w14:textId="77777777" w:rsidR="00B03355" w:rsidRPr="00DD02D0" w:rsidRDefault="00B03355" w:rsidP="00DD02D0"/>
    <w:p w14:paraId="511B80E4" w14:textId="5F4EC13C" w:rsidR="00DD02D0" w:rsidRDefault="00DD02D0" w:rsidP="00DD02D0">
      <w:r w:rsidRPr="00DD02D0">
        <w:t xml:space="preserve">This serves a number of applications; for example, it means the satellite </w:t>
      </w:r>
      <w:r w:rsidR="00B03355">
        <w:t xml:space="preserve">can </w:t>
      </w:r>
      <w:r w:rsidRPr="00DD02D0">
        <w:t>monitor an area by taking a series of images of a certain place across many day</w:t>
      </w:r>
      <w:r w:rsidR="00553014">
        <w:t>s, weeks, months, or even years.</w:t>
      </w:r>
      <w:r w:rsidRPr="00DD02D0">
        <w:t xml:space="preserve"> </w:t>
      </w:r>
      <w:r w:rsidR="00553014">
        <w:t>E</w:t>
      </w:r>
      <w:r w:rsidR="00B03355">
        <w:t xml:space="preserve">ach image is </w:t>
      </w:r>
      <w:r w:rsidR="00553014">
        <w:t>taken under</w:t>
      </w:r>
      <w:r w:rsidR="00B03355">
        <w:t xml:space="preserve"> the same lighting conditions.</w:t>
      </w:r>
      <w:r w:rsidRPr="00DD02D0">
        <w:t xml:space="preserve"> </w:t>
      </w:r>
      <w:r w:rsidR="00B03355">
        <w:t>S</w:t>
      </w:r>
      <w:r w:rsidRPr="00DD02D0">
        <w:t>cientists use image series like these to investigate how weather patterns emerge, to help predict weather or storms; when monitoring emergencies like forest fires or flooding; or to accumulate data on long-term problems like deforestation or rising sea levels.</w:t>
      </w:r>
    </w:p>
    <w:p w14:paraId="6B58147A" w14:textId="77777777" w:rsidR="00615643" w:rsidRPr="00DD02D0" w:rsidRDefault="00615643" w:rsidP="00DD02D0"/>
    <w:p w14:paraId="272C9E25" w14:textId="5F4EED09" w:rsidR="00DD02D0" w:rsidRPr="00DD02D0" w:rsidRDefault="00DD02D0" w:rsidP="00DD02D0">
      <w:r w:rsidRPr="00DD02D0">
        <w:t xml:space="preserve">Often, satellites in SSO are </w:t>
      </w:r>
      <w:proofErr w:type="spellStart"/>
      <w:r w:rsidRPr="00DD02D0">
        <w:t>synchronised</w:t>
      </w:r>
      <w:proofErr w:type="spellEnd"/>
      <w:r w:rsidRPr="00DD02D0">
        <w:t xml:space="preserve"> so that th</w:t>
      </w:r>
      <w:r w:rsidR="00284C62">
        <w:t xml:space="preserve">ey are in constant dawn or dusk (as shown in Figure 2) </w:t>
      </w:r>
      <w:r w:rsidRPr="00DD02D0">
        <w:t>– this is because by constantly riding a sunset or sunrise, they will never have the Sun at an angle where the Earth shadows them. A satellite in a Sun-synchronous orbit would usually be at an alt</w:t>
      </w:r>
      <w:r w:rsidR="00553014">
        <w:t>itude of between 600 to 800 km, completing several revolutions in an Earth day.</w:t>
      </w:r>
    </w:p>
    <w:p w14:paraId="541DB988" w14:textId="77777777" w:rsidR="006658E6" w:rsidRPr="00DD02D0" w:rsidRDefault="006658E6" w:rsidP="00DD02D0"/>
    <w:p w14:paraId="13636A8E" w14:textId="7EE70A3A" w:rsidR="006658E6" w:rsidRPr="00F94E56" w:rsidRDefault="001F2010" w:rsidP="001B0EFC">
      <w:pPr>
        <w:jc w:val="center"/>
      </w:pPr>
      <w:r>
        <w:rPr>
          <w:noProof/>
          <w:lang w:val="en-AU" w:eastAsia="en-AU"/>
        </w:rPr>
        <w:drawing>
          <wp:inline distT="0" distB="0" distL="0" distR="0" wp14:anchorId="4AF35BE4" wp14:editId="4B4B898A">
            <wp:extent cx="4660900" cy="1566580"/>
            <wp:effectExtent l="0" t="0" r="6350" b="0"/>
            <wp:docPr id="139" name="Picture 139" descr="Illustration of a sun synchronous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sun synchronous orb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900" cy="1566580"/>
                    </a:xfrm>
                    <a:prstGeom prst="rect">
                      <a:avLst/>
                    </a:prstGeom>
                    <a:noFill/>
                    <a:ln>
                      <a:noFill/>
                    </a:ln>
                  </pic:spPr>
                </pic:pic>
              </a:graphicData>
            </a:graphic>
          </wp:inline>
        </w:drawing>
      </w:r>
    </w:p>
    <w:p w14:paraId="67FB7C63" w14:textId="77777777" w:rsidR="006658E6" w:rsidRPr="00F94E56" w:rsidRDefault="006658E6" w:rsidP="00DD02D0"/>
    <w:p w14:paraId="35DFC1A6" w14:textId="77777777" w:rsidR="006658E6" w:rsidRPr="00F94E56" w:rsidRDefault="006658E6" w:rsidP="00DD02D0"/>
    <w:p w14:paraId="55243024" w14:textId="77777777" w:rsidR="00AC24BE" w:rsidRDefault="00AC24BE">
      <w:r>
        <w:br w:type="page"/>
      </w:r>
    </w:p>
    <w:p w14:paraId="6414D56B" w14:textId="6AE45881" w:rsidR="006658E6" w:rsidRDefault="001B0EFC" w:rsidP="00DD02D0">
      <w:r>
        <w:lastRenderedPageBreak/>
        <w:t>To achieve a SSO requires an orbital inclination (the angle between the orbital plane and the equator) that causes an orbital precession of 360</w:t>
      </w:r>
      <w:r>
        <w:rPr>
          <w:vertAlign w:val="superscript"/>
        </w:rPr>
        <w:t>0</w:t>
      </w:r>
      <w:r>
        <w:t xml:space="preserve"> a year. Factors such as the equatorial radius, the amount of bulge, the eccentricity of the orbit all play a part. For a circular orbit around the Earth, these factors can be simplified to the following relationship:</w:t>
      </w:r>
    </w:p>
    <w:p w14:paraId="639D0A5F" w14:textId="77777777" w:rsidR="001B0EFC" w:rsidRPr="001B0EFC" w:rsidRDefault="001B0EFC" w:rsidP="00DD02D0"/>
    <w:p w14:paraId="564E22A8" w14:textId="1DBB5A72" w:rsidR="006658E6" w:rsidRPr="001B0EFC" w:rsidRDefault="00CA002B" w:rsidP="00DD02D0">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i</m:t>
              </m:r>
            </m:e>
          </m:func>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1.235×</m:t>
                      </m:r>
                      <m:sSup>
                        <m:sSupPr>
                          <m:ctrlPr>
                            <w:rPr>
                              <w:rFonts w:ascii="Cambria Math" w:hAnsi="Cambria Math"/>
                              <w:i/>
                            </w:rPr>
                          </m:ctrlPr>
                        </m:sSupPr>
                        <m:e>
                          <m:r>
                            <w:rPr>
                              <w:rFonts w:ascii="Cambria Math" w:hAnsi="Cambria Math"/>
                            </w:rPr>
                            <m:t>10</m:t>
                          </m:r>
                        </m:e>
                        <m:sup>
                          <m:r>
                            <w:rPr>
                              <w:rFonts w:ascii="Cambria Math" w:hAnsi="Cambria Math"/>
                            </w:rPr>
                            <m:t>7</m:t>
                          </m:r>
                        </m:sup>
                      </m:sSup>
                    </m:den>
                  </m:f>
                </m:e>
              </m:d>
            </m:e>
            <m:sup>
              <m:f>
                <m:fPr>
                  <m:ctrlPr>
                    <w:rPr>
                      <w:rFonts w:ascii="Cambria Math" w:hAnsi="Cambria Math"/>
                      <w:i/>
                    </w:rPr>
                  </m:ctrlPr>
                </m:fPr>
                <m:num>
                  <m:r>
                    <w:rPr>
                      <w:rFonts w:ascii="Cambria Math" w:hAnsi="Cambria Math"/>
                    </w:rPr>
                    <m:t>7</m:t>
                  </m:r>
                </m:num>
                <m:den>
                  <m:r>
                    <w:rPr>
                      <w:rFonts w:ascii="Cambria Math" w:hAnsi="Cambria Math"/>
                    </w:rPr>
                    <m:t>2</m:t>
                  </m:r>
                </m:den>
              </m:f>
            </m:sup>
          </m:sSup>
        </m:oMath>
      </m:oMathPara>
    </w:p>
    <w:p w14:paraId="37897DAA" w14:textId="3C29CBFE" w:rsidR="001B0EFC" w:rsidRDefault="001B0EFC" w:rsidP="00DD02D0">
      <w:pPr>
        <w:rPr>
          <w:rFonts w:eastAsiaTheme="minorEastAsia"/>
        </w:rPr>
      </w:pPr>
    </w:p>
    <w:p w14:paraId="2A83B51A" w14:textId="06461C27" w:rsidR="001B0EFC" w:rsidRPr="001B0EFC" w:rsidRDefault="001B0EFC" w:rsidP="001B0EFC">
      <w:pPr>
        <w:pStyle w:val="ListParagraph"/>
        <w:numPr>
          <w:ilvl w:val="0"/>
          <w:numId w:val="33"/>
        </w:numPr>
      </w:pPr>
      <m:oMath>
        <m:r>
          <w:rPr>
            <w:rFonts w:ascii="Cambria Math" w:hAnsi="Cambria Math"/>
          </w:rPr>
          <m:t>i</m:t>
        </m:r>
      </m:oMath>
      <w:r>
        <w:rPr>
          <w:rFonts w:eastAsiaTheme="minorEastAsia"/>
        </w:rPr>
        <w:t xml:space="preserve"> is the angle of inclination (</w:t>
      </w:r>
      <w:proofErr w:type="gramStart"/>
      <w:r>
        <w:rPr>
          <w:rFonts w:eastAsiaTheme="minorEastAsia"/>
        </w:rPr>
        <w:t>degrees)</w:t>
      </w:r>
      <w:proofErr w:type="gramEnd"/>
    </w:p>
    <w:p w14:paraId="4784E5C7" w14:textId="10A89924" w:rsidR="001B0EFC" w:rsidRPr="00F94E56" w:rsidRDefault="001B0EFC" w:rsidP="001B0EFC">
      <w:pPr>
        <w:pStyle w:val="ListParagraph"/>
        <w:numPr>
          <w:ilvl w:val="0"/>
          <w:numId w:val="33"/>
        </w:numPr>
      </w:pPr>
      <m:oMath>
        <m:r>
          <w:rPr>
            <w:rFonts w:ascii="Cambria Math" w:hAnsi="Cambria Math"/>
          </w:rPr>
          <m:t>r</m:t>
        </m:r>
      </m:oMath>
      <w:r>
        <w:rPr>
          <w:rFonts w:eastAsiaTheme="minorEastAsia"/>
        </w:rPr>
        <w:t xml:space="preserve"> is the orbital distance (</w:t>
      </w:r>
      <w:proofErr w:type="gramStart"/>
      <w:r>
        <w:rPr>
          <w:rFonts w:eastAsiaTheme="minorEastAsia"/>
        </w:rPr>
        <w:t>m)</w:t>
      </w:r>
      <w:proofErr w:type="gramEnd"/>
    </w:p>
    <w:p w14:paraId="1405D74F" w14:textId="5640E515" w:rsidR="006658E6" w:rsidRPr="00F94E56" w:rsidRDefault="006658E6" w:rsidP="00DD02D0"/>
    <w:p w14:paraId="3F21B55C" w14:textId="77777777" w:rsidR="006658E6" w:rsidRPr="00F94E56" w:rsidRDefault="006658E6" w:rsidP="00DD02D0"/>
    <w:p w14:paraId="672DCE96" w14:textId="25FE243D" w:rsidR="006658E6" w:rsidRDefault="00A97C74" w:rsidP="00A97C74">
      <w:pPr>
        <w:pStyle w:val="ListParagraph"/>
        <w:numPr>
          <w:ilvl w:val="0"/>
          <w:numId w:val="34"/>
        </w:numPr>
      </w:pPr>
      <w:r>
        <w:t xml:space="preserve">By referring to physical principles, explain why most planets have a bulge at their equator. </w:t>
      </w:r>
    </w:p>
    <w:p w14:paraId="31AD981B" w14:textId="423D0903" w:rsidR="00A97C74" w:rsidRPr="00A97C74" w:rsidRDefault="00A97C74" w:rsidP="00A97C74">
      <w:pPr>
        <w:tabs>
          <w:tab w:val="right" w:pos="9639"/>
        </w:tabs>
        <w:rPr>
          <w:rFonts w:cs="Arial"/>
          <w:bCs/>
          <w:szCs w:val="22"/>
        </w:rPr>
      </w:pPr>
      <w:r>
        <w:rPr>
          <w:rFonts w:cs="Arial"/>
          <w:bCs/>
          <w:szCs w:val="22"/>
        </w:rPr>
        <w:tab/>
      </w:r>
      <w:r w:rsidRPr="00A97C74">
        <w:rPr>
          <w:rFonts w:cs="Arial"/>
          <w:bCs/>
          <w:szCs w:val="22"/>
        </w:rPr>
        <w:t>(4 marks)</w:t>
      </w:r>
    </w:p>
    <w:p w14:paraId="1A8EC340" w14:textId="661AF8B9" w:rsidR="00A97C74" w:rsidRDefault="00A97C74" w:rsidP="00A97C74">
      <w:pPr>
        <w:pStyle w:val="ListParagraph"/>
      </w:pPr>
    </w:p>
    <w:p w14:paraId="3C384A09" w14:textId="77777777" w:rsidR="00AC24BE" w:rsidRDefault="00AC24BE" w:rsidP="00AC24BE">
      <w:pPr>
        <w:tabs>
          <w:tab w:val="right" w:leader="underscore" w:pos="10206"/>
        </w:tabs>
        <w:spacing w:before="360"/>
        <w:ind w:right="-25"/>
        <w:rPr>
          <w:rFonts w:cs="Arial"/>
          <w:sz w:val="8"/>
          <w:szCs w:val="8"/>
        </w:rPr>
      </w:pPr>
      <w:r w:rsidRPr="00A12068">
        <w:rPr>
          <w:rFonts w:cs="Arial"/>
          <w:sz w:val="8"/>
          <w:szCs w:val="8"/>
        </w:rPr>
        <w:tab/>
      </w:r>
    </w:p>
    <w:p w14:paraId="567D06CC" w14:textId="77777777" w:rsidR="00AC24BE" w:rsidRPr="00A12068" w:rsidRDefault="00AC24BE" w:rsidP="00AC24BE">
      <w:pPr>
        <w:tabs>
          <w:tab w:val="right" w:leader="underscore" w:pos="10206"/>
        </w:tabs>
        <w:spacing w:before="360"/>
        <w:ind w:right="-25"/>
        <w:rPr>
          <w:rFonts w:cs="Arial"/>
          <w:sz w:val="8"/>
          <w:szCs w:val="8"/>
        </w:rPr>
      </w:pPr>
      <w:r>
        <w:rPr>
          <w:rFonts w:cs="Arial"/>
          <w:sz w:val="8"/>
          <w:szCs w:val="8"/>
        </w:rPr>
        <w:tab/>
      </w:r>
    </w:p>
    <w:p w14:paraId="157A9D8C" w14:textId="77777777" w:rsidR="00AC24BE" w:rsidRDefault="00AC24BE" w:rsidP="00AC24BE">
      <w:pPr>
        <w:tabs>
          <w:tab w:val="right" w:leader="underscore" w:pos="10206"/>
        </w:tabs>
        <w:spacing w:before="360"/>
        <w:ind w:right="-25"/>
        <w:rPr>
          <w:rFonts w:cs="Arial"/>
          <w:sz w:val="8"/>
          <w:szCs w:val="8"/>
        </w:rPr>
      </w:pPr>
      <w:r w:rsidRPr="00A12068">
        <w:rPr>
          <w:rFonts w:cs="Arial"/>
          <w:sz w:val="8"/>
          <w:szCs w:val="8"/>
        </w:rPr>
        <w:tab/>
      </w:r>
    </w:p>
    <w:p w14:paraId="1BFACABE" w14:textId="77777777" w:rsidR="00AC24BE" w:rsidRPr="00A12068" w:rsidRDefault="00AC24BE" w:rsidP="00AC24BE">
      <w:pPr>
        <w:tabs>
          <w:tab w:val="right" w:leader="underscore" w:pos="10206"/>
        </w:tabs>
        <w:spacing w:before="360"/>
        <w:ind w:right="-25"/>
        <w:rPr>
          <w:rFonts w:cs="Arial"/>
          <w:sz w:val="8"/>
          <w:szCs w:val="8"/>
        </w:rPr>
      </w:pPr>
      <w:r>
        <w:rPr>
          <w:rFonts w:cs="Arial"/>
          <w:sz w:val="8"/>
          <w:szCs w:val="8"/>
        </w:rPr>
        <w:tab/>
      </w:r>
    </w:p>
    <w:p w14:paraId="7F40AE6A" w14:textId="77777777" w:rsidR="00AC24BE" w:rsidRDefault="00AC24BE" w:rsidP="00AC24BE">
      <w:pPr>
        <w:tabs>
          <w:tab w:val="right" w:leader="underscore" w:pos="10206"/>
        </w:tabs>
        <w:spacing w:before="360"/>
        <w:ind w:right="-25"/>
        <w:rPr>
          <w:rFonts w:cs="Arial"/>
          <w:sz w:val="8"/>
          <w:szCs w:val="8"/>
        </w:rPr>
      </w:pPr>
      <w:r w:rsidRPr="00A12068">
        <w:rPr>
          <w:rFonts w:cs="Arial"/>
          <w:sz w:val="8"/>
          <w:szCs w:val="8"/>
        </w:rPr>
        <w:tab/>
      </w:r>
    </w:p>
    <w:p w14:paraId="6F701F14" w14:textId="77777777" w:rsidR="00AC24BE" w:rsidRPr="00A12068" w:rsidRDefault="00AC24BE" w:rsidP="00AC24BE">
      <w:pPr>
        <w:tabs>
          <w:tab w:val="right" w:leader="underscore" w:pos="10206"/>
        </w:tabs>
        <w:spacing w:before="360"/>
        <w:ind w:right="-25"/>
        <w:rPr>
          <w:rFonts w:cs="Arial"/>
          <w:sz w:val="8"/>
          <w:szCs w:val="8"/>
        </w:rPr>
      </w:pPr>
      <w:r>
        <w:rPr>
          <w:rFonts w:cs="Arial"/>
          <w:sz w:val="8"/>
          <w:szCs w:val="8"/>
        </w:rPr>
        <w:tab/>
      </w:r>
    </w:p>
    <w:p w14:paraId="3B6524CC" w14:textId="77777777" w:rsidR="00AC24BE" w:rsidRDefault="00AC24BE" w:rsidP="00AC24BE">
      <w:pPr>
        <w:tabs>
          <w:tab w:val="right" w:leader="underscore" w:pos="10206"/>
        </w:tabs>
        <w:spacing w:before="360"/>
        <w:ind w:right="-25"/>
        <w:rPr>
          <w:rFonts w:cs="Arial"/>
          <w:sz w:val="8"/>
          <w:szCs w:val="8"/>
        </w:rPr>
      </w:pPr>
      <w:r w:rsidRPr="00A12068">
        <w:rPr>
          <w:rFonts w:cs="Arial"/>
          <w:sz w:val="8"/>
          <w:szCs w:val="8"/>
        </w:rPr>
        <w:tab/>
      </w:r>
    </w:p>
    <w:p w14:paraId="7AA69527" w14:textId="7DE724A6" w:rsidR="00A97C74" w:rsidRDefault="00A97C74" w:rsidP="00A97C74">
      <w:pPr>
        <w:pStyle w:val="ListParagraph"/>
      </w:pPr>
    </w:p>
    <w:p w14:paraId="2775E90B" w14:textId="70DD22DF" w:rsidR="00A97C74" w:rsidRDefault="00A97C74" w:rsidP="00A97C74">
      <w:pPr>
        <w:pStyle w:val="ListParagraph"/>
      </w:pPr>
    </w:p>
    <w:p w14:paraId="36AA0C54" w14:textId="77777777" w:rsidR="00A97C74" w:rsidRDefault="00A97C74" w:rsidP="00A97C74">
      <w:pPr>
        <w:pStyle w:val="ListParagraph"/>
      </w:pPr>
    </w:p>
    <w:p w14:paraId="6D346196" w14:textId="58152160" w:rsidR="00A97C74" w:rsidRDefault="00C55738" w:rsidP="00A97C74">
      <w:pPr>
        <w:pStyle w:val="ListParagraph"/>
        <w:numPr>
          <w:ilvl w:val="0"/>
          <w:numId w:val="34"/>
        </w:numPr>
      </w:pPr>
      <w:r>
        <w:t>Calculate the rate of precession of a SSO in degrees per day</w:t>
      </w:r>
      <w:r w:rsidR="00A97C74">
        <w:t xml:space="preserve">. </w:t>
      </w:r>
    </w:p>
    <w:p w14:paraId="0D90A677" w14:textId="1C6BA717" w:rsidR="00A97C74" w:rsidRDefault="00A97C74" w:rsidP="00A97C74">
      <w:pPr>
        <w:tabs>
          <w:tab w:val="right" w:pos="9639"/>
        </w:tabs>
        <w:rPr>
          <w:rFonts w:cs="Arial"/>
          <w:bCs/>
          <w:szCs w:val="22"/>
        </w:rPr>
      </w:pPr>
      <w:r>
        <w:rPr>
          <w:rFonts w:cs="Arial"/>
          <w:bCs/>
          <w:szCs w:val="22"/>
        </w:rPr>
        <w:tab/>
      </w:r>
      <w:r w:rsidRPr="00A97C74">
        <w:rPr>
          <w:rFonts w:cs="Arial"/>
          <w:bCs/>
          <w:szCs w:val="22"/>
        </w:rPr>
        <w:t>(</w:t>
      </w:r>
      <w:r w:rsidR="00C55738">
        <w:rPr>
          <w:rFonts w:cs="Arial"/>
          <w:bCs/>
          <w:szCs w:val="22"/>
        </w:rPr>
        <w:t>2 marks</w:t>
      </w:r>
      <w:r w:rsidRPr="00A97C74">
        <w:rPr>
          <w:rFonts w:cs="Arial"/>
          <w:bCs/>
          <w:szCs w:val="22"/>
        </w:rPr>
        <w:t>)</w:t>
      </w:r>
    </w:p>
    <w:p w14:paraId="0DA7653F" w14:textId="225EDBA9" w:rsidR="00C55738" w:rsidRDefault="00C55738" w:rsidP="00A97C74">
      <w:pPr>
        <w:tabs>
          <w:tab w:val="right" w:pos="9639"/>
        </w:tabs>
        <w:rPr>
          <w:rFonts w:cs="Arial"/>
          <w:bCs/>
          <w:szCs w:val="22"/>
        </w:rPr>
      </w:pPr>
    </w:p>
    <w:p w14:paraId="2C1DA708" w14:textId="2BC3966D" w:rsidR="00C55738" w:rsidRDefault="00C55738" w:rsidP="00A97C74">
      <w:pPr>
        <w:tabs>
          <w:tab w:val="right" w:pos="9639"/>
        </w:tabs>
        <w:rPr>
          <w:rFonts w:cs="Arial"/>
          <w:bCs/>
          <w:szCs w:val="22"/>
        </w:rPr>
      </w:pPr>
    </w:p>
    <w:p w14:paraId="1364EC3F" w14:textId="315D8E10" w:rsidR="00C55738" w:rsidRPr="00AC24BE" w:rsidRDefault="00C55738" w:rsidP="00A97C74">
      <w:pPr>
        <w:tabs>
          <w:tab w:val="right" w:pos="9639"/>
        </w:tabs>
        <w:rPr>
          <w:rFonts w:eastAsiaTheme="minorEastAsia" w:cs="Arial"/>
          <w:color w:val="FF0000"/>
          <w:szCs w:val="22"/>
          <w:lang w:val="en-AU"/>
        </w:rPr>
      </w:pPr>
    </w:p>
    <w:p w14:paraId="6D1FC445" w14:textId="77777777" w:rsidR="00AC24BE" w:rsidRPr="00AC24BE" w:rsidRDefault="00AC24BE" w:rsidP="00A97C74">
      <w:pPr>
        <w:tabs>
          <w:tab w:val="right" w:pos="9639"/>
        </w:tabs>
        <w:rPr>
          <w:rFonts w:eastAsiaTheme="minorEastAsia" w:cs="Arial"/>
          <w:bCs/>
          <w:szCs w:val="22"/>
        </w:rPr>
      </w:pPr>
    </w:p>
    <w:p w14:paraId="086F3E34" w14:textId="3368CEEA" w:rsidR="00C55738" w:rsidRDefault="00C55738" w:rsidP="00A97C74">
      <w:pPr>
        <w:tabs>
          <w:tab w:val="right" w:pos="9639"/>
        </w:tabs>
        <w:rPr>
          <w:rFonts w:cs="Arial"/>
          <w:bCs/>
          <w:szCs w:val="22"/>
        </w:rPr>
      </w:pPr>
    </w:p>
    <w:p w14:paraId="08B81BE0" w14:textId="22843F0B" w:rsidR="00C55738" w:rsidRDefault="00C55738" w:rsidP="00A97C74">
      <w:pPr>
        <w:tabs>
          <w:tab w:val="right" w:pos="9639"/>
        </w:tabs>
        <w:rPr>
          <w:rFonts w:cs="Arial"/>
          <w:bCs/>
          <w:szCs w:val="22"/>
        </w:rPr>
      </w:pPr>
    </w:p>
    <w:p w14:paraId="46734251" w14:textId="63CEE524" w:rsidR="00C55738" w:rsidRDefault="00C55738" w:rsidP="00A97C74">
      <w:pPr>
        <w:tabs>
          <w:tab w:val="right" w:pos="9639"/>
        </w:tabs>
        <w:rPr>
          <w:rFonts w:cs="Arial"/>
          <w:bCs/>
          <w:szCs w:val="22"/>
        </w:rPr>
      </w:pPr>
    </w:p>
    <w:p w14:paraId="13399263" w14:textId="4ED34964" w:rsidR="00C55738" w:rsidRDefault="00C55738" w:rsidP="00A97C74">
      <w:pPr>
        <w:tabs>
          <w:tab w:val="right" w:pos="9639"/>
        </w:tabs>
        <w:rPr>
          <w:rFonts w:cs="Arial"/>
          <w:bCs/>
          <w:szCs w:val="22"/>
        </w:rPr>
      </w:pPr>
    </w:p>
    <w:p w14:paraId="48835E7A" w14:textId="60F2BCC7" w:rsidR="00C55738" w:rsidRDefault="00C55738" w:rsidP="00C55738">
      <w:pPr>
        <w:pStyle w:val="ListParagraph"/>
        <w:numPr>
          <w:ilvl w:val="0"/>
          <w:numId w:val="34"/>
        </w:numPr>
        <w:tabs>
          <w:tab w:val="right" w:pos="9639"/>
        </w:tabs>
        <w:rPr>
          <w:rFonts w:cs="Arial"/>
          <w:bCs/>
          <w:szCs w:val="22"/>
        </w:rPr>
      </w:pPr>
      <w:r>
        <w:rPr>
          <w:rFonts w:cs="Arial"/>
          <w:bCs/>
          <w:szCs w:val="22"/>
        </w:rPr>
        <w:t>Show via calculation that a typical SSO satellite of Earth orbits several times a day.</w:t>
      </w:r>
    </w:p>
    <w:p w14:paraId="3AA48F7E" w14:textId="28E5597E" w:rsidR="00C55738" w:rsidRDefault="00713BAD" w:rsidP="00C55738">
      <w:pPr>
        <w:pStyle w:val="ListParagraph"/>
        <w:tabs>
          <w:tab w:val="right" w:pos="9639"/>
        </w:tabs>
        <w:rPr>
          <w:rFonts w:cs="Arial"/>
          <w:bCs/>
          <w:szCs w:val="22"/>
        </w:rPr>
      </w:pPr>
      <w:r>
        <w:rPr>
          <w:rFonts w:cs="Arial"/>
          <w:bCs/>
          <w:szCs w:val="22"/>
        </w:rPr>
        <w:tab/>
        <w:t>(4 marks)</w:t>
      </w:r>
    </w:p>
    <w:p w14:paraId="73546A67" w14:textId="7C9E5B08" w:rsidR="00C55738" w:rsidRDefault="00C55738" w:rsidP="00C55738">
      <w:pPr>
        <w:pStyle w:val="ListParagraph"/>
        <w:tabs>
          <w:tab w:val="right" w:pos="9639"/>
        </w:tabs>
        <w:rPr>
          <w:rFonts w:cs="Arial"/>
          <w:bCs/>
          <w:szCs w:val="22"/>
        </w:rPr>
      </w:pPr>
    </w:p>
    <w:p w14:paraId="623BA0C6" w14:textId="35A88AE9" w:rsidR="00C55738" w:rsidRPr="00C55738" w:rsidRDefault="00C55738" w:rsidP="00C55738">
      <w:pPr>
        <w:tabs>
          <w:tab w:val="right" w:pos="9639"/>
        </w:tabs>
        <w:rPr>
          <w:rFonts w:cs="Arial"/>
          <w:bCs/>
          <w:szCs w:val="22"/>
        </w:rPr>
      </w:pPr>
    </w:p>
    <w:p w14:paraId="63961217" w14:textId="7BA72C73" w:rsidR="00C55738" w:rsidRDefault="00C55738" w:rsidP="00C55738">
      <w:pPr>
        <w:pStyle w:val="ListParagraph"/>
        <w:tabs>
          <w:tab w:val="right" w:pos="9639"/>
        </w:tabs>
        <w:rPr>
          <w:rFonts w:cs="Arial"/>
          <w:bCs/>
          <w:szCs w:val="22"/>
        </w:rPr>
      </w:pPr>
    </w:p>
    <w:p w14:paraId="576136DB" w14:textId="77777777" w:rsidR="00C55738" w:rsidRDefault="00C55738" w:rsidP="00C55738">
      <w:pPr>
        <w:pStyle w:val="ListParagraph"/>
        <w:tabs>
          <w:tab w:val="right" w:pos="9639"/>
        </w:tabs>
        <w:rPr>
          <w:rFonts w:cs="Arial"/>
          <w:bCs/>
          <w:szCs w:val="22"/>
        </w:rPr>
      </w:pPr>
    </w:p>
    <w:p w14:paraId="6DEAC44E" w14:textId="77777777" w:rsidR="00AC24BE" w:rsidRDefault="00AC24BE">
      <w:pPr>
        <w:rPr>
          <w:rFonts w:cs="Arial"/>
          <w:bCs/>
          <w:szCs w:val="22"/>
        </w:rPr>
      </w:pPr>
      <w:r>
        <w:rPr>
          <w:rFonts w:cs="Arial"/>
          <w:bCs/>
          <w:szCs w:val="22"/>
        </w:rPr>
        <w:br w:type="page"/>
      </w:r>
    </w:p>
    <w:p w14:paraId="79FAAE77" w14:textId="4976CEDD" w:rsidR="00C55738" w:rsidRPr="00713BAD" w:rsidRDefault="00713BAD" w:rsidP="00C55738">
      <w:pPr>
        <w:pStyle w:val="ListParagraph"/>
        <w:numPr>
          <w:ilvl w:val="0"/>
          <w:numId w:val="34"/>
        </w:numPr>
        <w:tabs>
          <w:tab w:val="right" w:pos="9639"/>
        </w:tabs>
        <w:rPr>
          <w:rFonts w:cs="Arial"/>
          <w:bCs/>
          <w:szCs w:val="22"/>
        </w:rPr>
      </w:pPr>
      <w:r>
        <w:rPr>
          <w:rFonts w:cs="Arial"/>
          <w:bCs/>
          <w:szCs w:val="22"/>
        </w:rPr>
        <w:lastRenderedPageBreak/>
        <w:t>The article describes a SSO that is in constant dawn/dusk. Another type of SSO alternates between noon and midnight. Draw in the orbit of a noon/midnight SSO at each position of Earth in the diagram below.</w:t>
      </w:r>
      <w:r w:rsidRPr="00713BAD">
        <w:rPr>
          <w:noProof/>
          <w:lang w:val="en-AU" w:eastAsia="en-AU"/>
        </w:rPr>
        <w:t xml:space="preserve"> </w:t>
      </w:r>
      <w:r>
        <w:rPr>
          <w:noProof/>
          <w:lang w:val="en-AU" w:eastAsia="en-AU"/>
        </w:rPr>
        <w:tab/>
        <w:t>(2 marks)</w:t>
      </w:r>
    </w:p>
    <w:p w14:paraId="30A29375" w14:textId="328E81DE" w:rsidR="00713BAD" w:rsidRDefault="00713BAD" w:rsidP="00713BAD">
      <w:pPr>
        <w:tabs>
          <w:tab w:val="right" w:pos="9639"/>
        </w:tabs>
        <w:ind w:left="360"/>
        <w:rPr>
          <w:rFonts w:cs="Arial"/>
          <w:bCs/>
          <w:szCs w:val="22"/>
        </w:rPr>
      </w:pPr>
    </w:p>
    <w:p w14:paraId="075D08AE" w14:textId="5BCCEDC9" w:rsidR="00713BAD" w:rsidRDefault="00713BAD" w:rsidP="00713BAD">
      <w:pPr>
        <w:tabs>
          <w:tab w:val="right" w:pos="9639"/>
        </w:tabs>
        <w:ind w:left="360"/>
        <w:rPr>
          <w:rFonts w:cs="Arial"/>
          <w:bCs/>
          <w:szCs w:val="22"/>
        </w:rPr>
      </w:pPr>
      <w:r>
        <w:rPr>
          <w:noProof/>
          <w:lang w:val="en-AU" w:eastAsia="en-AU"/>
        </w:rPr>
        <mc:AlternateContent>
          <mc:Choice Requires="wpg">
            <w:drawing>
              <wp:anchor distT="0" distB="0" distL="114300" distR="114300" simplePos="0" relativeHeight="251728896" behindDoc="0" locked="0" layoutInCell="1" allowOverlap="1" wp14:anchorId="13D9CFE7" wp14:editId="0CB833C1">
                <wp:simplePos x="0" y="0"/>
                <wp:positionH relativeFrom="page">
                  <wp:posOffset>2198872</wp:posOffset>
                </wp:positionH>
                <wp:positionV relativeFrom="paragraph">
                  <wp:posOffset>12877</wp:posOffset>
                </wp:positionV>
                <wp:extent cx="2986789" cy="2969807"/>
                <wp:effectExtent l="0" t="0" r="23495" b="21590"/>
                <wp:wrapNone/>
                <wp:docPr id="350" name="Group 350"/>
                <wp:cNvGraphicFramePr/>
                <a:graphic xmlns:a="http://schemas.openxmlformats.org/drawingml/2006/main">
                  <a:graphicData uri="http://schemas.microsoft.com/office/word/2010/wordprocessingGroup">
                    <wpg:wgp>
                      <wpg:cNvGrpSpPr/>
                      <wpg:grpSpPr>
                        <a:xfrm>
                          <a:off x="0" y="0"/>
                          <a:ext cx="2986789" cy="2969807"/>
                          <a:chOff x="0" y="0"/>
                          <a:chExt cx="2986789" cy="2969807"/>
                        </a:xfrm>
                      </wpg:grpSpPr>
                      <wps:wsp>
                        <wps:cNvPr id="327" name="Oval 327"/>
                        <wps:cNvSpPr/>
                        <wps:spPr>
                          <a:xfrm>
                            <a:off x="180754" y="202019"/>
                            <a:ext cx="2560320" cy="2560320"/>
                          </a:xfrm>
                          <a:prstGeom prst="ellipse">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8" name="Group 328"/>
                        <wpg:cNvGrpSpPr/>
                        <wpg:grpSpPr>
                          <a:xfrm rot="10800000">
                            <a:off x="2551814" y="1286540"/>
                            <a:ext cx="434975" cy="428625"/>
                            <a:chOff x="0" y="0"/>
                            <a:chExt cx="435305" cy="428625"/>
                          </a:xfrm>
                        </wpg:grpSpPr>
                        <wps:wsp>
                          <wps:cNvPr id="338" name="Oval 338"/>
                          <wps:cNvSpPr/>
                          <wps:spPr>
                            <a:xfrm rot="9289555">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Chord 339"/>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0" name="Group 340"/>
                        <wpg:cNvGrpSpPr/>
                        <wpg:grpSpPr>
                          <a:xfrm>
                            <a:off x="1244009" y="0"/>
                            <a:ext cx="434975" cy="428625"/>
                            <a:chOff x="0" y="0"/>
                            <a:chExt cx="435305" cy="428625"/>
                          </a:xfrm>
                        </wpg:grpSpPr>
                        <wps:wsp>
                          <wps:cNvPr id="341" name="Oval 341"/>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Chord 342"/>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 name="Group 343"/>
                        <wpg:cNvGrpSpPr/>
                        <wpg:grpSpPr>
                          <a:xfrm>
                            <a:off x="1275907" y="2541182"/>
                            <a:ext cx="434975" cy="428625"/>
                            <a:chOff x="0" y="0"/>
                            <a:chExt cx="435305" cy="428625"/>
                          </a:xfrm>
                        </wpg:grpSpPr>
                        <wps:wsp>
                          <wps:cNvPr id="344" name="Oval 344"/>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hord 345"/>
                          <wps:cNvSpPr/>
                          <wps:spPr>
                            <a:xfrm>
                              <a:off x="0" y="0"/>
                              <a:ext cx="428625" cy="428625"/>
                            </a:xfrm>
                            <a:prstGeom prst="chord">
                              <a:avLst>
                                <a:gd name="adj1" fmla="val 21475155"/>
                                <a:gd name="adj2" fmla="val 1073972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6" name="Group 346"/>
                        <wpg:cNvGrpSpPr/>
                        <wpg:grpSpPr>
                          <a:xfrm>
                            <a:off x="0" y="1254642"/>
                            <a:ext cx="434975" cy="428625"/>
                            <a:chOff x="0" y="0"/>
                            <a:chExt cx="435305" cy="428625"/>
                          </a:xfrm>
                        </wpg:grpSpPr>
                        <wps:wsp>
                          <wps:cNvPr id="347" name="Oval 347"/>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Chord 348"/>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Oval 349"/>
                        <wps:cNvSpPr/>
                        <wps:spPr>
                          <a:xfrm>
                            <a:off x="1297172" y="1339703"/>
                            <a:ext cx="341906" cy="341906"/>
                          </a:xfrm>
                          <a:prstGeom prst="ellipse">
                            <a:avLst/>
                          </a:prstGeom>
                          <a:effectLst>
                            <a:glow rad="228600">
                              <a:schemeClr val="accent4">
                                <a:satMod val="175000"/>
                                <a:alpha val="40000"/>
                              </a:schemeClr>
                            </a:glo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22124A" id="Group 350" o:spid="_x0000_s1026" style="position:absolute;margin-left:173.15pt;margin-top:1pt;width:235.2pt;height:233.85pt;z-index:252158976;mso-position-horizontal-relative:page" coordsize="29867,2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">
                <v:oval id="Oval 327" o:spid="_x0000_s1027" style="position:absolute;left:1807;top:2020;width:25603;height:2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" filled="f" strokecolor="#1f4d78 [1604]" strokeweight="1pt">
                  <v:stroke dashstyle="longDash" joinstyle="miter"/>
                </v:oval>
                <v:group id="Group 328" o:spid="_x0000_s1028" style="position:absolute;left:25518;top:12865;width:4349;height:4286;rotation:180"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">
                  <v:oval id="Oval 338" o:spid="_x0000_s1029" style="position:absolute;left:7315;width:427990;height:427990;rotation:101466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" fillcolor="#deeaf6 [660]" strokecolor="#1f4d78 [1604]" strokeweight="1pt">
                    <v:stroke joinstyle="miter"/>
                  </v:oval>
                  <v:shape id="Chord 339" o:spid="_x0000_s1030"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v:group id="Group 340" o:spid="_x0000_s1031" style="position:absolute;left:12440;width:4349;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oval id="Oval 341" o:spid="_x0000_s1032"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" fillcolor="#deeaf6 [660]" strokecolor="#1f4d78 [1604]" strokeweight="1pt">
                    <v:stroke joinstyle="miter"/>
                  </v:oval>
                  <v:shape id="Chord 342" o:spid="_x0000_s1033"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group id="Group 343" o:spid="_x0000_s1034" style="position:absolute;left:12759;top:25411;width:4349;height:4287"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344" o:spid="_x0000_s1035"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" fillcolor="#deeaf6 [660]" strokecolor="#1f4d78 [1604]" strokeweight="1pt">
                    <v:stroke joinstyle="miter"/>
                  </v:oval>
                  <v:shape id="Chord 345" o:spid="_x0000_s1036"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" path="m428484,206531v2797,76995,-35950,149567,-101486,190078c261462,437120,179224,439335,111602,402410,43980,365485,1383,295104,32,218070l428484,206531xe" fillcolor="#5b9bd5 [3204]" strokecolor="#1f4d78 [1604]" strokeweight="1pt">
                    <v:stroke joinstyle="miter"/>
                    <v:path arrowok="t" o:connecttype="custom" o:connectlocs="428484,206531;326998,396609;111602,402410;32,218070;428484,206531" o:connectangles="0,0,0,0,0"/>
                  </v:shape>
                </v:group>
                <v:group id="Group 346" o:spid="_x0000_s1037" style="position:absolute;top:12546;width:4349;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oval id="Oval 347" o:spid="_x0000_s1038"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" fillcolor="#deeaf6 [660]" strokecolor="#1f4d78 [1604]" strokeweight="1pt">
                    <v:stroke joinstyle="miter"/>
                  </v:oval>
                  <v:shape id="Chord 348" o:spid="_x0000_s1039"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v:oval id="Oval 349" o:spid="_x0000_s1040" style="position:absolute;left:12971;top:13397;width:3419;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" fillcolor="#ffc000 [3207]" strokecolor="#7f5f00 [1607]" strokeweight="1pt">
                  <v:stroke joinstyle="miter"/>
                </v:oval>
                <w10:wrap anchorx="page"/>
              </v:group>
            </w:pict>
          </mc:Fallback>
        </mc:AlternateContent>
      </w:r>
    </w:p>
    <w:p w14:paraId="7FBC60CA" w14:textId="0034ABB9" w:rsidR="00713BAD" w:rsidRDefault="00713BAD" w:rsidP="00713BAD">
      <w:pPr>
        <w:tabs>
          <w:tab w:val="right" w:pos="9639"/>
        </w:tabs>
        <w:ind w:left="360"/>
        <w:rPr>
          <w:rFonts w:cs="Arial"/>
          <w:bCs/>
          <w:szCs w:val="22"/>
        </w:rPr>
      </w:pPr>
    </w:p>
    <w:p w14:paraId="2CE3238C" w14:textId="0FCD07E4" w:rsidR="00713BAD" w:rsidRDefault="00713BAD" w:rsidP="00713BAD">
      <w:pPr>
        <w:tabs>
          <w:tab w:val="right" w:pos="9639"/>
        </w:tabs>
        <w:ind w:left="360"/>
        <w:rPr>
          <w:rFonts w:cs="Arial"/>
          <w:bCs/>
          <w:szCs w:val="22"/>
        </w:rPr>
      </w:pPr>
    </w:p>
    <w:p w14:paraId="75D4EB58" w14:textId="304F6B8F" w:rsidR="00713BAD" w:rsidRDefault="00713BAD" w:rsidP="00713BAD">
      <w:pPr>
        <w:tabs>
          <w:tab w:val="right" w:pos="9639"/>
        </w:tabs>
        <w:ind w:left="360"/>
        <w:rPr>
          <w:rFonts w:cs="Arial"/>
          <w:bCs/>
          <w:szCs w:val="22"/>
        </w:rPr>
      </w:pPr>
    </w:p>
    <w:p w14:paraId="33AF0065" w14:textId="1F61FCAD" w:rsidR="00713BAD" w:rsidRDefault="00713BAD" w:rsidP="00713BAD">
      <w:pPr>
        <w:tabs>
          <w:tab w:val="right" w:pos="9639"/>
        </w:tabs>
        <w:ind w:left="360"/>
        <w:rPr>
          <w:rFonts w:cs="Arial"/>
          <w:bCs/>
          <w:szCs w:val="22"/>
        </w:rPr>
      </w:pPr>
    </w:p>
    <w:p w14:paraId="4A1F7297" w14:textId="658A11E2" w:rsidR="00713BAD" w:rsidRDefault="00713BAD" w:rsidP="00713BAD">
      <w:pPr>
        <w:tabs>
          <w:tab w:val="right" w:pos="9639"/>
        </w:tabs>
        <w:ind w:left="360"/>
        <w:rPr>
          <w:rFonts w:cs="Arial"/>
          <w:bCs/>
          <w:szCs w:val="22"/>
        </w:rPr>
      </w:pPr>
    </w:p>
    <w:p w14:paraId="2D3D28A9" w14:textId="01AC8B22" w:rsidR="00713BAD" w:rsidRDefault="00713BAD" w:rsidP="00713BAD">
      <w:pPr>
        <w:tabs>
          <w:tab w:val="right" w:pos="9639"/>
        </w:tabs>
        <w:ind w:left="360"/>
        <w:rPr>
          <w:rFonts w:cs="Arial"/>
          <w:bCs/>
          <w:szCs w:val="22"/>
        </w:rPr>
      </w:pPr>
    </w:p>
    <w:p w14:paraId="1B383C94" w14:textId="058DC613" w:rsidR="00713BAD" w:rsidRDefault="00713BAD" w:rsidP="00713BAD">
      <w:pPr>
        <w:tabs>
          <w:tab w:val="right" w:pos="9639"/>
        </w:tabs>
        <w:ind w:left="360"/>
        <w:rPr>
          <w:rFonts w:cs="Arial"/>
          <w:bCs/>
          <w:szCs w:val="22"/>
        </w:rPr>
      </w:pPr>
    </w:p>
    <w:p w14:paraId="78A017BC" w14:textId="753AB10B" w:rsidR="00713BAD" w:rsidRDefault="00713BAD" w:rsidP="00713BAD">
      <w:pPr>
        <w:tabs>
          <w:tab w:val="right" w:pos="9639"/>
        </w:tabs>
        <w:ind w:left="360"/>
        <w:rPr>
          <w:rFonts w:cs="Arial"/>
          <w:bCs/>
          <w:szCs w:val="22"/>
        </w:rPr>
      </w:pPr>
    </w:p>
    <w:p w14:paraId="133B3D6D" w14:textId="70BE6CD0" w:rsidR="00713BAD" w:rsidRDefault="00713BAD" w:rsidP="00713BAD">
      <w:pPr>
        <w:tabs>
          <w:tab w:val="right" w:pos="9639"/>
        </w:tabs>
        <w:ind w:left="360"/>
        <w:rPr>
          <w:rFonts w:cs="Arial"/>
          <w:bCs/>
          <w:szCs w:val="22"/>
        </w:rPr>
      </w:pPr>
    </w:p>
    <w:p w14:paraId="028883D9" w14:textId="4642C043" w:rsidR="00713BAD" w:rsidRDefault="00713BAD" w:rsidP="00713BAD">
      <w:pPr>
        <w:tabs>
          <w:tab w:val="right" w:pos="9639"/>
        </w:tabs>
        <w:ind w:left="360"/>
        <w:rPr>
          <w:rFonts w:cs="Arial"/>
          <w:bCs/>
          <w:szCs w:val="22"/>
        </w:rPr>
      </w:pPr>
    </w:p>
    <w:p w14:paraId="3B79C5A7" w14:textId="1629C3AA" w:rsidR="00713BAD" w:rsidRDefault="00713BAD" w:rsidP="00713BAD">
      <w:pPr>
        <w:tabs>
          <w:tab w:val="right" w:pos="9639"/>
        </w:tabs>
        <w:ind w:left="360"/>
        <w:rPr>
          <w:rFonts w:cs="Arial"/>
          <w:bCs/>
          <w:szCs w:val="22"/>
        </w:rPr>
      </w:pPr>
    </w:p>
    <w:p w14:paraId="1CACA723" w14:textId="55C0B5A3" w:rsidR="00713BAD" w:rsidRDefault="00713BAD" w:rsidP="00713BAD">
      <w:pPr>
        <w:tabs>
          <w:tab w:val="right" w:pos="9639"/>
        </w:tabs>
        <w:ind w:left="360"/>
        <w:rPr>
          <w:rFonts w:cs="Arial"/>
          <w:bCs/>
          <w:szCs w:val="22"/>
        </w:rPr>
      </w:pPr>
    </w:p>
    <w:p w14:paraId="07FDE729" w14:textId="670A23C6" w:rsidR="00713BAD" w:rsidRDefault="00713BAD" w:rsidP="00713BAD">
      <w:pPr>
        <w:tabs>
          <w:tab w:val="right" w:pos="9639"/>
        </w:tabs>
        <w:ind w:left="360"/>
        <w:rPr>
          <w:rFonts w:cs="Arial"/>
          <w:bCs/>
          <w:szCs w:val="22"/>
        </w:rPr>
      </w:pPr>
    </w:p>
    <w:p w14:paraId="15BCE3FE" w14:textId="5A6F7707" w:rsidR="00713BAD" w:rsidRDefault="00713BAD" w:rsidP="00713BAD">
      <w:pPr>
        <w:tabs>
          <w:tab w:val="right" w:pos="9639"/>
        </w:tabs>
        <w:ind w:left="360"/>
        <w:rPr>
          <w:rFonts w:cs="Arial"/>
          <w:bCs/>
          <w:szCs w:val="22"/>
        </w:rPr>
      </w:pPr>
    </w:p>
    <w:p w14:paraId="5EFA4A2E" w14:textId="2B7A6C5C" w:rsidR="00AC24BE" w:rsidRDefault="00AC24BE">
      <w:pPr>
        <w:rPr>
          <w:rFonts w:cs="Arial"/>
          <w:bCs/>
          <w:szCs w:val="22"/>
        </w:rPr>
      </w:pPr>
    </w:p>
    <w:p w14:paraId="129BD766" w14:textId="6E311939" w:rsidR="00AC24BE" w:rsidRDefault="00AC24BE">
      <w:pPr>
        <w:rPr>
          <w:rFonts w:cs="Arial"/>
          <w:bCs/>
          <w:szCs w:val="22"/>
        </w:rPr>
      </w:pPr>
    </w:p>
    <w:p w14:paraId="6CA18708" w14:textId="65E3ABA9" w:rsidR="00AC24BE" w:rsidRDefault="00AC24BE">
      <w:pPr>
        <w:rPr>
          <w:rFonts w:cs="Arial"/>
          <w:bCs/>
          <w:szCs w:val="22"/>
        </w:rPr>
      </w:pPr>
    </w:p>
    <w:p w14:paraId="6A3D58E5" w14:textId="72AEAA56" w:rsidR="00AC24BE" w:rsidRDefault="00AC24BE">
      <w:pPr>
        <w:rPr>
          <w:rFonts w:cs="Arial"/>
          <w:bCs/>
          <w:szCs w:val="22"/>
        </w:rPr>
      </w:pPr>
    </w:p>
    <w:p w14:paraId="31C99496" w14:textId="77777777" w:rsidR="00AC24BE" w:rsidRDefault="00AC24BE">
      <w:pPr>
        <w:rPr>
          <w:rFonts w:cs="Arial"/>
          <w:bCs/>
          <w:szCs w:val="22"/>
        </w:rPr>
      </w:pPr>
    </w:p>
    <w:p w14:paraId="0C80B276" w14:textId="7C8D7C0C" w:rsidR="00713BAD" w:rsidRDefault="00713BAD" w:rsidP="00C55738">
      <w:pPr>
        <w:pStyle w:val="ListParagraph"/>
        <w:numPr>
          <w:ilvl w:val="0"/>
          <w:numId w:val="34"/>
        </w:numPr>
        <w:tabs>
          <w:tab w:val="right" w:pos="9639"/>
        </w:tabs>
        <w:rPr>
          <w:rFonts w:cs="Arial"/>
          <w:bCs/>
          <w:szCs w:val="22"/>
        </w:rPr>
      </w:pPr>
      <w:r>
        <w:rPr>
          <w:rFonts w:cs="Arial"/>
          <w:bCs/>
          <w:szCs w:val="22"/>
        </w:rPr>
        <w:t>Use the relationship given in the article for the following questions:</w:t>
      </w:r>
    </w:p>
    <w:p w14:paraId="5ADCE60C" w14:textId="16229DCE" w:rsidR="00713BAD" w:rsidRDefault="00713BAD" w:rsidP="00713BAD">
      <w:pPr>
        <w:pStyle w:val="ListParagraph"/>
        <w:tabs>
          <w:tab w:val="right" w:pos="9639"/>
        </w:tabs>
        <w:rPr>
          <w:rFonts w:cs="Arial"/>
          <w:bCs/>
          <w:szCs w:val="22"/>
        </w:rPr>
      </w:pPr>
    </w:p>
    <w:p w14:paraId="490CAB32" w14:textId="306DF9BB" w:rsidR="00713BAD" w:rsidRDefault="00EA15EF" w:rsidP="00713BAD">
      <w:pPr>
        <w:pStyle w:val="ListParagraph"/>
        <w:numPr>
          <w:ilvl w:val="1"/>
          <w:numId w:val="34"/>
        </w:numPr>
        <w:tabs>
          <w:tab w:val="right" w:pos="9639"/>
        </w:tabs>
        <w:rPr>
          <w:rFonts w:cs="Arial"/>
          <w:bCs/>
          <w:szCs w:val="22"/>
        </w:rPr>
      </w:pPr>
      <w:r>
        <w:rPr>
          <w:rFonts w:cs="Arial"/>
          <w:bCs/>
          <w:szCs w:val="22"/>
        </w:rPr>
        <w:t>Calculate the orbital inclination for a SSO around Earth at an orbital distance of 7.27×10</w:t>
      </w:r>
      <w:r>
        <w:rPr>
          <w:rFonts w:cs="Arial"/>
          <w:bCs/>
          <w:szCs w:val="22"/>
          <w:vertAlign w:val="superscript"/>
        </w:rPr>
        <w:t>6</w:t>
      </w:r>
      <w:r>
        <w:t xml:space="preserve"> m.</w:t>
      </w:r>
    </w:p>
    <w:p w14:paraId="74339226" w14:textId="45FE12AF" w:rsidR="00EA15EF" w:rsidRDefault="00EA15EF" w:rsidP="00EA15EF">
      <w:pPr>
        <w:pStyle w:val="ListParagraph"/>
        <w:tabs>
          <w:tab w:val="right" w:pos="9639"/>
        </w:tabs>
        <w:ind w:left="1440"/>
        <w:rPr>
          <w:rFonts w:cs="Arial"/>
          <w:bCs/>
          <w:szCs w:val="22"/>
        </w:rPr>
      </w:pPr>
      <w:r>
        <w:rPr>
          <w:rFonts w:cs="Arial"/>
          <w:bCs/>
          <w:szCs w:val="22"/>
        </w:rPr>
        <w:tab/>
        <w:t>(2 marks)</w:t>
      </w:r>
    </w:p>
    <w:p w14:paraId="01B9EC1B" w14:textId="49118EA5" w:rsidR="00EA15EF" w:rsidRPr="008E4399" w:rsidRDefault="00EA15EF" w:rsidP="00EA15EF">
      <w:pPr>
        <w:pStyle w:val="MarkingKey"/>
        <w:rPr>
          <w:rFonts w:eastAsiaTheme="minorEastAsia" w:cs="Arial"/>
        </w:rPr>
      </w:pPr>
    </w:p>
    <w:p w14:paraId="419A3266" w14:textId="1E1A6942" w:rsidR="008E4399" w:rsidRDefault="008E4399" w:rsidP="00EA15EF">
      <w:pPr>
        <w:pStyle w:val="MarkingKey"/>
        <w:rPr>
          <w:rFonts w:eastAsiaTheme="minorEastAsia" w:cs="Arial"/>
        </w:rPr>
      </w:pPr>
    </w:p>
    <w:p w14:paraId="7644C78A" w14:textId="528E3AB4" w:rsidR="008E4399" w:rsidRDefault="008E4399" w:rsidP="00EA15EF">
      <w:pPr>
        <w:pStyle w:val="MarkingKey"/>
        <w:rPr>
          <w:rFonts w:eastAsiaTheme="minorEastAsia" w:cs="Arial"/>
        </w:rPr>
      </w:pPr>
    </w:p>
    <w:p w14:paraId="356EF38B" w14:textId="77777777" w:rsidR="008E4399" w:rsidRDefault="008E4399" w:rsidP="00EA15EF">
      <w:pPr>
        <w:pStyle w:val="MarkingKey"/>
        <w:rPr>
          <w:rFonts w:eastAsiaTheme="minorEastAsia" w:cs="Arial"/>
        </w:rPr>
      </w:pPr>
    </w:p>
    <w:p w14:paraId="196F16AE" w14:textId="77777777" w:rsidR="008E4399" w:rsidRPr="008E4399" w:rsidRDefault="008E4399" w:rsidP="00EA15EF">
      <w:pPr>
        <w:pStyle w:val="MarkingKey"/>
        <w:rPr>
          <w:rFonts w:eastAsiaTheme="minorEastAsia" w:cs="Arial"/>
        </w:rPr>
      </w:pPr>
    </w:p>
    <w:p w14:paraId="28772ED8" w14:textId="77777777" w:rsidR="00EA15EF" w:rsidRDefault="00EA15EF" w:rsidP="00EA15EF">
      <w:pPr>
        <w:pStyle w:val="ListParagraph"/>
        <w:tabs>
          <w:tab w:val="right" w:pos="9639"/>
        </w:tabs>
        <w:ind w:left="1440"/>
        <w:rPr>
          <w:rFonts w:cs="Arial"/>
          <w:bCs/>
          <w:szCs w:val="22"/>
        </w:rPr>
      </w:pPr>
    </w:p>
    <w:p w14:paraId="2496C275" w14:textId="75164F4E" w:rsidR="00EA15EF" w:rsidRDefault="00EA15EF" w:rsidP="00713BAD">
      <w:pPr>
        <w:pStyle w:val="ListParagraph"/>
        <w:numPr>
          <w:ilvl w:val="1"/>
          <w:numId w:val="34"/>
        </w:numPr>
        <w:tabs>
          <w:tab w:val="right" w:pos="9639"/>
        </w:tabs>
        <w:rPr>
          <w:rFonts w:cs="Arial"/>
          <w:bCs/>
          <w:szCs w:val="22"/>
        </w:rPr>
      </w:pPr>
      <w:r>
        <w:rPr>
          <w:rFonts w:cs="Arial"/>
          <w:bCs/>
          <w:szCs w:val="22"/>
        </w:rPr>
        <w:t>Hence, describe whether this SSO would be classified as a polar orbit.</w:t>
      </w:r>
    </w:p>
    <w:p w14:paraId="73ED4D82" w14:textId="2EF34E10" w:rsidR="00EA15EF" w:rsidRDefault="00EA15EF" w:rsidP="00EA15EF">
      <w:pPr>
        <w:pStyle w:val="ListParagraph"/>
        <w:tabs>
          <w:tab w:val="right" w:pos="9639"/>
        </w:tabs>
        <w:ind w:left="1440"/>
        <w:rPr>
          <w:rFonts w:cs="Arial"/>
          <w:bCs/>
          <w:szCs w:val="22"/>
        </w:rPr>
      </w:pPr>
      <w:r>
        <w:rPr>
          <w:rFonts w:cs="Arial"/>
          <w:bCs/>
          <w:szCs w:val="22"/>
        </w:rPr>
        <w:tab/>
        <w:t>(2 marks)</w:t>
      </w:r>
    </w:p>
    <w:p w14:paraId="309F79CE" w14:textId="19E5DF92" w:rsidR="008E4399" w:rsidRPr="00A12068" w:rsidRDefault="008E4399" w:rsidP="008E4399">
      <w:pPr>
        <w:tabs>
          <w:tab w:val="right" w:leader="underscore" w:pos="10206"/>
        </w:tabs>
        <w:spacing w:before="360"/>
        <w:ind w:right="-25"/>
        <w:rPr>
          <w:rFonts w:cs="Arial"/>
          <w:sz w:val="8"/>
          <w:szCs w:val="8"/>
        </w:rPr>
      </w:pPr>
      <w:r>
        <w:rPr>
          <w:rFonts w:cs="Arial"/>
          <w:sz w:val="8"/>
          <w:szCs w:val="8"/>
        </w:rPr>
        <w:tab/>
      </w:r>
    </w:p>
    <w:p w14:paraId="459BC3EE" w14:textId="4DBDBE35" w:rsidR="00EA15EF" w:rsidRPr="008E4399" w:rsidRDefault="008E4399" w:rsidP="008E4399">
      <w:pPr>
        <w:tabs>
          <w:tab w:val="right" w:leader="underscore" w:pos="10206"/>
        </w:tabs>
        <w:spacing w:before="360"/>
        <w:ind w:right="-25"/>
        <w:rPr>
          <w:rFonts w:cs="Arial"/>
          <w:sz w:val="8"/>
          <w:szCs w:val="8"/>
        </w:rPr>
      </w:pPr>
      <w:r w:rsidRPr="00A12068">
        <w:rPr>
          <w:rFonts w:cs="Arial"/>
          <w:sz w:val="8"/>
          <w:szCs w:val="8"/>
        </w:rPr>
        <w:tab/>
      </w:r>
    </w:p>
    <w:p w14:paraId="346B4353" w14:textId="49ED1A24" w:rsidR="008E4399" w:rsidRDefault="008E4399" w:rsidP="00EA15EF">
      <w:pPr>
        <w:pStyle w:val="ListParagraph"/>
        <w:rPr>
          <w:rFonts w:cs="Arial"/>
          <w:bCs/>
          <w:szCs w:val="22"/>
        </w:rPr>
      </w:pPr>
    </w:p>
    <w:p w14:paraId="253AC20F" w14:textId="391FDA56" w:rsidR="008E4399" w:rsidRPr="008E4399" w:rsidRDefault="008E4399" w:rsidP="008E4399">
      <w:pPr>
        <w:rPr>
          <w:rFonts w:cs="Arial"/>
          <w:bCs/>
          <w:szCs w:val="22"/>
        </w:rPr>
      </w:pPr>
    </w:p>
    <w:p w14:paraId="7D11580D" w14:textId="77777777" w:rsidR="008E4399" w:rsidRPr="00EA15EF" w:rsidRDefault="008E4399" w:rsidP="00EA15EF">
      <w:pPr>
        <w:pStyle w:val="ListParagraph"/>
        <w:rPr>
          <w:rFonts w:cs="Arial"/>
          <w:bCs/>
          <w:szCs w:val="22"/>
        </w:rPr>
      </w:pPr>
    </w:p>
    <w:p w14:paraId="54A7098E" w14:textId="71BC5281" w:rsidR="00EA15EF" w:rsidRDefault="00EA15EF" w:rsidP="00713BAD">
      <w:pPr>
        <w:pStyle w:val="ListParagraph"/>
        <w:numPr>
          <w:ilvl w:val="1"/>
          <w:numId w:val="34"/>
        </w:numPr>
        <w:tabs>
          <w:tab w:val="right" w:pos="9639"/>
        </w:tabs>
        <w:rPr>
          <w:rFonts w:cs="Arial"/>
          <w:bCs/>
          <w:szCs w:val="22"/>
        </w:rPr>
      </w:pPr>
      <w:r>
        <w:rPr>
          <w:rFonts w:cs="Arial"/>
          <w:bCs/>
          <w:szCs w:val="22"/>
        </w:rPr>
        <w:t>Determine the theoretical maximum orbital distance for a SSO around Earth.</w:t>
      </w:r>
    </w:p>
    <w:p w14:paraId="60B6182C" w14:textId="75DE541C" w:rsidR="00EA15EF" w:rsidRDefault="00EA15EF" w:rsidP="00EA15EF">
      <w:pPr>
        <w:pStyle w:val="ListParagraph"/>
        <w:tabs>
          <w:tab w:val="right" w:pos="9639"/>
        </w:tabs>
        <w:ind w:left="1440"/>
        <w:rPr>
          <w:rFonts w:cs="Arial"/>
          <w:bCs/>
          <w:szCs w:val="22"/>
        </w:rPr>
      </w:pPr>
      <w:r>
        <w:rPr>
          <w:rFonts w:cs="Arial"/>
          <w:bCs/>
          <w:szCs w:val="22"/>
        </w:rPr>
        <w:tab/>
        <w:t>(2 marks)</w:t>
      </w:r>
    </w:p>
    <w:p w14:paraId="63A72566" w14:textId="77777777" w:rsidR="00713BAD" w:rsidRDefault="00713BAD" w:rsidP="00713BAD">
      <w:pPr>
        <w:pStyle w:val="ListParagraph"/>
        <w:tabs>
          <w:tab w:val="right" w:pos="9639"/>
        </w:tabs>
        <w:rPr>
          <w:rFonts w:cs="Arial"/>
          <w:bCs/>
          <w:szCs w:val="22"/>
        </w:rPr>
      </w:pPr>
    </w:p>
    <w:p w14:paraId="79E74F61" w14:textId="77777777" w:rsidR="00713BAD" w:rsidRPr="00C55738" w:rsidRDefault="00713BAD" w:rsidP="00EA15EF">
      <w:pPr>
        <w:pStyle w:val="ListParagraph"/>
        <w:tabs>
          <w:tab w:val="right" w:pos="9639"/>
        </w:tabs>
        <w:rPr>
          <w:rFonts w:cs="Arial"/>
          <w:bCs/>
          <w:szCs w:val="22"/>
        </w:rPr>
      </w:pPr>
    </w:p>
    <w:p w14:paraId="7BB2F467" w14:textId="10A840B8" w:rsidR="00A97C74" w:rsidRPr="00F94E56" w:rsidRDefault="00A97C74" w:rsidP="00A97C74">
      <w:pPr>
        <w:ind w:left="360"/>
      </w:pPr>
    </w:p>
    <w:p w14:paraId="635B4946" w14:textId="66A1DFC3" w:rsidR="006658E6" w:rsidRPr="00F94E56" w:rsidRDefault="006658E6" w:rsidP="00DD02D0"/>
    <w:p w14:paraId="4016FB24" w14:textId="4222EA0E" w:rsidR="006658E6" w:rsidRPr="00F94E56" w:rsidRDefault="006658E6" w:rsidP="00DD02D0"/>
    <w:p w14:paraId="6E13C24E" w14:textId="668B27AD" w:rsidR="00B21609" w:rsidRDefault="00B21609">
      <w:pPr>
        <w:rPr>
          <w:rFonts w:cs="Arial"/>
          <w:szCs w:val="22"/>
        </w:rPr>
      </w:pPr>
    </w:p>
    <w:p w14:paraId="416BD7DB" w14:textId="4085F5EF" w:rsidR="00B21609" w:rsidRDefault="00B21609">
      <w:pPr>
        <w:rPr>
          <w:rFonts w:cs="Arial"/>
          <w:szCs w:val="22"/>
        </w:rPr>
      </w:pPr>
      <w:r>
        <w:rPr>
          <w:rFonts w:cs="Arial"/>
          <w:szCs w:val="22"/>
        </w:rPr>
        <w:br w:type="page"/>
      </w:r>
    </w:p>
    <w:p w14:paraId="2FFA5868" w14:textId="609A774A" w:rsidR="00627F4A" w:rsidRDefault="00D86241" w:rsidP="00D86241">
      <w:pPr>
        <w:tabs>
          <w:tab w:val="left" w:pos="8640"/>
        </w:tabs>
        <w:rPr>
          <w:rFonts w:cs="Arial"/>
          <w:b/>
          <w:szCs w:val="22"/>
        </w:rPr>
      </w:pPr>
      <w:r>
        <w:rPr>
          <w:rFonts w:cs="Arial"/>
          <w:b/>
          <w:szCs w:val="22"/>
        </w:rPr>
        <w:lastRenderedPageBreak/>
        <w:t xml:space="preserve">Question </w:t>
      </w:r>
      <w:r w:rsidR="0022149C">
        <w:rPr>
          <w:rFonts w:cs="Arial"/>
          <w:b/>
          <w:szCs w:val="22"/>
        </w:rPr>
        <w:t>1</w:t>
      </w:r>
      <w:r w:rsidR="00E85061">
        <w:rPr>
          <w:rFonts w:cs="Arial"/>
          <w:b/>
          <w:szCs w:val="22"/>
        </w:rPr>
        <w:t>9</w:t>
      </w:r>
      <w:r>
        <w:rPr>
          <w:rFonts w:cs="Arial"/>
          <w:b/>
          <w:szCs w:val="22"/>
        </w:rPr>
        <w:tab/>
      </w:r>
      <w:r w:rsidR="00627F4A" w:rsidRPr="00F94E56">
        <w:rPr>
          <w:rFonts w:cs="Arial"/>
          <w:b/>
          <w:szCs w:val="22"/>
        </w:rPr>
        <w:t>(</w:t>
      </w:r>
      <w:r w:rsidR="00627F4A">
        <w:rPr>
          <w:rFonts w:cs="Arial"/>
          <w:b/>
          <w:szCs w:val="22"/>
        </w:rPr>
        <w:t>1</w:t>
      </w:r>
      <w:r w:rsidR="009D18A7">
        <w:rPr>
          <w:rFonts w:cs="Arial"/>
          <w:b/>
          <w:szCs w:val="22"/>
        </w:rPr>
        <w:t>8</w:t>
      </w:r>
      <w:r w:rsidR="00627F4A" w:rsidRPr="00F94E56">
        <w:rPr>
          <w:rFonts w:cs="Arial"/>
          <w:b/>
          <w:szCs w:val="22"/>
        </w:rPr>
        <w:t xml:space="preserve"> marks)</w:t>
      </w:r>
    </w:p>
    <w:p w14:paraId="321E5663" w14:textId="77777777" w:rsidR="00627F4A" w:rsidRDefault="00627F4A" w:rsidP="00627F4A">
      <w:pPr>
        <w:rPr>
          <w:rFonts w:cs="Arial"/>
          <w:b/>
          <w:szCs w:val="22"/>
        </w:rPr>
      </w:pPr>
    </w:p>
    <w:p w14:paraId="50E4EE2E" w14:textId="302105FE" w:rsidR="00627F4A" w:rsidRPr="00F94E56" w:rsidRDefault="00627F4A" w:rsidP="00627F4A">
      <w:pPr>
        <w:rPr>
          <w:rFonts w:cs="Arial"/>
          <w:b/>
          <w:szCs w:val="22"/>
        </w:rPr>
      </w:pPr>
      <w:r w:rsidRPr="00F94E56">
        <w:rPr>
          <w:rFonts w:cs="Arial"/>
          <w:b/>
          <w:szCs w:val="22"/>
        </w:rPr>
        <w:t xml:space="preserve">The </w:t>
      </w:r>
      <w:r>
        <w:rPr>
          <w:rFonts w:cs="Arial"/>
          <w:b/>
          <w:szCs w:val="22"/>
        </w:rPr>
        <w:t>Cavendis</w:t>
      </w:r>
      <w:r w:rsidR="002C7529">
        <w:rPr>
          <w:rFonts w:cs="Arial"/>
          <w:b/>
          <w:szCs w:val="22"/>
        </w:rPr>
        <w:t>h</w:t>
      </w:r>
      <w:r w:rsidR="00D86241">
        <w:rPr>
          <w:rFonts w:cs="Arial"/>
          <w:b/>
          <w:szCs w:val="22"/>
        </w:rPr>
        <w:t xml:space="preserve"> Experiment</w:t>
      </w:r>
    </w:p>
    <w:p w14:paraId="2F2B6CD1" w14:textId="77777777" w:rsidR="00627F4A" w:rsidRDefault="00627F4A" w:rsidP="00214397">
      <w:pPr>
        <w:jc w:val="both"/>
        <w:rPr>
          <w:rFonts w:cs="Arial"/>
          <w:szCs w:val="22"/>
        </w:rPr>
      </w:pPr>
    </w:p>
    <w:p w14:paraId="43E21B03" w14:textId="42802661" w:rsidR="006D5845" w:rsidRDefault="00B85A01" w:rsidP="00214397">
      <w:pPr>
        <w:jc w:val="both"/>
        <w:rPr>
          <w:rFonts w:cs="Arial"/>
          <w:szCs w:val="22"/>
        </w:rPr>
      </w:pPr>
      <w:r>
        <w:rPr>
          <w:rFonts w:cs="Arial"/>
          <w:szCs w:val="22"/>
        </w:rPr>
        <w:t xml:space="preserve">The Cavendish Experiment was </w:t>
      </w:r>
      <w:r w:rsidR="00683174">
        <w:rPr>
          <w:rFonts w:cs="Arial"/>
          <w:szCs w:val="22"/>
        </w:rPr>
        <w:t>conducted from 1797 to 1799 by British Scientist Henry Cavendish</w:t>
      </w:r>
      <w:r w:rsidR="00A05691">
        <w:rPr>
          <w:rFonts w:cs="Arial"/>
          <w:szCs w:val="22"/>
        </w:rPr>
        <w:t xml:space="preserve"> and</w:t>
      </w:r>
      <w:r w:rsidR="00683174">
        <w:rPr>
          <w:rFonts w:cs="Arial"/>
          <w:szCs w:val="22"/>
        </w:rPr>
        <w:t xml:space="preserve"> </w:t>
      </w:r>
      <w:r w:rsidR="004E7A8E">
        <w:rPr>
          <w:rFonts w:cs="Arial"/>
          <w:szCs w:val="22"/>
        </w:rPr>
        <w:t xml:space="preserve">was the first experiment to yield accurate values for the </w:t>
      </w:r>
      <w:r w:rsidR="003F4539">
        <w:rPr>
          <w:rFonts w:cs="Arial"/>
          <w:szCs w:val="22"/>
        </w:rPr>
        <w:t>Newtonian constant of gravitation</w:t>
      </w:r>
      <w:r w:rsidR="008565FD">
        <w:rPr>
          <w:rFonts w:cs="Arial"/>
          <w:szCs w:val="22"/>
        </w:rPr>
        <w:t xml:space="preserve"> “G”</w:t>
      </w:r>
      <w:r w:rsidR="003F4539">
        <w:rPr>
          <w:rFonts w:cs="Arial"/>
          <w:szCs w:val="22"/>
        </w:rPr>
        <w:t>.</w:t>
      </w:r>
      <w:r w:rsidR="00627F4A" w:rsidRPr="00F94E56">
        <w:rPr>
          <w:rFonts w:cs="Arial"/>
          <w:szCs w:val="22"/>
        </w:rPr>
        <w:t xml:space="preserve"> </w:t>
      </w:r>
      <w:r w:rsidR="00991218">
        <w:rPr>
          <w:rFonts w:cs="Arial"/>
          <w:szCs w:val="22"/>
        </w:rPr>
        <w:t xml:space="preserve">Cavendish was famously heard remarking that he had “weighed the mass of the Earth” and it </w:t>
      </w:r>
      <w:r w:rsidR="00CA5A75">
        <w:rPr>
          <w:rFonts w:cs="Arial"/>
          <w:szCs w:val="22"/>
        </w:rPr>
        <w:t>garnered much attention and admiration from the scientific community</w:t>
      </w:r>
      <w:r w:rsidR="005C5822">
        <w:rPr>
          <w:rFonts w:cs="Arial"/>
          <w:szCs w:val="22"/>
        </w:rPr>
        <w:t xml:space="preserve"> of the time</w:t>
      </w:r>
      <w:r w:rsidR="00CA5A75">
        <w:rPr>
          <w:rFonts w:cs="Arial"/>
          <w:szCs w:val="22"/>
        </w:rPr>
        <w:t>.</w:t>
      </w:r>
      <w:r w:rsidR="005C5822">
        <w:rPr>
          <w:rFonts w:cs="Arial"/>
          <w:szCs w:val="22"/>
        </w:rPr>
        <w:t xml:space="preserve"> </w:t>
      </w:r>
      <w:r w:rsidR="00E05757">
        <w:rPr>
          <w:rFonts w:cs="Arial"/>
          <w:szCs w:val="22"/>
        </w:rPr>
        <w:t>Sir Isaac Newton</w:t>
      </w:r>
      <w:r w:rsidR="005C5822">
        <w:rPr>
          <w:rFonts w:cs="Arial"/>
          <w:szCs w:val="22"/>
        </w:rPr>
        <w:t xml:space="preserve"> had </w:t>
      </w:r>
      <w:r w:rsidR="00081903">
        <w:rPr>
          <w:rFonts w:cs="Arial"/>
          <w:szCs w:val="22"/>
        </w:rPr>
        <w:t>died some 70 years earl</w:t>
      </w:r>
      <w:r w:rsidR="00E05757">
        <w:rPr>
          <w:rFonts w:cs="Arial"/>
          <w:szCs w:val="22"/>
        </w:rPr>
        <w:t xml:space="preserve">ier and was only able </w:t>
      </w:r>
      <w:r w:rsidR="00F30B4C">
        <w:rPr>
          <w:rFonts w:cs="Arial"/>
          <w:szCs w:val="22"/>
        </w:rPr>
        <w:t xml:space="preserve">show that the force of gravitational </w:t>
      </w:r>
      <w:proofErr w:type="spellStart"/>
      <w:r w:rsidR="00F30B4C">
        <w:rPr>
          <w:rFonts w:cs="Arial"/>
          <w:szCs w:val="22"/>
        </w:rPr>
        <w:t>attracti</w:t>
      </w:r>
      <w:proofErr w:type="spellEnd"/>
      <w:r w:rsidR="009449DE">
        <w:rPr>
          <w:rFonts w:cs="Arial"/>
          <w:szCs w:val="22"/>
        </w:rPr>
        <w:t xml:space="preserve"> </w:t>
      </w:r>
      <w:r w:rsidR="00F30B4C">
        <w:rPr>
          <w:rFonts w:cs="Arial"/>
          <w:szCs w:val="22"/>
        </w:rPr>
        <w:t xml:space="preserve">on was proportional </w:t>
      </w:r>
      <w:r w:rsidR="00D86241">
        <w:rPr>
          <w:rFonts w:cs="Arial"/>
          <w:szCs w:val="22"/>
        </w:rPr>
        <w:t>to:</w:t>
      </w:r>
    </w:p>
    <w:p w14:paraId="3B6CACC9" w14:textId="77777777" w:rsidR="00D86241" w:rsidRDefault="00D86241" w:rsidP="00214397">
      <w:pPr>
        <w:jc w:val="both"/>
        <w:rPr>
          <w:rFonts w:cs="Arial"/>
          <w:szCs w:val="22"/>
        </w:rPr>
      </w:pPr>
    </w:p>
    <w:p w14:paraId="708DF226" w14:textId="050C4C91" w:rsidR="00A05691" w:rsidRPr="006D5845" w:rsidRDefault="00CA002B" w:rsidP="00D86241">
      <w:pPr>
        <w:ind w:left="4410" w:firstLine="720"/>
        <w:jc w:val="both"/>
        <w:rPr>
          <w:rFonts w:cs="Arial"/>
          <w:szCs w:val="22"/>
        </w:rPr>
      </w:pPr>
      <m:oMathPara>
        <m:oMathParaPr>
          <m:jc m:val="left"/>
        </m:oMathParaPr>
        <m:oMath>
          <m:sSub>
            <m:sSubPr>
              <m:ctrlPr>
                <w:rPr>
                  <w:rFonts w:ascii="Cambria Math" w:hAnsi="Cambria Math" w:cs="Arial"/>
                  <w:i/>
                  <w:sz w:val="28"/>
                  <w:szCs w:val="22"/>
                </w:rPr>
              </m:ctrlPr>
            </m:sSubPr>
            <m:e>
              <m:r>
                <w:rPr>
                  <w:rFonts w:ascii="Cambria Math" w:hAnsi="Cambria Math" w:cs="Arial"/>
                  <w:sz w:val="28"/>
                  <w:szCs w:val="22"/>
                </w:rPr>
                <m:t>F</m:t>
              </m:r>
            </m:e>
            <m:sub>
              <m:r>
                <w:rPr>
                  <w:rFonts w:ascii="Cambria Math" w:hAnsi="Cambria Math" w:cs="Arial"/>
                  <w:sz w:val="28"/>
                  <w:szCs w:val="22"/>
                </w:rPr>
                <m:t>G</m:t>
              </m:r>
            </m:sub>
          </m:sSub>
          <m:r>
            <w:rPr>
              <w:rFonts w:ascii="Cambria Math" w:hAnsi="Cambria Math" w:cs="Arial"/>
              <w:sz w:val="28"/>
              <w:szCs w:val="22"/>
            </w:rPr>
            <m:t>∝</m:t>
          </m:r>
          <m:f>
            <m:fPr>
              <m:ctrlPr>
                <w:rPr>
                  <w:rFonts w:ascii="Cambria Math" w:hAnsi="Cambria Math" w:cs="Arial"/>
                  <w:i/>
                  <w:sz w:val="28"/>
                  <w:szCs w:val="22"/>
                </w:rPr>
              </m:ctrlPr>
            </m:fPr>
            <m:num>
              <m:r>
                <w:rPr>
                  <w:rFonts w:ascii="Cambria Math" w:hAnsi="Cambria Math" w:cs="Arial"/>
                  <w:sz w:val="28"/>
                  <w:szCs w:val="22"/>
                </w:rPr>
                <m:t>m</m:t>
              </m:r>
            </m:num>
            <m:den>
              <m:sSup>
                <m:sSupPr>
                  <m:ctrlPr>
                    <w:rPr>
                      <w:rFonts w:ascii="Cambria Math" w:hAnsi="Cambria Math" w:cs="Arial"/>
                      <w:i/>
                      <w:sz w:val="28"/>
                      <w:szCs w:val="22"/>
                    </w:rPr>
                  </m:ctrlPr>
                </m:sSupPr>
                <m:e>
                  <m:r>
                    <w:rPr>
                      <w:rFonts w:ascii="Cambria Math" w:hAnsi="Cambria Math" w:cs="Arial"/>
                      <w:sz w:val="28"/>
                      <w:szCs w:val="22"/>
                    </w:rPr>
                    <m:t>r</m:t>
                  </m:r>
                </m:e>
                <m:sup>
                  <m:r>
                    <w:rPr>
                      <w:rFonts w:ascii="Cambria Math" w:hAnsi="Cambria Math" w:cs="Arial"/>
                      <w:sz w:val="28"/>
                      <w:szCs w:val="22"/>
                    </w:rPr>
                    <m:t>2</m:t>
                  </m:r>
                </m:sup>
              </m:sSup>
            </m:den>
          </m:f>
        </m:oMath>
      </m:oMathPara>
    </w:p>
    <w:p w14:paraId="45C961E5" w14:textId="77E4074D" w:rsidR="006D5845" w:rsidRDefault="006D5845" w:rsidP="00214397">
      <w:pPr>
        <w:jc w:val="both"/>
        <w:rPr>
          <w:rFonts w:cs="Arial"/>
          <w:szCs w:val="22"/>
        </w:rPr>
      </w:pPr>
    </w:p>
    <w:p w14:paraId="0E5F7656" w14:textId="77777777" w:rsidR="00D86241" w:rsidRDefault="00D86241" w:rsidP="00214397">
      <w:pPr>
        <w:jc w:val="both"/>
        <w:rPr>
          <w:rFonts w:cs="Arial"/>
          <w:szCs w:val="22"/>
        </w:rPr>
      </w:pPr>
    </w:p>
    <w:p w14:paraId="0CAD36B5" w14:textId="2EA6AC9C" w:rsidR="00991218" w:rsidRDefault="002A799B" w:rsidP="00214397">
      <w:pPr>
        <w:jc w:val="both"/>
        <w:rPr>
          <w:rFonts w:cs="Arial"/>
          <w:szCs w:val="22"/>
        </w:rPr>
      </w:pPr>
      <w:r>
        <w:rPr>
          <w:rFonts w:cs="Arial"/>
          <w:szCs w:val="22"/>
        </w:rPr>
        <w:t>He also knew</w:t>
      </w:r>
      <w:r w:rsidR="006D5845">
        <w:rPr>
          <w:rFonts w:cs="Arial"/>
          <w:szCs w:val="22"/>
        </w:rPr>
        <w:t xml:space="preserve"> that the </w:t>
      </w:r>
      <w:r w:rsidR="0015386A">
        <w:rPr>
          <w:rFonts w:cs="Arial"/>
          <w:szCs w:val="22"/>
        </w:rPr>
        <w:t>mass of the Earth was also in direct proportionality to the gravitational force</w:t>
      </w:r>
      <w:r w:rsidR="00927396">
        <w:rPr>
          <w:rFonts w:cs="Arial"/>
          <w:szCs w:val="22"/>
        </w:rPr>
        <w:t xml:space="preserve"> </w:t>
      </w:r>
      <w:r>
        <w:rPr>
          <w:rFonts w:cs="Arial"/>
          <w:szCs w:val="22"/>
        </w:rPr>
        <w:t xml:space="preserve">that </w:t>
      </w:r>
      <w:r w:rsidR="00927396">
        <w:rPr>
          <w:rFonts w:cs="Arial"/>
          <w:szCs w:val="22"/>
        </w:rPr>
        <w:t>the Earth</w:t>
      </w:r>
      <w:r w:rsidR="0015386A">
        <w:rPr>
          <w:rFonts w:cs="Arial"/>
          <w:szCs w:val="22"/>
        </w:rPr>
        <w:t xml:space="preserve"> exerted on a </w:t>
      </w:r>
      <w:r w:rsidR="00927396">
        <w:rPr>
          <w:rFonts w:cs="Arial"/>
          <w:szCs w:val="22"/>
        </w:rPr>
        <w:t xml:space="preserve">given </w:t>
      </w:r>
      <w:r w:rsidR="0015386A">
        <w:rPr>
          <w:rFonts w:cs="Arial"/>
          <w:szCs w:val="22"/>
        </w:rPr>
        <w:t xml:space="preserve">mass but there existed a constant of proportionality (the Newtonian constant of gravitation) that would provide a direct </w:t>
      </w:r>
      <w:r w:rsidR="00C361BA">
        <w:rPr>
          <w:rFonts w:cs="Arial"/>
          <w:szCs w:val="22"/>
        </w:rPr>
        <w:t>conversion into the units of force (</w:t>
      </w:r>
      <w:r w:rsidR="00962261">
        <w:rPr>
          <w:rFonts w:cs="Arial"/>
          <w:szCs w:val="22"/>
        </w:rPr>
        <w:t xml:space="preserve">N = </w:t>
      </w:r>
      <w:r w:rsidR="00C361BA">
        <w:rPr>
          <w:rFonts w:cs="Arial"/>
          <w:szCs w:val="22"/>
        </w:rPr>
        <w:t>kgms</w:t>
      </w:r>
      <w:r w:rsidR="00C361BA" w:rsidRPr="00C361BA">
        <w:rPr>
          <w:rFonts w:cs="Arial"/>
          <w:szCs w:val="22"/>
          <w:vertAlign w:val="superscript"/>
        </w:rPr>
        <w:t>-2</w:t>
      </w:r>
      <w:r w:rsidR="00C361BA">
        <w:rPr>
          <w:rFonts w:cs="Arial"/>
          <w:szCs w:val="22"/>
        </w:rPr>
        <w:t>)</w:t>
      </w:r>
      <w:r w:rsidR="00927396">
        <w:rPr>
          <w:rFonts w:cs="Arial"/>
          <w:szCs w:val="22"/>
        </w:rPr>
        <w:t>.</w:t>
      </w:r>
      <w:r w:rsidR="0015386A">
        <w:rPr>
          <w:rFonts w:cs="Arial"/>
          <w:szCs w:val="22"/>
        </w:rPr>
        <w:t xml:space="preserve"> </w:t>
      </w:r>
      <w:r w:rsidR="00927396">
        <w:rPr>
          <w:rFonts w:cs="Arial"/>
          <w:szCs w:val="22"/>
        </w:rPr>
        <w:t xml:space="preserve">There were many estimates </w:t>
      </w:r>
      <w:r w:rsidR="00AF389C">
        <w:rPr>
          <w:rFonts w:cs="Arial"/>
          <w:szCs w:val="22"/>
        </w:rPr>
        <w:t xml:space="preserve">conducted to try and determine the mass of the Earth but these values were wildly varied and unreliable for Newton to advance his </w:t>
      </w:r>
      <w:r w:rsidR="00F403C4">
        <w:rPr>
          <w:rFonts w:cs="Arial"/>
          <w:szCs w:val="22"/>
        </w:rPr>
        <w:t>theories of universal gravitation any further.</w:t>
      </w:r>
    </w:p>
    <w:p w14:paraId="55D9258E" w14:textId="7CEB884E" w:rsidR="00F403C4" w:rsidRDefault="00D86241" w:rsidP="00214397">
      <w:pPr>
        <w:jc w:val="both"/>
        <w:rPr>
          <w:rFonts w:cs="Arial"/>
          <w:szCs w:val="22"/>
        </w:rPr>
      </w:pPr>
      <w:r>
        <w:rPr>
          <w:rFonts w:cs="Arial"/>
          <w:noProof/>
          <w:szCs w:val="22"/>
          <w:lang w:val="en-AU" w:eastAsia="en-AU"/>
        </w:rPr>
        <mc:AlternateContent>
          <mc:Choice Requires="wpg">
            <w:drawing>
              <wp:anchor distT="0" distB="0" distL="114300" distR="114300" simplePos="0" relativeHeight="251629568" behindDoc="0" locked="0" layoutInCell="1" allowOverlap="1" wp14:anchorId="72D90E45" wp14:editId="0962870E">
                <wp:simplePos x="0" y="0"/>
                <wp:positionH relativeFrom="column">
                  <wp:posOffset>3657600</wp:posOffset>
                </wp:positionH>
                <wp:positionV relativeFrom="paragraph">
                  <wp:posOffset>43180</wp:posOffset>
                </wp:positionV>
                <wp:extent cx="2731770" cy="2699385"/>
                <wp:effectExtent l="0" t="0" r="0" b="5715"/>
                <wp:wrapSquare wrapText="bothSides"/>
                <wp:docPr id="475" name="Group 475"/>
                <wp:cNvGraphicFramePr/>
                <a:graphic xmlns:a="http://schemas.openxmlformats.org/drawingml/2006/main">
                  <a:graphicData uri="http://schemas.microsoft.com/office/word/2010/wordprocessingGroup">
                    <wpg:wgp>
                      <wpg:cNvGrpSpPr/>
                      <wpg:grpSpPr>
                        <a:xfrm>
                          <a:off x="0" y="0"/>
                          <a:ext cx="2731770" cy="2699385"/>
                          <a:chOff x="0" y="-184974"/>
                          <a:chExt cx="3520440" cy="3481209"/>
                        </a:xfrm>
                      </wpg:grpSpPr>
                      <wps:wsp>
                        <wps:cNvPr id="471" name="Text Box 2"/>
                        <wps:cNvSpPr txBox="1">
                          <a:spLocks noChangeArrowheads="1"/>
                        </wps:cNvSpPr>
                        <wps:spPr bwMode="auto">
                          <a:xfrm>
                            <a:off x="1121875" y="-184974"/>
                            <a:ext cx="1345997" cy="441056"/>
                          </a:xfrm>
                          <a:prstGeom prst="rect">
                            <a:avLst/>
                          </a:prstGeom>
                          <a:noFill/>
                          <a:ln w="9525">
                            <a:noFill/>
                            <a:miter lim="800000"/>
                            <a:headEnd/>
                            <a:tailEnd/>
                          </a:ln>
                        </wps:spPr>
                        <wps:txbx>
                          <w:txbxContent>
                            <w:p w14:paraId="151F983E" w14:textId="77777777" w:rsidR="008914FB" w:rsidRPr="00D6504F" w:rsidRDefault="00CA002B" w:rsidP="00627F4A">
                              <w:pPr>
                                <w:rPr>
                                  <w:rFonts w:cs="Arial"/>
                                  <w:sz w:val="32"/>
                                </w:rPr>
                              </w:pPr>
                              <m:oMathPara>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oMath>
                              </m:oMathPara>
                            </w:p>
                          </w:txbxContent>
                        </wps:txbx>
                        <wps:bodyPr rot="0" vert="horz" wrap="square" lIns="91440" tIns="45720" rIns="91440" bIns="45720" anchor="t" anchorCtr="0">
                          <a:noAutofit/>
                        </wps:bodyPr>
                      </wps:wsp>
                      <wpg:grpSp>
                        <wpg:cNvPr id="474" name="Group 474"/>
                        <wpg:cNvGrpSpPr/>
                        <wpg:grpSpPr>
                          <a:xfrm>
                            <a:off x="0" y="245060"/>
                            <a:ext cx="3520440" cy="3051175"/>
                            <a:chOff x="0" y="0"/>
                            <a:chExt cx="3520440" cy="3051175"/>
                          </a:xfrm>
                        </wpg:grpSpPr>
                        <wpg:grpSp>
                          <wpg:cNvPr id="470" name="Group 470"/>
                          <wpg:cNvGrpSpPr/>
                          <wpg:grpSpPr>
                            <a:xfrm>
                              <a:off x="0" y="0"/>
                              <a:ext cx="3520440" cy="3051175"/>
                              <a:chOff x="0" y="0"/>
                              <a:chExt cx="3520440" cy="3051175"/>
                            </a:xfrm>
                          </wpg:grpSpPr>
                          <pic:pic xmlns:pic="http://schemas.openxmlformats.org/drawingml/2006/picture">
                            <pic:nvPicPr>
                              <pic:cNvPr id="455" name="Picture 455"/>
                              <pic:cNvPicPr>
                                <a:picLocks noChangeAspect="1"/>
                              </pic:cNvPicPr>
                            </pic:nvPicPr>
                            <pic:blipFill>
                              <a:blip r:embed="rId22">
                                <a:grayscl/>
                                <a:extLs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8"/>
                                  </a:ext>
                                </a:extLst>
                              </a:blip>
                              <a:stretch>
                                <a:fillRect/>
                              </a:stretch>
                            </pic:blipFill>
                            <pic:spPr>
                              <a:xfrm>
                                <a:off x="0" y="0"/>
                                <a:ext cx="3520440" cy="3051175"/>
                              </a:xfrm>
                              <a:prstGeom prst="rect">
                                <a:avLst/>
                              </a:prstGeom>
                            </pic:spPr>
                          </pic:pic>
                          <wps:wsp>
                            <wps:cNvPr id="468" name="Straight Arrow Connector 468"/>
                            <wps:cNvCnPr/>
                            <wps:spPr>
                              <a:xfrm flipH="1">
                                <a:off x="86410" y="1332890"/>
                                <a:ext cx="1002792" cy="981176"/>
                              </a:xfrm>
                              <a:prstGeom prst="straightConnector1">
                                <a:avLst/>
                              </a:prstGeom>
                              <a:ln w="12700">
                                <a:headEnd type="triangle"/>
                                <a:tailEnd type="triangle"/>
                              </a:ln>
                            </wps:spPr>
                            <wps:style>
                              <a:lnRef idx="2">
                                <a:schemeClr val="dk1"/>
                              </a:lnRef>
                              <a:fillRef idx="0">
                                <a:schemeClr val="dk1"/>
                              </a:fillRef>
                              <a:effectRef idx="1">
                                <a:schemeClr val="dk1"/>
                              </a:effectRef>
                              <a:fontRef idx="minor">
                                <a:schemeClr val="tx1"/>
                              </a:fontRef>
                            </wps:style>
                            <wps:bodyPr/>
                          </wps:wsp>
                          <wps:wsp>
                            <wps:cNvPr id="469" name="Text Box 2"/>
                            <wps:cNvSpPr txBox="1">
                              <a:spLocks noChangeArrowheads="1"/>
                            </wps:cNvSpPr>
                            <wps:spPr bwMode="auto">
                              <a:xfrm>
                                <a:off x="281635" y="1653235"/>
                                <a:ext cx="340157" cy="274257"/>
                              </a:xfrm>
                              <a:prstGeom prst="rect">
                                <a:avLst/>
                              </a:prstGeom>
                              <a:noFill/>
                              <a:ln w="9525">
                                <a:noFill/>
                                <a:miter lim="800000"/>
                                <a:headEnd/>
                                <a:tailEnd/>
                              </a:ln>
                            </wps:spPr>
                            <wps:txbx>
                              <w:txbxContent>
                                <w:p w14:paraId="78204821" w14:textId="77777777" w:rsidR="008914FB" w:rsidRPr="00E30E3D" w:rsidRDefault="008914FB" w:rsidP="00627F4A">
                                  <w:pPr>
                                    <w:rPr>
                                      <w:rFonts w:cs="Arial"/>
                                      <w:sz w:val="20"/>
                                    </w:rPr>
                                  </w:pPr>
                                  <w:r>
                                    <w:rPr>
                                      <w:rFonts w:cs="Arial"/>
                                      <w:sz w:val="20"/>
                                    </w:rPr>
                                    <w:t>R</w:t>
                                  </w:r>
                                </w:p>
                              </w:txbxContent>
                            </wps:txbx>
                            <wps:bodyPr rot="0" vert="horz" wrap="square" lIns="91440" tIns="45720" rIns="91440" bIns="45720" anchor="t" anchorCtr="0">
                              <a:noAutofit/>
                            </wps:bodyPr>
                          </wps:wsp>
                        </wpg:grpSp>
                        <wps:wsp>
                          <wps:cNvPr id="472" name="Straight Arrow Connector 472"/>
                          <wps:cNvCnPr/>
                          <wps:spPr>
                            <a:xfrm flipH="1" flipV="1">
                              <a:off x="173431" y="2540660"/>
                              <a:ext cx="537668" cy="45719"/>
                            </a:xfrm>
                            <a:prstGeom prst="straightConnector1">
                              <a:avLst/>
                            </a:prstGeom>
                            <a:ln w="12700">
                              <a:headEnd type="triangle"/>
                              <a:tailEnd type="triangle"/>
                            </a:ln>
                          </wps:spPr>
                          <wps:style>
                            <a:lnRef idx="2">
                              <a:schemeClr val="dk1"/>
                            </a:lnRef>
                            <a:fillRef idx="0">
                              <a:schemeClr val="dk1"/>
                            </a:fillRef>
                            <a:effectRef idx="1">
                              <a:schemeClr val="dk1"/>
                            </a:effectRef>
                            <a:fontRef idx="minor">
                              <a:schemeClr val="tx1"/>
                            </a:fontRef>
                          </wps:style>
                          <wps:bodyPr/>
                        </wps:wsp>
                        <wps:wsp>
                          <wps:cNvPr id="473" name="Text Box 2"/>
                          <wps:cNvSpPr txBox="1">
                            <a:spLocks noChangeArrowheads="1"/>
                          </wps:cNvSpPr>
                          <wps:spPr bwMode="auto">
                            <a:xfrm>
                              <a:off x="247526" y="2322424"/>
                              <a:ext cx="340157" cy="274257"/>
                            </a:xfrm>
                            <a:prstGeom prst="rect">
                              <a:avLst/>
                            </a:prstGeom>
                            <a:noFill/>
                            <a:ln w="9525">
                              <a:noFill/>
                              <a:miter lim="800000"/>
                              <a:headEnd/>
                              <a:tailEnd/>
                            </a:ln>
                          </wps:spPr>
                          <wps:txbx>
                            <w:txbxContent>
                              <w:p w14:paraId="097C1061" w14:textId="77777777" w:rsidR="008914FB" w:rsidRPr="00E30E3D" w:rsidRDefault="008914FB" w:rsidP="00627F4A">
                                <w:pPr>
                                  <w:rPr>
                                    <w:rFonts w:cs="Arial"/>
                                    <w:sz w:val="20"/>
                                  </w:rPr>
                                </w:pPr>
                                <w:r>
                                  <w:rPr>
                                    <w:rFonts w:cs="Arial"/>
                                    <w:sz w:val="20"/>
                                  </w:rPr>
                                  <w:t>d</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72D90E45" id="Group 475" o:spid="_x0000_s1226" style="position:absolute;left:0;text-align:left;margin-left:4in;margin-top:3.4pt;width:215.1pt;height:212.55pt;z-index:251629568;mso-height-relative:margin" coordorigin=",-1849" coordsize="35204,34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4QklNA+0AAAAAABAAlgAAAAEAAgCW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fUAAAAAUmdodGxvbmcAAAJ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JOEJJTQQMAAAAABYbAAAAAQAAAKAAAACLAAAB4AABBKAAABX/ABgAAf/Y/+0ADEFkb2JlX0NN&#10;AAL/7gAOQWRvYmUAZIAAAAAB/9sAhAAMCAgICQgMCQkMEQsKCxEVDwwMDxUYExMVExMYEQwMDAwM&#10;DBEMDAwMDAwMDAwMDAwMDAwMDAwMDAwMDAwMDAwMAQ0LCw0ODRAODhAUDg4OFBQODg4OFBEMDAwM&#10;DBERDAwMDAwMEQwMDAwMDAwMDAwMDAwMDAwMDAwMDAwMDAwMDAz/wAARCACL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H1AkIDAREAAhEBAxEB/90ABABJ/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RPK/PPA1fhfSArEE3twNPtqNt&#10;VvI5PcK/y691QX1J84vkfuj5X7d62zu+sdUbIr+385tKfHJt3EU7S4ilrayGkovvI6cVIlCRLZwd&#10;TW+vsGbZzJK29TbZd91M4FMHh0axWu1yWDzS7gyXwJogFagcDX59X0yzTCTTHIhsSCjL9CG5+nNg&#10;PYxSXVdGOVCkIStT6/af8HRKA0DGS5djbnAoua+XD5deFUzNoZ2Eh40olwb/AE1XH5A9qNVuKhZ1&#10;J+ZFek01wjSqIHl4jGnH7adTomN21sOB+SL/AFP+x966XdSP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xOjVzp1cf01f4f4+/daxX59Ev7n/4bu/vpP8A7MR/sl/+kTwR/c/6aP8AQd/f&#10;X7XT+x9x/fj/AHO+Dx/o1enT7sNflXrxp59BxJ/w0j4F83/Dc/22kePy/wCyz+HTb+xr9Gn37v8A&#10;n17t+XRhuiP9lA8dZ/ssX+y2+Pn+If6Bv9F+i/8Aa+8/0f8Ap+n11+9nxPxVp+fXsfLox6eO37ei&#10;2o/pta9/V9Pz7p1vr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">
                <v:shape id="_x0000_s1227" type="#_x0000_t202" style="position:absolute;left:11218;top:-1849;width:13460;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151F983E" w14:textId="77777777" w:rsidR="008914FB" w:rsidRPr="00D6504F" w:rsidRDefault="008914FB" w:rsidP="00627F4A">
                        <w:pPr>
                          <w:rPr>
                            <w:rFonts w:cs="Arial"/>
                            <w:sz w:val="32"/>
                          </w:rPr>
                        </w:pPr>
                        <m:oMathPara>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oMath>
                        </m:oMathPara>
                      </w:p>
                    </w:txbxContent>
                  </v:textbox>
                </v:shape>
                <v:group id="Group 474" o:spid="_x0000_s1228" style="position:absolute;top:2450;width:35204;height:30512" coordsize="35204,3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70" o:spid="_x0000_s1229" style="position:absolute;width:35204;height:30511" coordsize="35204,3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Picture 455" o:spid="_x0000_s1230" type="#_x0000_t75" style="position:absolute;width:35204;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">
                      <v:imagedata r:id="rId39" o:title="" grayscale="t"/>
                      <v:path arrowok="t"/>
                    </v:shape>
                    <v:shape id="Straight Arrow Connector 468" o:spid="_x0000_s1231" type="#_x0000_t32" style="position:absolute;left:864;top:13328;width:10028;height:9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" strokecolor="black [3200]" strokeweight="1pt">
                      <v:stroke startarrow="block" endarrow="block" joinstyle="miter"/>
                    </v:shape>
                    <v:shape id="_x0000_s1232" type="#_x0000_t202" style="position:absolute;left:2816;top:16532;width:3401;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78204821" w14:textId="77777777" w:rsidR="008914FB" w:rsidRPr="00E30E3D" w:rsidRDefault="008914FB" w:rsidP="00627F4A">
                            <w:pPr>
                              <w:rPr>
                                <w:rFonts w:cs="Arial"/>
                                <w:sz w:val="20"/>
                              </w:rPr>
                            </w:pPr>
                            <w:r>
                              <w:rPr>
                                <w:rFonts w:cs="Arial"/>
                                <w:sz w:val="20"/>
                              </w:rPr>
                              <w:t>R</w:t>
                            </w:r>
                          </w:p>
                        </w:txbxContent>
                      </v:textbox>
                    </v:shape>
                  </v:group>
                  <v:shape id="Straight Arrow Connector 472" o:spid="_x0000_s1233" type="#_x0000_t32" style="position:absolute;left:1734;top:25406;width:5376;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" strokecolor="black [3200]" strokeweight="1pt">
                    <v:stroke startarrow="block" endarrow="block" joinstyle="miter"/>
                  </v:shape>
                  <v:shape id="_x0000_s1234" type="#_x0000_t202" style="position:absolute;left:2475;top:23224;width:3401;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097C1061" w14:textId="77777777" w:rsidR="008914FB" w:rsidRPr="00E30E3D" w:rsidRDefault="008914FB" w:rsidP="00627F4A">
                          <w:pPr>
                            <w:rPr>
                              <w:rFonts w:cs="Arial"/>
                              <w:sz w:val="20"/>
                            </w:rPr>
                          </w:pPr>
                          <w:r>
                            <w:rPr>
                              <w:rFonts w:cs="Arial"/>
                              <w:sz w:val="20"/>
                            </w:rPr>
                            <w:t>d</w:t>
                          </w:r>
                        </w:p>
                      </w:txbxContent>
                    </v:textbox>
                  </v:shape>
                </v:group>
                <w10:wrap type="square"/>
              </v:group>
            </w:pict>
          </mc:Fallback>
        </mc:AlternateContent>
      </w:r>
    </w:p>
    <w:p w14:paraId="2C65FC25" w14:textId="0873BDFC" w:rsidR="00627F4A" w:rsidRDefault="00F403C4" w:rsidP="00D86241">
      <w:pPr>
        <w:ind w:right="4655"/>
        <w:jc w:val="both"/>
        <w:rPr>
          <w:rFonts w:cs="Arial"/>
          <w:szCs w:val="22"/>
        </w:rPr>
      </w:pPr>
      <w:r>
        <w:rPr>
          <w:rFonts w:cs="Arial"/>
          <w:szCs w:val="22"/>
        </w:rPr>
        <w:t xml:space="preserve">Cavendish’s </w:t>
      </w:r>
      <w:r w:rsidR="00F30B4C" w:rsidRPr="00F94E56">
        <w:rPr>
          <w:rFonts w:cs="Arial"/>
          <w:szCs w:val="22"/>
        </w:rPr>
        <w:t>apparatus shown</w:t>
      </w:r>
      <w:r w:rsidR="00F30B4C">
        <w:rPr>
          <w:rFonts w:cs="Arial"/>
          <w:szCs w:val="22"/>
        </w:rPr>
        <w:t xml:space="preserve"> in the diagram below</w:t>
      </w:r>
      <w:r w:rsidR="00F30B4C" w:rsidRPr="00F94E56">
        <w:rPr>
          <w:rFonts w:cs="Arial"/>
          <w:szCs w:val="22"/>
        </w:rPr>
        <w:t>.</w:t>
      </w:r>
      <w:r>
        <w:rPr>
          <w:rFonts w:cs="Arial"/>
          <w:szCs w:val="22"/>
        </w:rPr>
        <w:t xml:space="preserve"> </w:t>
      </w:r>
      <w:r w:rsidR="00627F4A" w:rsidRPr="00F94E56">
        <w:rPr>
          <w:rFonts w:cs="Arial"/>
          <w:szCs w:val="22"/>
        </w:rPr>
        <w:t xml:space="preserve">Attracted by gravitational force to the large identical </w:t>
      </w:r>
      <w:r w:rsidR="001F5120">
        <w:rPr>
          <w:rFonts w:cs="Arial"/>
          <w:szCs w:val="22"/>
        </w:rPr>
        <w:t xml:space="preserve">lead </w:t>
      </w:r>
      <w:r w:rsidR="00627F4A" w:rsidRPr="00F94E56">
        <w:rPr>
          <w:rFonts w:cs="Arial"/>
          <w:szCs w:val="22"/>
        </w:rPr>
        <w:t xml:space="preserve">spheres, a light horizontal rod with two small identical </w:t>
      </w:r>
      <w:r w:rsidR="001F5120">
        <w:rPr>
          <w:rFonts w:cs="Arial"/>
          <w:szCs w:val="22"/>
        </w:rPr>
        <w:t xml:space="preserve">lead </w:t>
      </w:r>
      <w:r w:rsidR="00627F4A" w:rsidRPr="00F94E56">
        <w:rPr>
          <w:rFonts w:cs="Arial"/>
          <w:szCs w:val="22"/>
        </w:rPr>
        <w:t>spheres at its ends rotate</w:t>
      </w:r>
      <w:r w:rsidR="00380E49">
        <w:rPr>
          <w:rFonts w:cs="Arial"/>
          <w:szCs w:val="22"/>
        </w:rPr>
        <w:t>d</w:t>
      </w:r>
      <w:r w:rsidR="00627F4A" w:rsidRPr="00F94E56">
        <w:rPr>
          <w:rFonts w:cs="Arial"/>
          <w:szCs w:val="22"/>
        </w:rPr>
        <w:t xml:space="preserve"> until the torque from gravitational force </w:t>
      </w:r>
      <w:r w:rsidR="00380E49" w:rsidRPr="00F94E56">
        <w:rPr>
          <w:rFonts w:cs="Arial"/>
          <w:szCs w:val="22"/>
        </w:rPr>
        <w:t>equa</w:t>
      </w:r>
      <w:r w:rsidR="00380E49">
        <w:rPr>
          <w:rFonts w:cs="Arial"/>
          <w:szCs w:val="22"/>
        </w:rPr>
        <w:t>l</w:t>
      </w:r>
      <w:r w:rsidR="00380E49" w:rsidRPr="00F94E56">
        <w:rPr>
          <w:rFonts w:cs="Arial"/>
          <w:szCs w:val="22"/>
        </w:rPr>
        <w:t>e</w:t>
      </w:r>
      <w:r w:rsidR="00380E49">
        <w:rPr>
          <w:rFonts w:cs="Arial"/>
          <w:szCs w:val="22"/>
        </w:rPr>
        <w:t>d</w:t>
      </w:r>
      <w:r w:rsidR="00627F4A" w:rsidRPr="00F94E56">
        <w:rPr>
          <w:rFonts w:cs="Arial"/>
          <w:szCs w:val="22"/>
        </w:rPr>
        <w:t xml:space="preserve"> to the elastic restoring force from the thin torsion fibe</w:t>
      </w:r>
      <w:r w:rsidR="00627F4A">
        <w:rPr>
          <w:rFonts w:cs="Arial"/>
          <w:szCs w:val="22"/>
        </w:rPr>
        <w:t>r</w:t>
      </w:r>
      <w:r w:rsidR="00627F4A" w:rsidRPr="00F94E56">
        <w:rPr>
          <w:rFonts w:cs="Arial"/>
          <w:szCs w:val="22"/>
        </w:rPr>
        <w:t>.</w:t>
      </w:r>
      <w:r w:rsidR="00380E49">
        <w:rPr>
          <w:rFonts w:cs="Arial"/>
          <w:szCs w:val="22"/>
        </w:rPr>
        <w:t xml:space="preserve"> The experiment was so sensitive, that slightest fluctuations of air currents in the room would send the apparatus wobbling uncontrollably, so Cavendish was required to </w:t>
      </w:r>
      <w:r w:rsidR="00991218">
        <w:rPr>
          <w:rFonts w:cs="Arial"/>
          <w:szCs w:val="22"/>
        </w:rPr>
        <w:t>take his measurement</w:t>
      </w:r>
      <w:r>
        <w:rPr>
          <w:rFonts w:cs="Arial"/>
          <w:szCs w:val="22"/>
        </w:rPr>
        <w:t>s</w:t>
      </w:r>
      <w:r w:rsidR="00991218">
        <w:rPr>
          <w:rFonts w:cs="Arial"/>
          <w:szCs w:val="22"/>
        </w:rPr>
        <w:t xml:space="preserve"> of the deflection of the torsion fiber outside the room using a telescope</w:t>
      </w:r>
      <w:r>
        <w:rPr>
          <w:rFonts w:cs="Arial"/>
          <w:szCs w:val="22"/>
        </w:rPr>
        <w:t xml:space="preserve"> and a beam of light </w:t>
      </w:r>
      <w:r w:rsidR="00AF6E88">
        <w:rPr>
          <w:rFonts w:cs="Arial"/>
          <w:szCs w:val="22"/>
        </w:rPr>
        <w:t>reflected onto a precise scale.</w:t>
      </w:r>
    </w:p>
    <w:p w14:paraId="22113D24" w14:textId="77777777" w:rsidR="00683174" w:rsidRPr="00F94E56" w:rsidRDefault="00683174" w:rsidP="00214397">
      <w:pPr>
        <w:jc w:val="both"/>
        <w:rPr>
          <w:rFonts w:cs="Arial"/>
          <w:szCs w:val="22"/>
        </w:rPr>
      </w:pPr>
    </w:p>
    <w:p w14:paraId="445D59D2" w14:textId="77777777" w:rsidR="00D86241" w:rsidRDefault="00D86241" w:rsidP="00214397">
      <w:pPr>
        <w:jc w:val="both"/>
        <w:rPr>
          <w:rFonts w:cs="Arial"/>
          <w:szCs w:val="22"/>
        </w:rPr>
      </w:pPr>
    </w:p>
    <w:p w14:paraId="0C2C7C1D" w14:textId="77777777" w:rsidR="00D86241" w:rsidRDefault="00627F4A" w:rsidP="00214397">
      <w:pPr>
        <w:jc w:val="both"/>
        <w:rPr>
          <w:rFonts w:cs="Arial"/>
          <w:szCs w:val="22"/>
        </w:rPr>
      </w:pPr>
      <w:r w:rsidRPr="00F94E56">
        <w:rPr>
          <w:rFonts w:cs="Arial"/>
          <w:szCs w:val="22"/>
        </w:rPr>
        <w:t>Consider an apparatus with the following values:</w:t>
      </w:r>
    </w:p>
    <w:p w14:paraId="2561F255" w14:textId="77777777" w:rsidR="00D86241" w:rsidRDefault="00D86241" w:rsidP="00214397">
      <w:pPr>
        <w:jc w:val="both"/>
        <w:rPr>
          <w:rFonts w:cs="Arial"/>
          <w:szCs w:val="22"/>
        </w:rPr>
      </w:pPr>
    </w:p>
    <w:p w14:paraId="5F86F22E" w14:textId="399A637F" w:rsidR="00627F4A" w:rsidRPr="00F94E56" w:rsidRDefault="00627F4A" w:rsidP="00D86241">
      <w:pPr>
        <w:ind w:left="720" w:hanging="720"/>
        <w:jc w:val="both"/>
        <w:rPr>
          <w:rFonts w:cs="Arial"/>
          <w:szCs w:val="22"/>
        </w:rPr>
      </w:pPr>
      <w:r w:rsidRPr="00F94E56">
        <w:rPr>
          <w:rFonts w:cs="Arial"/>
          <w:szCs w:val="22"/>
        </w:rPr>
        <w:t>M</w:t>
      </w:r>
      <w:r w:rsidRPr="00F94E56">
        <w:rPr>
          <w:rFonts w:cs="Arial"/>
          <w:szCs w:val="22"/>
        </w:rPr>
        <w:tab/>
        <w:t>= 10</w:t>
      </w:r>
      <w:r w:rsidR="00BA7151">
        <w:rPr>
          <w:rFonts w:cs="Arial"/>
          <w:szCs w:val="22"/>
        </w:rPr>
        <w:t>1.</w:t>
      </w:r>
      <w:r w:rsidRPr="00F94E56">
        <w:rPr>
          <w:rFonts w:cs="Arial"/>
          <w:szCs w:val="22"/>
        </w:rPr>
        <w:t>5 kg</w:t>
      </w:r>
    </w:p>
    <w:p w14:paraId="5705A746" w14:textId="5BB08A63" w:rsidR="00627F4A" w:rsidRPr="00F94E56" w:rsidRDefault="00627F4A" w:rsidP="00D86241">
      <w:pPr>
        <w:ind w:left="720" w:hanging="720"/>
        <w:rPr>
          <w:rFonts w:cs="Arial"/>
          <w:szCs w:val="22"/>
        </w:rPr>
      </w:pPr>
      <w:r w:rsidRPr="00F94E56">
        <w:rPr>
          <w:rFonts w:cs="Arial"/>
          <w:szCs w:val="22"/>
        </w:rPr>
        <w:t xml:space="preserve">m </w:t>
      </w:r>
      <w:r w:rsidRPr="00F94E56">
        <w:rPr>
          <w:rFonts w:cs="Arial"/>
          <w:szCs w:val="22"/>
        </w:rPr>
        <w:tab/>
        <w:t>= 1</w:t>
      </w:r>
      <w:r w:rsidR="00BA7151">
        <w:rPr>
          <w:rFonts w:cs="Arial"/>
          <w:szCs w:val="22"/>
        </w:rPr>
        <w:t>.</w:t>
      </w:r>
      <w:r w:rsidRPr="00F94E56">
        <w:rPr>
          <w:rFonts w:cs="Arial"/>
          <w:szCs w:val="22"/>
        </w:rPr>
        <w:t xml:space="preserve">20 kg </w:t>
      </w:r>
    </w:p>
    <w:p w14:paraId="0EEF1D19" w14:textId="77777777" w:rsidR="00627F4A" w:rsidRPr="00F94E56" w:rsidRDefault="00627F4A" w:rsidP="00D86241">
      <w:pPr>
        <w:ind w:left="720" w:hanging="720"/>
        <w:rPr>
          <w:rFonts w:cs="Arial"/>
          <w:szCs w:val="22"/>
        </w:rPr>
      </w:pPr>
      <w:r w:rsidRPr="00F94E56">
        <w:rPr>
          <w:rFonts w:cs="Arial"/>
          <w:szCs w:val="22"/>
        </w:rPr>
        <w:t xml:space="preserve">R </w:t>
      </w:r>
      <w:r w:rsidRPr="00F94E56">
        <w:rPr>
          <w:rFonts w:cs="Arial"/>
          <w:szCs w:val="22"/>
        </w:rPr>
        <w:tab/>
        <w:t>= 1.20 m</w:t>
      </w:r>
    </w:p>
    <w:p w14:paraId="063BF472" w14:textId="77777777" w:rsidR="00627F4A" w:rsidRPr="00F94E56" w:rsidRDefault="00CA002B" w:rsidP="00D86241">
      <w:pPr>
        <w:ind w:left="720" w:hanging="720"/>
        <w:rPr>
          <w:rFonts w:cs="Arial"/>
          <w:szCs w:val="22"/>
        </w:rPr>
      </w:pPr>
      <m:oMath>
        <m:sSub>
          <m:sSubPr>
            <m:ctrlPr>
              <w:rPr>
                <w:rFonts w:ascii="Cambria Math" w:hAnsi="Cambria Math" w:cs="Arial"/>
                <w:i/>
                <w:szCs w:val="22"/>
              </w:rPr>
            </m:ctrlPr>
          </m:sSubPr>
          <m:e>
            <m:r>
              <w:rPr>
                <w:rFonts w:ascii="Cambria Math" w:hAnsi="Cambria Math" w:cs="Arial"/>
                <w:szCs w:val="22"/>
              </w:rPr>
              <m:t>τ</m:t>
            </m:r>
          </m:e>
          <m:sub>
            <m:r>
              <w:rPr>
                <w:rFonts w:ascii="Cambria Math" w:hAnsi="Cambria Math" w:cs="Arial"/>
                <w:szCs w:val="22"/>
              </w:rPr>
              <m:t>Total</m:t>
            </m:r>
          </m:sub>
        </m:sSub>
      </m:oMath>
      <w:r w:rsidR="00627F4A" w:rsidRPr="00F94E56">
        <w:rPr>
          <w:rFonts w:cs="Arial"/>
          <w:szCs w:val="22"/>
        </w:rPr>
        <w:tab/>
        <w:t>= 1.23 x10</w:t>
      </w:r>
      <w:r w:rsidR="00627F4A" w:rsidRPr="00F94E56">
        <w:rPr>
          <w:rFonts w:cs="Arial"/>
          <w:szCs w:val="22"/>
          <w:vertAlign w:val="superscript"/>
        </w:rPr>
        <w:t>-5</w:t>
      </w:r>
      <w:r w:rsidR="00627F4A" w:rsidRPr="00F94E56">
        <w:rPr>
          <w:rFonts w:cs="Arial"/>
          <w:szCs w:val="22"/>
        </w:rPr>
        <w:t xml:space="preserve"> Nm</w:t>
      </w:r>
    </w:p>
    <w:p w14:paraId="1235578B" w14:textId="6BC04360" w:rsidR="00627F4A" w:rsidRPr="00F94E56" w:rsidRDefault="00627F4A" w:rsidP="00D86241">
      <w:pPr>
        <w:ind w:left="720" w:hanging="720"/>
        <w:rPr>
          <w:rFonts w:cs="Arial"/>
          <w:szCs w:val="22"/>
        </w:rPr>
      </w:pPr>
      <w:r w:rsidRPr="00F94E56">
        <w:rPr>
          <w:rFonts w:cs="Arial"/>
          <w:szCs w:val="22"/>
        </w:rPr>
        <w:t xml:space="preserve">d </w:t>
      </w:r>
      <w:r w:rsidRPr="00F94E56">
        <w:rPr>
          <w:rFonts w:cs="Arial"/>
          <w:szCs w:val="22"/>
        </w:rPr>
        <w:tab/>
        <w:t>= 0.400 m</w:t>
      </w:r>
    </w:p>
    <w:p w14:paraId="236C1A22" w14:textId="77777777" w:rsidR="00627F4A" w:rsidRPr="00F94E56" w:rsidRDefault="00627F4A" w:rsidP="00627F4A">
      <w:pPr>
        <w:rPr>
          <w:rFonts w:cs="Arial"/>
          <w:szCs w:val="22"/>
        </w:rPr>
      </w:pPr>
      <w:r w:rsidRPr="00F94E56">
        <w:rPr>
          <w:rFonts w:cs="Arial"/>
          <w:szCs w:val="22"/>
        </w:rPr>
        <w:t>Angle between R and d = 90.0°</w:t>
      </w:r>
    </w:p>
    <w:p w14:paraId="7CAA7A89" w14:textId="59E6CF73" w:rsidR="00627F4A" w:rsidRDefault="00627F4A" w:rsidP="00627F4A">
      <w:pPr>
        <w:rPr>
          <w:rFonts w:cs="Arial"/>
          <w:szCs w:val="22"/>
        </w:rPr>
      </w:pPr>
    </w:p>
    <w:p w14:paraId="06B15B34" w14:textId="5D0486FF" w:rsidR="00962261" w:rsidRDefault="00962261" w:rsidP="00627F4A">
      <w:pPr>
        <w:rPr>
          <w:rFonts w:cs="Arial"/>
          <w:szCs w:val="22"/>
        </w:rPr>
      </w:pPr>
    </w:p>
    <w:p w14:paraId="11BBCBD1" w14:textId="6C86C8F8" w:rsidR="00962261" w:rsidRDefault="00962261" w:rsidP="00627F4A">
      <w:pPr>
        <w:rPr>
          <w:rFonts w:cs="Arial"/>
          <w:szCs w:val="22"/>
        </w:rPr>
      </w:pPr>
    </w:p>
    <w:p w14:paraId="09D8CD34" w14:textId="5D450826" w:rsidR="00962261" w:rsidRDefault="00962261" w:rsidP="00627F4A">
      <w:pPr>
        <w:rPr>
          <w:rFonts w:cs="Arial"/>
          <w:szCs w:val="22"/>
        </w:rPr>
      </w:pPr>
    </w:p>
    <w:p w14:paraId="3C5685DA" w14:textId="5E59D32F" w:rsidR="00962261" w:rsidRDefault="00962261" w:rsidP="00627F4A">
      <w:pPr>
        <w:rPr>
          <w:rFonts w:cs="Arial"/>
          <w:szCs w:val="22"/>
        </w:rPr>
      </w:pPr>
    </w:p>
    <w:p w14:paraId="3707ADDB" w14:textId="3CA58718" w:rsidR="00962261" w:rsidRDefault="00962261" w:rsidP="00627F4A">
      <w:pPr>
        <w:rPr>
          <w:rFonts w:cs="Arial"/>
          <w:szCs w:val="22"/>
        </w:rPr>
      </w:pPr>
    </w:p>
    <w:p w14:paraId="353C8A12" w14:textId="6E89B305" w:rsidR="00962261" w:rsidRDefault="00962261" w:rsidP="00627F4A">
      <w:pPr>
        <w:rPr>
          <w:rFonts w:cs="Arial"/>
          <w:szCs w:val="22"/>
        </w:rPr>
      </w:pPr>
    </w:p>
    <w:p w14:paraId="33A5C8E5" w14:textId="7A18B940" w:rsidR="00962261" w:rsidRDefault="00962261" w:rsidP="00627F4A">
      <w:pPr>
        <w:rPr>
          <w:rFonts w:cs="Arial"/>
          <w:szCs w:val="22"/>
        </w:rPr>
      </w:pPr>
    </w:p>
    <w:p w14:paraId="2187D812" w14:textId="7378DBEA" w:rsidR="00962261" w:rsidRDefault="00962261" w:rsidP="00627F4A">
      <w:pPr>
        <w:rPr>
          <w:rFonts w:cs="Arial"/>
          <w:szCs w:val="22"/>
        </w:rPr>
      </w:pPr>
    </w:p>
    <w:p w14:paraId="7E9994BE" w14:textId="3878674D" w:rsidR="00D86241" w:rsidRDefault="00D86241">
      <w:pPr>
        <w:rPr>
          <w:rFonts w:cs="Arial"/>
          <w:szCs w:val="22"/>
        </w:rPr>
      </w:pPr>
      <w:r>
        <w:rPr>
          <w:rFonts w:cs="Arial"/>
          <w:szCs w:val="22"/>
        </w:rPr>
        <w:br w:type="page"/>
      </w:r>
    </w:p>
    <w:p w14:paraId="31425AA4" w14:textId="0289735E" w:rsidR="00627F4A" w:rsidRPr="00F94E56" w:rsidRDefault="00627F4A" w:rsidP="00D86241">
      <w:pPr>
        <w:tabs>
          <w:tab w:val="left" w:pos="8820"/>
        </w:tabs>
        <w:ind w:left="720" w:hanging="720"/>
        <w:rPr>
          <w:rFonts w:cs="Arial"/>
          <w:szCs w:val="22"/>
        </w:rPr>
      </w:pPr>
      <w:r w:rsidRPr="00F94E56">
        <w:rPr>
          <w:rFonts w:cs="Arial"/>
          <w:szCs w:val="22"/>
        </w:rPr>
        <w:lastRenderedPageBreak/>
        <w:t>(a)</w:t>
      </w:r>
      <w:r w:rsidRPr="00F94E56">
        <w:rPr>
          <w:rFonts w:cs="Arial"/>
          <w:szCs w:val="22"/>
        </w:rPr>
        <w:tab/>
        <w:t>Using the total torque on the rod</w:t>
      </w:r>
      <w:r w:rsidR="000C3C18">
        <w:rPr>
          <w:rFonts w:cs="Arial"/>
          <w:szCs w:val="22"/>
        </w:rPr>
        <w:t xml:space="preserve"> provided</w:t>
      </w:r>
      <w:r w:rsidRPr="00F94E56">
        <w:rPr>
          <w:rFonts w:cs="Arial"/>
          <w:szCs w:val="22"/>
        </w:rPr>
        <w:t>, calculate the</w:t>
      </w:r>
      <w:r>
        <w:rPr>
          <w:rFonts w:cs="Arial"/>
          <w:szCs w:val="22"/>
        </w:rPr>
        <w:t xml:space="preserve"> magnitude of the</w:t>
      </w:r>
      <w:r w:rsidRPr="00F94E56">
        <w:rPr>
          <w:rFonts w:cs="Arial"/>
          <w:szCs w:val="22"/>
        </w:rPr>
        <w:t xml:space="preserve"> force pro</w:t>
      </w:r>
      <w:r w:rsidR="00D86241">
        <w:rPr>
          <w:rFonts w:cs="Arial"/>
          <w:szCs w:val="22"/>
        </w:rPr>
        <w:t>duced on either end of the rod.</w:t>
      </w:r>
      <w:r w:rsidR="00D86241">
        <w:rPr>
          <w:rFonts w:cs="Arial"/>
          <w:szCs w:val="22"/>
        </w:rPr>
        <w:tab/>
      </w:r>
      <w:r w:rsidRPr="00F94E56">
        <w:rPr>
          <w:rFonts w:cs="Arial"/>
          <w:szCs w:val="22"/>
        </w:rPr>
        <w:t>(3 marks)</w:t>
      </w:r>
    </w:p>
    <w:p w14:paraId="599C1035" w14:textId="77777777" w:rsidR="00627F4A" w:rsidRPr="00F94E56" w:rsidRDefault="00627F4A" w:rsidP="00627F4A">
      <w:pPr>
        <w:rPr>
          <w:rFonts w:cs="Arial"/>
          <w:szCs w:val="22"/>
        </w:rPr>
      </w:pPr>
    </w:p>
    <w:p w14:paraId="532697CC" w14:textId="77777777" w:rsidR="00627F4A" w:rsidRPr="00F94E56" w:rsidRDefault="00627F4A" w:rsidP="00627F4A">
      <w:pPr>
        <w:rPr>
          <w:rFonts w:cs="Arial"/>
          <w:szCs w:val="22"/>
        </w:rPr>
      </w:pPr>
    </w:p>
    <w:p w14:paraId="0A9A3F16" w14:textId="77777777" w:rsidR="00627F4A" w:rsidRPr="00F94E56" w:rsidRDefault="00627F4A" w:rsidP="00627F4A">
      <w:pPr>
        <w:rPr>
          <w:rFonts w:cs="Arial"/>
          <w:szCs w:val="22"/>
        </w:rPr>
      </w:pPr>
    </w:p>
    <w:p w14:paraId="5A72D787" w14:textId="77777777" w:rsidR="00627F4A" w:rsidRPr="00F94E56" w:rsidRDefault="00627F4A" w:rsidP="00627F4A">
      <w:pPr>
        <w:rPr>
          <w:rFonts w:cs="Arial"/>
          <w:szCs w:val="22"/>
        </w:rPr>
      </w:pPr>
    </w:p>
    <w:p w14:paraId="02C33A27" w14:textId="4960F140" w:rsidR="00627F4A" w:rsidRDefault="00627F4A" w:rsidP="00627F4A">
      <w:pPr>
        <w:rPr>
          <w:rFonts w:cs="Arial"/>
          <w:szCs w:val="22"/>
        </w:rPr>
      </w:pPr>
    </w:p>
    <w:p w14:paraId="27141312" w14:textId="482C65D1" w:rsidR="00962261" w:rsidRDefault="00962261" w:rsidP="00627F4A">
      <w:pPr>
        <w:rPr>
          <w:rFonts w:cs="Arial"/>
          <w:szCs w:val="22"/>
        </w:rPr>
      </w:pPr>
    </w:p>
    <w:p w14:paraId="6A4AD951" w14:textId="547FE2D3" w:rsidR="00962261" w:rsidRDefault="00962261" w:rsidP="00627F4A">
      <w:pPr>
        <w:rPr>
          <w:rFonts w:cs="Arial"/>
          <w:szCs w:val="22"/>
        </w:rPr>
      </w:pPr>
    </w:p>
    <w:p w14:paraId="492D8FCB" w14:textId="73F24219" w:rsidR="00962261" w:rsidRDefault="00962261" w:rsidP="00627F4A">
      <w:pPr>
        <w:rPr>
          <w:rFonts w:cs="Arial"/>
          <w:szCs w:val="22"/>
        </w:rPr>
      </w:pPr>
    </w:p>
    <w:p w14:paraId="2FDEB3BE" w14:textId="0DA240D7" w:rsidR="00962261" w:rsidRDefault="00962261" w:rsidP="00627F4A">
      <w:pPr>
        <w:rPr>
          <w:rFonts w:cs="Arial"/>
          <w:szCs w:val="22"/>
        </w:rPr>
      </w:pPr>
    </w:p>
    <w:p w14:paraId="249E3027" w14:textId="63AA1CE9" w:rsidR="00962261" w:rsidRDefault="00962261" w:rsidP="00627F4A">
      <w:pPr>
        <w:rPr>
          <w:rFonts w:cs="Arial"/>
          <w:szCs w:val="22"/>
        </w:rPr>
      </w:pPr>
    </w:p>
    <w:p w14:paraId="10240132" w14:textId="504E99E1" w:rsidR="00962261" w:rsidRDefault="00962261" w:rsidP="00627F4A">
      <w:pPr>
        <w:rPr>
          <w:rFonts w:cs="Arial"/>
          <w:szCs w:val="22"/>
        </w:rPr>
      </w:pPr>
    </w:p>
    <w:p w14:paraId="727227D9" w14:textId="206FAB3E" w:rsidR="00962261" w:rsidRDefault="00962261" w:rsidP="00627F4A">
      <w:pPr>
        <w:rPr>
          <w:rFonts w:cs="Arial"/>
          <w:szCs w:val="22"/>
        </w:rPr>
      </w:pPr>
    </w:p>
    <w:p w14:paraId="7709234A" w14:textId="349BCFCF" w:rsidR="00962261" w:rsidRDefault="00962261" w:rsidP="00627F4A">
      <w:pPr>
        <w:rPr>
          <w:rFonts w:cs="Arial"/>
          <w:szCs w:val="22"/>
        </w:rPr>
      </w:pPr>
    </w:p>
    <w:p w14:paraId="588010D7" w14:textId="77777777" w:rsidR="00962261" w:rsidRPr="00F94E56" w:rsidRDefault="00962261" w:rsidP="00627F4A">
      <w:pPr>
        <w:rPr>
          <w:rFonts w:cs="Arial"/>
          <w:szCs w:val="22"/>
        </w:rPr>
      </w:pPr>
    </w:p>
    <w:p w14:paraId="169A910F" w14:textId="77777777" w:rsidR="00627F4A" w:rsidRPr="00F94E56" w:rsidRDefault="00627F4A" w:rsidP="00627F4A">
      <w:pPr>
        <w:rPr>
          <w:rFonts w:cs="Arial"/>
          <w:szCs w:val="22"/>
        </w:rPr>
      </w:pPr>
    </w:p>
    <w:p w14:paraId="42BBAA58" w14:textId="77777777" w:rsidR="00627F4A" w:rsidRPr="00F94E56" w:rsidRDefault="00627F4A" w:rsidP="00627F4A">
      <w:pPr>
        <w:rPr>
          <w:rFonts w:cs="Arial"/>
          <w:szCs w:val="22"/>
        </w:rPr>
      </w:pPr>
    </w:p>
    <w:p w14:paraId="3482BDCC" w14:textId="77777777" w:rsidR="00627F4A" w:rsidRDefault="00627F4A" w:rsidP="00627F4A">
      <w:pPr>
        <w:rPr>
          <w:rFonts w:cs="Arial"/>
          <w:szCs w:val="22"/>
        </w:rPr>
      </w:pPr>
    </w:p>
    <w:p w14:paraId="16B80E0F" w14:textId="77777777" w:rsidR="00627F4A" w:rsidRDefault="00627F4A" w:rsidP="00627F4A">
      <w:pPr>
        <w:rPr>
          <w:rFonts w:cs="Arial"/>
          <w:szCs w:val="22"/>
        </w:rPr>
      </w:pPr>
    </w:p>
    <w:p w14:paraId="2E000BD9" w14:textId="77777777" w:rsidR="00627F4A" w:rsidRPr="00F94E56" w:rsidRDefault="00627F4A" w:rsidP="00627F4A">
      <w:pPr>
        <w:rPr>
          <w:rFonts w:cs="Arial"/>
          <w:szCs w:val="22"/>
        </w:rPr>
      </w:pPr>
    </w:p>
    <w:p w14:paraId="3F9C75C4" w14:textId="0E1F191D" w:rsidR="00627F4A" w:rsidRPr="00F94E56" w:rsidRDefault="00627F4A" w:rsidP="00627F4A">
      <w:pPr>
        <w:ind w:left="720" w:hanging="720"/>
        <w:rPr>
          <w:rFonts w:cs="Arial"/>
          <w:szCs w:val="22"/>
        </w:rPr>
      </w:pPr>
      <w:r w:rsidRPr="00F94E56">
        <w:rPr>
          <w:rFonts w:cs="Arial"/>
          <w:szCs w:val="22"/>
        </w:rPr>
        <w:t>(b)</w:t>
      </w:r>
      <w:r w:rsidRPr="00F94E56">
        <w:rPr>
          <w:rFonts w:cs="Arial"/>
          <w:szCs w:val="22"/>
        </w:rPr>
        <w:tab/>
        <w:t xml:space="preserve">Using the force from (a) and the values provided, calculate a </w:t>
      </w:r>
      <w:r w:rsidR="004831A2">
        <w:rPr>
          <w:rFonts w:cs="Arial"/>
          <w:szCs w:val="22"/>
        </w:rPr>
        <w:t>magnitude</w:t>
      </w:r>
      <w:r w:rsidRPr="00F94E56">
        <w:rPr>
          <w:rFonts w:cs="Arial"/>
          <w:szCs w:val="22"/>
        </w:rPr>
        <w:t xml:space="preserve"> for the </w:t>
      </w:r>
      <w:r w:rsidR="0050077B">
        <w:rPr>
          <w:rFonts w:cs="Arial"/>
          <w:szCs w:val="22"/>
        </w:rPr>
        <w:t>Newtonian constant of gravitation “G”</w:t>
      </w:r>
      <w:r w:rsidRPr="00F94E56">
        <w:rPr>
          <w:rFonts w:cs="Arial"/>
          <w:szCs w:val="22"/>
        </w:rPr>
        <w:t>. (If you could not complete (a), use F = 5.25 x10</w:t>
      </w:r>
      <w:r w:rsidRPr="00F94E56">
        <w:rPr>
          <w:rFonts w:cs="Arial"/>
          <w:szCs w:val="22"/>
          <w:vertAlign w:val="superscript"/>
        </w:rPr>
        <w:t>-6</w:t>
      </w:r>
      <w:r w:rsidRPr="00F94E56">
        <w:rPr>
          <w:rFonts w:cs="Arial"/>
          <w:szCs w:val="22"/>
          <w:vertAlign w:val="superscript"/>
        </w:rPr>
        <w:softHyphen/>
      </w:r>
      <w:r w:rsidRPr="00F94E56">
        <w:rPr>
          <w:rFonts w:cs="Arial"/>
          <w:szCs w:val="22"/>
          <w:vertAlign w:val="superscript"/>
        </w:rPr>
        <w:softHyphen/>
      </w:r>
      <w:r w:rsidRPr="00F94E56">
        <w:rPr>
          <w:rFonts w:cs="Arial"/>
          <w:szCs w:val="22"/>
        </w:rPr>
        <w:t xml:space="preserve"> N)</w:t>
      </w:r>
    </w:p>
    <w:p w14:paraId="705EBD6A" w14:textId="77777777" w:rsidR="00627F4A" w:rsidRPr="00F94E56" w:rsidRDefault="00627F4A" w:rsidP="00627F4A">
      <w:pPr>
        <w:ind w:left="720" w:hanging="720"/>
        <w:jc w:val="right"/>
        <w:rPr>
          <w:rFonts w:cs="Arial"/>
          <w:szCs w:val="22"/>
        </w:rPr>
      </w:pPr>
      <w:r w:rsidRPr="00F94E56">
        <w:rPr>
          <w:rFonts w:cs="Arial"/>
          <w:szCs w:val="22"/>
        </w:rPr>
        <w:t>(3 marks)</w:t>
      </w:r>
    </w:p>
    <w:p w14:paraId="7D956F4F" w14:textId="77777777" w:rsidR="00627F4A" w:rsidRPr="00F94E56" w:rsidRDefault="00627F4A" w:rsidP="00627F4A">
      <w:pPr>
        <w:rPr>
          <w:rFonts w:cs="Arial"/>
          <w:szCs w:val="22"/>
        </w:rPr>
      </w:pPr>
    </w:p>
    <w:p w14:paraId="68DC27CD" w14:textId="77777777" w:rsidR="00627F4A" w:rsidRPr="00F94E56" w:rsidRDefault="00627F4A" w:rsidP="00627F4A">
      <w:pPr>
        <w:rPr>
          <w:rFonts w:cs="Arial"/>
          <w:szCs w:val="22"/>
        </w:rPr>
      </w:pPr>
    </w:p>
    <w:p w14:paraId="60EFD849" w14:textId="77777777" w:rsidR="00627F4A" w:rsidRPr="00F94E56" w:rsidRDefault="00627F4A" w:rsidP="00627F4A">
      <w:pPr>
        <w:rPr>
          <w:rFonts w:cs="Arial"/>
          <w:szCs w:val="22"/>
        </w:rPr>
      </w:pPr>
    </w:p>
    <w:p w14:paraId="6C49492D" w14:textId="77777777" w:rsidR="00627F4A" w:rsidRPr="00F94E56" w:rsidRDefault="00627F4A" w:rsidP="00627F4A">
      <w:pPr>
        <w:rPr>
          <w:rFonts w:cs="Arial"/>
          <w:szCs w:val="22"/>
        </w:rPr>
      </w:pPr>
    </w:p>
    <w:p w14:paraId="52892953" w14:textId="1B2AAAD7" w:rsidR="00627F4A" w:rsidRDefault="00627F4A" w:rsidP="00627F4A">
      <w:pPr>
        <w:rPr>
          <w:rFonts w:cs="Arial"/>
          <w:szCs w:val="22"/>
        </w:rPr>
      </w:pPr>
    </w:p>
    <w:p w14:paraId="3231900B" w14:textId="15DC9418" w:rsidR="00627F4A" w:rsidRDefault="00627F4A" w:rsidP="00627F4A">
      <w:pPr>
        <w:rPr>
          <w:rFonts w:cs="Arial"/>
          <w:szCs w:val="22"/>
        </w:rPr>
      </w:pPr>
    </w:p>
    <w:p w14:paraId="4A2A093A" w14:textId="49B0D75D" w:rsidR="00F90175" w:rsidRDefault="00F90175" w:rsidP="00627F4A">
      <w:pPr>
        <w:rPr>
          <w:rFonts w:cs="Arial"/>
          <w:szCs w:val="22"/>
        </w:rPr>
      </w:pPr>
    </w:p>
    <w:p w14:paraId="2042F27D" w14:textId="435D67DF" w:rsidR="00F90175" w:rsidRDefault="00F90175" w:rsidP="00627F4A">
      <w:pPr>
        <w:rPr>
          <w:rFonts w:cs="Arial"/>
          <w:szCs w:val="22"/>
        </w:rPr>
      </w:pPr>
    </w:p>
    <w:p w14:paraId="7166B445" w14:textId="0C1EA83E" w:rsidR="00F90175" w:rsidRDefault="00F90175" w:rsidP="00627F4A">
      <w:pPr>
        <w:rPr>
          <w:rFonts w:cs="Arial"/>
          <w:szCs w:val="22"/>
        </w:rPr>
      </w:pPr>
    </w:p>
    <w:p w14:paraId="0F28F8AA" w14:textId="31D856B1" w:rsidR="00F90175" w:rsidRDefault="00F90175" w:rsidP="00627F4A">
      <w:pPr>
        <w:rPr>
          <w:rFonts w:cs="Arial"/>
          <w:szCs w:val="22"/>
        </w:rPr>
      </w:pPr>
    </w:p>
    <w:p w14:paraId="26667505" w14:textId="4412DD60" w:rsidR="00F90175" w:rsidRDefault="00F90175" w:rsidP="00627F4A">
      <w:pPr>
        <w:rPr>
          <w:rFonts w:cs="Arial"/>
          <w:szCs w:val="22"/>
        </w:rPr>
      </w:pPr>
    </w:p>
    <w:p w14:paraId="22C37A7A" w14:textId="403E628D" w:rsidR="00962261" w:rsidRDefault="00962261" w:rsidP="00627F4A">
      <w:pPr>
        <w:rPr>
          <w:rFonts w:cs="Arial"/>
          <w:szCs w:val="22"/>
        </w:rPr>
      </w:pPr>
    </w:p>
    <w:p w14:paraId="345798F6" w14:textId="1F93D1C3" w:rsidR="00962261" w:rsidRDefault="00962261" w:rsidP="00627F4A">
      <w:pPr>
        <w:rPr>
          <w:rFonts w:cs="Arial"/>
          <w:szCs w:val="22"/>
        </w:rPr>
      </w:pPr>
    </w:p>
    <w:p w14:paraId="04E2E8C1" w14:textId="1007EF76" w:rsidR="00962261" w:rsidRDefault="00962261" w:rsidP="00627F4A">
      <w:pPr>
        <w:rPr>
          <w:rFonts w:cs="Arial"/>
          <w:szCs w:val="22"/>
        </w:rPr>
      </w:pPr>
    </w:p>
    <w:p w14:paraId="1B7A2FF3" w14:textId="77777777" w:rsidR="00962261" w:rsidRPr="00F94E56" w:rsidRDefault="00962261" w:rsidP="00627F4A">
      <w:pPr>
        <w:rPr>
          <w:rFonts w:cs="Arial"/>
          <w:szCs w:val="22"/>
        </w:rPr>
      </w:pPr>
    </w:p>
    <w:p w14:paraId="326FB7C9" w14:textId="77777777" w:rsidR="00627F4A" w:rsidRDefault="00627F4A" w:rsidP="00627F4A">
      <w:pPr>
        <w:rPr>
          <w:rFonts w:cs="Arial"/>
          <w:szCs w:val="22"/>
        </w:rPr>
      </w:pPr>
    </w:p>
    <w:p w14:paraId="02EA5FEF" w14:textId="77777777" w:rsidR="00627F4A" w:rsidRDefault="00627F4A" w:rsidP="00627F4A">
      <w:pPr>
        <w:ind w:left="720" w:hanging="720"/>
        <w:rPr>
          <w:rFonts w:cs="Arial"/>
          <w:szCs w:val="22"/>
        </w:rPr>
      </w:pPr>
    </w:p>
    <w:p w14:paraId="746EF2FE" w14:textId="77777777" w:rsidR="00627F4A" w:rsidRPr="00F94E56" w:rsidRDefault="00627F4A" w:rsidP="00627F4A">
      <w:pPr>
        <w:ind w:left="720" w:hanging="720"/>
        <w:rPr>
          <w:rFonts w:cs="Arial"/>
          <w:szCs w:val="22"/>
        </w:rPr>
      </w:pPr>
      <w:r w:rsidRPr="00F94E56">
        <w:rPr>
          <w:rFonts w:cs="Arial"/>
          <w:szCs w:val="22"/>
        </w:rPr>
        <w:t>(c)</w:t>
      </w:r>
      <w:r w:rsidRPr="00F94E56">
        <w:rPr>
          <w:rFonts w:cs="Arial"/>
          <w:szCs w:val="22"/>
        </w:rPr>
        <w:tab/>
        <w:t>Calculate the percentage error of the experimentally determined value to the accepted value.</w:t>
      </w:r>
    </w:p>
    <w:p w14:paraId="5F6CE9B1" w14:textId="77777777" w:rsidR="00627F4A" w:rsidRPr="00F94E56" w:rsidRDefault="00627F4A" w:rsidP="00627F4A">
      <w:pPr>
        <w:jc w:val="right"/>
        <w:rPr>
          <w:rFonts w:cs="Arial"/>
          <w:szCs w:val="22"/>
        </w:rPr>
      </w:pPr>
      <w:r w:rsidRPr="00F94E56">
        <w:rPr>
          <w:rFonts w:cs="Arial"/>
          <w:szCs w:val="22"/>
        </w:rPr>
        <w:t>(2 marks)</w:t>
      </w:r>
    </w:p>
    <w:p w14:paraId="704E1FF6" w14:textId="77777777" w:rsidR="00627F4A" w:rsidRPr="00F94E56" w:rsidRDefault="00627F4A" w:rsidP="00627F4A">
      <w:pPr>
        <w:rPr>
          <w:rFonts w:cs="Arial"/>
          <w:szCs w:val="22"/>
        </w:rPr>
      </w:pPr>
    </w:p>
    <w:p w14:paraId="002D1975" w14:textId="77777777" w:rsidR="00627F4A" w:rsidRPr="00F94E56" w:rsidRDefault="00627F4A" w:rsidP="00627F4A">
      <w:pPr>
        <w:rPr>
          <w:rFonts w:cs="Arial"/>
          <w:szCs w:val="22"/>
        </w:rPr>
      </w:pPr>
    </w:p>
    <w:p w14:paraId="5D363EFF" w14:textId="77777777" w:rsidR="00627F4A" w:rsidRPr="00F94E56" w:rsidRDefault="00627F4A" w:rsidP="00627F4A">
      <w:pPr>
        <w:rPr>
          <w:rFonts w:cs="Arial"/>
          <w:szCs w:val="22"/>
        </w:rPr>
      </w:pPr>
    </w:p>
    <w:p w14:paraId="051B9DE6" w14:textId="77777777" w:rsidR="00627F4A" w:rsidRPr="00F94E56" w:rsidRDefault="00627F4A" w:rsidP="00627F4A">
      <w:pPr>
        <w:rPr>
          <w:rFonts w:cs="Arial"/>
          <w:szCs w:val="22"/>
        </w:rPr>
      </w:pPr>
    </w:p>
    <w:p w14:paraId="0F853994" w14:textId="77777777" w:rsidR="00627F4A" w:rsidRPr="00F94E56" w:rsidRDefault="00627F4A" w:rsidP="00627F4A">
      <w:pPr>
        <w:rPr>
          <w:rFonts w:cs="Arial"/>
          <w:szCs w:val="22"/>
        </w:rPr>
      </w:pPr>
    </w:p>
    <w:p w14:paraId="04FE9F03" w14:textId="77777777" w:rsidR="00627F4A" w:rsidRPr="00F94E56" w:rsidRDefault="00627F4A" w:rsidP="00627F4A">
      <w:pPr>
        <w:rPr>
          <w:rFonts w:cs="Arial"/>
          <w:szCs w:val="22"/>
        </w:rPr>
      </w:pPr>
    </w:p>
    <w:p w14:paraId="3726EB11" w14:textId="77777777" w:rsidR="00627F4A" w:rsidRDefault="00627F4A" w:rsidP="00627F4A">
      <w:pPr>
        <w:rPr>
          <w:rFonts w:cs="Arial"/>
          <w:szCs w:val="22"/>
        </w:rPr>
      </w:pPr>
    </w:p>
    <w:p w14:paraId="6B14AEC2" w14:textId="77777777" w:rsidR="00627F4A" w:rsidRPr="00F94E56" w:rsidRDefault="00627F4A" w:rsidP="00627F4A">
      <w:pPr>
        <w:rPr>
          <w:rFonts w:cs="Arial"/>
          <w:szCs w:val="22"/>
        </w:rPr>
      </w:pPr>
    </w:p>
    <w:p w14:paraId="1381428A" w14:textId="77777777" w:rsidR="00627F4A" w:rsidRPr="00F94E56" w:rsidRDefault="00627F4A" w:rsidP="00627F4A">
      <w:pPr>
        <w:rPr>
          <w:rFonts w:cs="Arial"/>
          <w:szCs w:val="22"/>
        </w:rPr>
      </w:pPr>
    </w:p>
    <w:p w14:paraId="60E25790" w14:textId="77777777" w:rsidR="00627F4A" w:rsidRPr="00F94E56" w:rsidRDefault="00627F4A" w:rsidP="00627F4A">
      <w:pPr>
        <w:rPr>
          <w:rFonts w:cs="Arial"/>
          <w:szCs w:val="22"/>
        </w:rPr>
      </w:pPr>
    </w:p>
    <w:p w14:paraId="66460853" w14:textId="39E6C897" w:rsidR="00627F4A" w:rsidRDefault="00627F4A" w:rsidP="00627F4A">
      <w:pPr>
        <w:rPr>
          <w:rFonts w:cs="Arial"/>
          <w:szCs w:val="22"/>
        </w:rPr>
      </w:pPr>
    </w:p>
    <w:p w14:paraId="65AA16C7" w14:textId="4938CCE6" w:rsidR="00933811" w:rsidRDefault="00933811" w:rsidP="00627F4A">
      <w:pPr>
        <w:rPr>
          <w:rFonts w:cs="Arial"/>
          <w:szCs w:val="22"/>
        </w:rPr>
      </w:pPr>
    </w:p>
    <w:p w14:paraId="23197005" w14:textId="21EB28D7" w:rsidR="00933811" w:rsidRDefault="00933811" w:rsidP="00627F4A">
      <w:pPr>
        <w:rPr>
          <w:rFonts w:cs="Arial"/>
          <w:szCs w:val="22"/>
        </w:rPr>
      </w:pPr>
    </w:p>
    <w:p w14:paraId="0D2633DF" w14:textId="5A72B20F" w:rsidR="00D86241" w:rsidRDefault="00D86241">
      <w:pPr>
        <w:rPr>
          <w:rFonts w:cs="Arial"/>
          <w:szCs w:val="22"/>
        </w:rPr>
      </w:pPr>
      <w:r>
        <w:rPr>
          <w:rFonts w:cs="Arial"/>
          <w:szCs w:val="22"/>
        </w:rPr>
        <w:br w:type="page"/>
      </w:r>
    </w:p>
    <w:p w14:paraId="741641D5" w14:textId="437E7F98" w:rsidR="00364D5B" w:rsidRDefault="002A799B" w:rsidP="00D86241">
      <w:pPr>
        <w:tabs>
          <w:tab w:val="left" w:pos="8820"/>
        </w:tabs>
        <w:ind w:left="720" w:hanging="720"/>
        <w:rPr>
          <w:rFonts w:cs="Arial"/>
          <w:szCs w:val="22"/>
        </w:rPr>
      </w:pPr>
      <w:r>
        <w:rPr>
          <w:rFonts w:cs="Arial"/>
          <w:szCs w:val="22"/>
        </w:rPr>
        <w:lastRenderedPageBreak/>
        <w:t>(d)</w:t>
      </w:r>
      <w:r>
        <w:rPr>
          <w:rFonts w:cs="Arial"/>
          <w:szCs w:val="22"/>
        </w:rPr>
        <w:tab/>
      </w:r>
      <w:r w:rsidR="00962261">
        <w:rPr>
          <w:rFonts w:cs="Arial"/>
          <w:szCs w:val="22"/>
        </w:rPr>
        <w:t xml:space="preserve">Show, by rearranging </w:t>
      </w:r>
      <w:r w:rsidR="00364D5B">
        <w:rPr>
          <w:rFonts w:cs="Arial"/>
          <w:szCs w:val="22"/>
        </w:rPr>
        <w:t>Newton’s law of universal gravitation, the</w:t>
      </w:r>
      <w:r w:rsidR="004D3818">
        <w:rPr>
          <w:rFonts w:cs="Arial"/>
          <w:szCs w:val="22"/>
        </w:rPr>
        <w:t xml:space="preserve"> S.I.</w:t>
      </w:r>
      <w:r w:rsidR="00364D5B">
        <w:rPr>
          <w:rFonts w:cs="Arial"/>
          <w:szCs w:val="22"/>
        </w:rPr>
        <w:t xml:space="preserve"> units of the Newtonian constant of gravitation “G”.</w:t>
      </w:r>
      <w:r w:rsidR="00D86241">
        <w:rPr>
          <w:rFonts w:cs="Arial"/>
          <w:szCs w:val="22"/>
        </w:rPr>
        <w:tab/>
      </w:r>
      <w:r w:rsidR="00364D5B">
        <w:rPr>
          <w:rFonts w:cs="Arial"/>
          <w:szCs w:val="22"/>
        </w:rPr>
        <w:t>(3 marks)</w:t>
      </w:r>
    </w:p>
    <w:p w14:paraId="6C12CFAB" w14:textId="28B5B102" w:rsidR="00933811" w:rsidRDefault="00933811" w:rsidP="00627F4A">
      <w:pPr>
        <w:rPr>
          <w:rFonts w:cs="Arial"/>
          <w:szCs w:val="22"/>
        </w:rPr>
      </w:pPr>
    </w:p>
    <w:p w14:paraId="5D546421" w14:textId="09922DFE" w:rsidR="00933811" w:rsidRDefault="00933811" w:rsidP="00627F4A">
      <w:pPr>
        <w:rPr>
          <w:rFonts w:cs="Arial"/>
          <w:szCs w:val="22"/>
        </w:rPr>
      </w:pPr>
    </w:p>
    <w:p w14:paraId="47FB213F" w14:textId="08373BAB" w:rsidR="00933811" w:rsidRDefault="00933811" w:rsidP="00627F4A">
      <w:pPr>
        <w:rPr>
          <w:rFonts w:cs="Arial"/>
          <w:szCs w:val="22"/>
        </w:rPr>
      </w:pPr>
    </w:p>
    <w:p w14:paraId="49F8B110" w14:textId="64AD9784" w:rsidR="00933811" w:rsidRDefault="00933811" w:rsidP="00627F4A">
      <w:pPr>
        <w:rPr>
          <w:rFonts w:cs="Arial"/>
          <w:szCs w:val="22"/>
        </w:rPr>
      </w:pPr>
    </w:p>
    <w:p w14:paraId="729A8196" w14:textId="2C6A4125" w:rsidR="00933811" w:rsidRDefault="00933811" w:rsidP="00627F4A">
      <w:pPr>
        <w:rPr>
          <w:rFonts w:cs="Arial"/>
          <w:szCs w:val="22"/>
        </w:rPr>
      </w:pPr>
    </w:p>
    <w:p w14:paraId="0351E06B" w14:textId="771B1048" w:rsidR="00933811" w:rsidRDefault="00933811" w:rsidP="00627F4A">
      <w:pPr>
        <w:rPr>
          <w:rFonts w:cs="Arial"/>
          <w:szCs w:val="22"/>
        </w:rPr>
      </w:pPr>
    </w:p>
    <w:p w14:paraId="217A258A" w14:textId="57491E69" w:rsidR="00364D5B" w:rsidRDefault="00364D5B" w:rsidP="00627F4A">
      <w:pPr>
        <w:rPr>
          <w:rFonts w:cs="Arial"/>
          <w:szCs w:val="22"/>
        </w:rPr>
      </w:pPr>
    </w:p>
    <w:p w14:paraId="2B20983C" w14:textId="1C7CF377" w:rsidR="00364D5B" w:rsidRDefault="00364D5B" w:rsidP="00627F4A">
      <w:pPr>
        <w:rPr>
          <w:rFonts w:cs="Arial"/>
          <w:szCs w:val="22"/>
        </w:rPr>
      </w:pPr>
    </w:p>
    <w:p w14:paraId="0094E284" w14:textId="6AC2A3F6" w:rsidR="00364D5B" w:rsidRDefault="00364D5B" w:rsidP="00627F4A">
      <w:pPr>
        <w:rPr>
          <w:rFonts w:cs="Arial"/>
          <w:szCs w:val="22"/>
        </w:rPr>
      </w:pPr>
    </w:p>
    <w:p w14:paraId="4819158B" w14:textId="055C607F" w:rsidR="00364D5B" w:rsidRDefault="00364D5B" w:rsidP="00627F4A">
      <w:pPr>
        <w:rPr>
          <w:rFonts w:cs="Arial"/>
          <w:szCs w:val="22"/>
        </w:rPr>
      </w:pPr>
    </w:p>
    <w:p w14:paraId="43EEAA4C" w14:textId="36080E5C" w:rsidR="00364D5B" w:rsidRDefault="00364D5B" w:rsidP="00627F4A">
      <w:pPr>
        <w:rPr>
          <w:rFonts w:cs="Arial"/>
          <w:szCs w:val="22"/>
        </w:rPr>
      </w:pPr>
    </w:p>
    <w:p w14:paraId="6E1BB6B6" w14:textId="383D5569" w:rsidR="00364D5B" w:rsidRDefault="00364D5B" w:rsidP="00627F4A">
      <w:pPr>
        <w:rPr>
          <w:rFonts w:cs="Arial"/>
          <w:szCs w:val="22"/>
        </w:rPr>
      </w:pPr>
    </w:p>
    <w:p w14:paraId="24026933" w14:textId="0B8A8B05" w:rsidR="00364D5B" w:rsidRDefault="00364D5B" w:rsidP="00627F4A">
      <w:pPr>
        <w:rPr>
          <w:rFonts w:cs="Arial"/>
          <w:szCs w:val="22"/>
        </w:rPr>
      </w:pPr>
    </w:p>
    <w:p w14:paraId="5D03E8DA" w14:textId="7A08C936" w:rsidR="00364D5B" w:rsidRDefault="00364D5B" w:rsidP="00627F4A">
      <w:pPr>
        <w:rPr>
          <w:rFonts w:cs="Arial"/>
          <w:szCs w:val="22"/>
        </w:rPr>
      </w:pPr>
    </w:p>
    <w:p w14:paraId="3E1C0A8A" w14:textId="54CD1597" w:rsidR="00364D5B" w:rsidRDefault="00364D5B" w:rsidP="00627F4A">
      <w:pPr>
        <w:rPr>
          <w:rFonts w:cs="Arial"/>
          <w:szCs w:val="22"/>
        </w:rPr>
      </w:pPr>
    </w:p>
    <w:p w14:paraId="5AC22A4E" w14:textId="65DDD41E" w:rsidR="00364D5B" w:rsidRDefault="00364D5B" w:rsidP="00627F4A">
      <w:pPr>
        <w:rPr>
          <w:rFonts w:cs="Arial"/>
          <w:szCs w:val="22"/>
        </w:rPr>
      </w:pPr>
    </w:p>
    <w:p w14:paraId="0A1F5E51" w14:textId="7071ED9D" w:rsidR="00364D5B" w:rsidRDefault="00364D5B" w:rsidP="00627F4A">
      <w:pPr>
        <w:rPr>
          <w:rFonts w:cs="Arial"/>
          <w:szCs w:val="22"/>
        </w:rPr>
      </w:pPr>
    </w:p>
    <w:p w14:paraId="5DB595F9" w14:textId="77777777" w:rsidR="00364D5B" w:rsidRDefault="00364D5B" w:rsidP="00627F4A">
      <w:pPr>
        <w:rPr>
          <w:rFonts w:cs="Arial"/>
          <w:szCs w:val="22"/>
        </w:rPr>
      </w:pPr>
    </w:p>
    <w:p w14:paraId="5D5E2896" w14:textId="77777777" w:rsidR="009D18A7" w:rsidRDefault="009D18A7" w:rsidP="00627F4A">
      <w:pPr>
        <w:jc w:val="both"/>
        <w:rPr>
          <w:rFonts w:cs="Arial"/>
          <w:szCs w:val="22"/>
        </w:rPr>
      </w:pPr>
    </w:p>
    <w:p w14:paraId="27BA5044" w14:textId="52497883" w:rsidR="00627F4A" w:rsidRPr="00F94E56" w:rsidRDefault="00627F4A" w:rsidP="00627F4A">
      <w:pPr>
        <w:jc w:val="both"/>
        <w:rPr>
          <w:rFonts w:cs="Arial"/>
          <w:szCs w:val="22"/>
        </w:rPr>
      </w:pPr>
      <w:r w:rsidRPr="00F94E56">
        <w:rPr>
          <w:rFonts w:cs="Arial"/>
          <w:szCs w:val="22"/>
        </w:rPr>
        <w:t xml:space="preserve">The </w:t>
      </w:r>
      <w:proofErr w:type="spellStart"/>
      <w:r w:rsidRPr="00F94E56">
        <w:rPr>
          <w:rFonts w:cs="Arial"/>
          <w:szCs w:val="22"/>
        </w:rPr>
        <w:t>cavendish</w:t>
      </w:r>
      <w:proofErr w:type="spellEnd"/>
      <w:r w:rsidRPr="00F94E56">
        <w:rPr>
          <w:rFonts w:cs="Arial"/>
          <w:szCs w:val="22"/>
        </w:rPr>
        <w:t xml:space="preserve"> experiment was such a sensitive apparatus that the steel spheres needed to be electrically grounded prior to the measurements being made as the slightest net charge on either sphere</w:t>
      </w:r>
      <w:r w:rsidR="00933811">
        <w:rPr>
          <w:rFonts w:cs="Arial"/>
          <w:szCs w:val="22"/>
        </w:rPr>
        <w:t xml:space="preserve"> (caused by the movement of the </w:t>
      </w:r>
      <w:r w:rsidR="001F5120">
        <w:rPr>
          <w:rFonts w:cs="Arial"/>
          <w:szCs w:val="22"/>
        </w:rPr>
        <w:t>air across the spheres)</w:t>
      </w:r>
      <w:r w:rsidRPr="00F94E56">
        <w:rPr>
          <w:rFonts w:cs="Arial"/>
          <w:szCs w:val="22"/>
        </w:rPr>
        <w:t xml:space="preserve"> could introduced a </w:t>
      </w:r>
      <w:proofErr w:type="spellStart"/>
      <w:r w:rsidRPr="00F94E56">
        <w:rPr>
          <w:rFonts w:cs="Arial"/>
          <w:szCs w:val="22"/>
        </w:rPr>
        <w:t>Coulombic</w:t>
      </w:r>
      <w:proofErr w:type="spellEnd"/>
      <w:r w:rsidRPr="00F94E56">
        <w:rPr>
          <w:rFonts w:cs="Arial"/>
          <w:szCs w:val="22"/>
        </w:rPr>
        <w:t xml:space="preserve"> force. Suppose both large spheres accumulate a +10.0 </w:t>
      </w:r>
      <w:proofErr w:type="spellStart"/>
      <w:r w:rsidRPr="00F94E56">
        <w:rPr>
          <w:rFonts w:cs="Arial"/>
          <w:szCs w:val="22"/>
        </w:rPr>
        <w:t>nanocoulomb</w:t>
      </w:r>
      <w:proofErr w:type="spellEnd"/>
      <w:r w:rsidRPr="00F94E56">
        <w:rPr>
          <w:rFonts w:cs="Arial"/>
          <w:szCs w:val="22"/>
        </w:rPr>
        <w:t xml:space="preserve"> charge and both small spheres accumulate a -10.0 </w:t>
      </w:r>
      <w:proofErr w:type="spellStart"/>
      <w:r w:rsidRPr="00F94E56">
        <w:rPr>
          <w:rFonts w:cs="Arial"/>
          <w:szCs w:val="22"/>
        </w:rPr>
        <w:t>nanocoulomb</w:t>
      </w:r>
      <w:proofErr w:type="spellEnd"/>
      <w:r w:rsidRPr="00F94E56">
        <w:rPr>
          <w:rFonts w:cs="Arial"/>
          <w:szCs w:val="22"/>
        </w:rPr>
        <w:t xml:space="preserve"> charge. This causes the distance ‘d’ the masses m and M are separated to become 0.330 m</w:t>
      </w:r>
    </w:p>
    <w:p w14:paraId="31A5FAB3" w14:textId="77777777" w:rsidR="00627F4A" w:rsidRPr="00F94E56" w:rsidRDefault="00627F4A" w:rsidP="00627F4A">
      <w:pPr>
        <w:rPr>
          <w:rFonts w:cs="Arial"/>
          <w:szCs w:val="22"/>
        </w:rPr>
      </w:pPr>
    </w:p>
    <w:p w14:paraId="5611922F" w14:textId="77777777" w:rsidR="00D86241" w:rsidRDefault="00627F4A" w:rsidP="00D86241">
      <w:pPr>
        <w:ind w:left="720" w:right="-115" w:hanging="630"/>
        <w:rPr>
          <w:rFonts w:cs="Arial"/>
          <w:szCs w:val="22"/>
        </w:rPr>
      </w:pPr>
      <w:r w:rsidRPr="00F94E56">
        <w:rPr>
          <w:rFonts w:cs="Arial"/>
          <w:szCs w:val="22"/>
        </w:rPr>
        <w:t>(</w:t>
      </w:r>
      <w:r w:rsidR="00921A10">
        <w:rPr>
          <w:rFonts w:cs="Arial"/>
          <w:szCs w:val="22"/>
        </w:rPr>
        <w:t>e</w:t>
      </w:r>
      <w:r w:rsidRPr="00F94E56">
        <w:rPr>
          <w:rFonts w:cs="Arial"/>
          <w:szCs w:val="22"/>
        </w:rPr>
        <w:t>)</w:t>
      </w:r>
      <w:r w:rsidRPr="00F94E56">
        <w:rPr>
          <w:rFonts w:cs="Arial"/>
          <w:szCs w:val="22"/>
        </w:rPr>
        <w:tab/>
        <w:t xml:space="preserve">Calculate the new total torque produced with the addition of the </w:t>
      </w:r>
      <w:proofErr w:type="spellStart"/>
      <w:r w:rsidRPr="00F94E56">
        <w:rPr>
          <w:rFonts w:cs="Arial"/>
          <w:szCs w:val="22"/>
        </w:rPr>
        <w:t>Cou</w:t>
      </w:r>
      <w:r w:rsidR="00D86241">
        <w:rPr>
          <w:rFonts w:cs="Arial"/>
          <w:szCs w:val="22"/>
        </w:rPr>
        <w:t>lombic</w:t>
      </w:r>
      <w:proofErr w:type="spellEnd"/>
      <w:r w:rsidR="00D86241">
        <w:rPr>
          <w:rFonts w:cs="Arial"/>
          <w:szCs w:val="22"/>
        </w:rPr>
        <w:t xml:space="preserve"> force.</w:t>
      </w:r>
      <w:r w:rsidR="00D86241">
        <w:rPr>
          <w:rFonts w:cs="Arial"/>
          <w:szCs w:val="22"/>
        </w:rPr>
        <w:tab/>
      </w:r>
    </w:p>
    <w:p w14:paraId="64A7377A" w14:textId="62A8D838" w:rsidR="00627F4A" w:rsidRPr="00F94E56" w:rsidRDefault="00D86241" w:rsidP="00D86241">
      <w:pPr>
        <w:tabs>
          <w:tab w:val="left" w:pos="8820"/>
        </w:tabs>
        <w:ind w:left="720" w:right="-115"/>
        <w:rPr>
          <w:rFonts w:cs="Arial"/>
          <w:szCs w:val="22"/>
        </w:rPr>
      </w:pPr>
      <w:r>
        <w:rPr>
          <w:rFonts w:cs="Arial"/>
          <w:szCs w:val="22"/>
        </w:rPr>
        <w:tab/>
      </w:r>
      <w:r w:rsidR="00627F4A" w:rsidRPr="00F94E56">
        <w:rPr>
          <w:rFonts w:cs="Arial"/>
          <w:szCs w:val="22"/>
        </w:rPr>
        <w:t>(5 marks)</w:t>
      </w:r>
    </w:p>
    <w:p w14:paraId="7E083223" w14:textId="77777777" w:rsidR="00627F4A" w:rsidRPr="00F94E56" w:rsidRDefault="00627F4A" w:rsidP="00627F4A">
      <w:pPr>
        <w:rPr>
          <w:rFonts w:cs="Arial"/>
          <w:szCs w:val="22"/>
        </w:rPr>
      </w:pPr>
    </w:p>
    <w:p w14:paraId="1B785B5C" w14:textId="77777777" w:rsidR="00627F4A" w:rsidRPr="00F94E56" w:rsidRDefault="00627F4A" w:rsidP="00627F4A">
      <w:pPr>
        <w:rPr>
          <w:rFonts w:cs="Arial"/>
          <w:szCs w:val="22"/>
        </w:rPr>
      </w:pPr>
    </w:p>
    <w:p w14:paraId="73558899" w14:textId="77777777" w:rsidR="00627F4A" w:rsidRPr="00F94E56" w:rsidRDefault="00627F4A" w:rsidP="00627F4A">
      <w:pPr>
        <w:rPr>
          <w:rFonts w:cs="Arial"/>
          <w:szCs w:val="22"/>
        </w:rPr>
      </w:pPr>
    </w:p>
    <w:p w14:paraId="33664DEB" w14:textId="77777777" w:rsidR="00627F4A" w:rsidRPr="00F94E56" w:rsidRDefault="00627F4A" w:rsidP="00627F4A">
      <w:pPr>
        <w:rPr>
          <w:rFonts w:cs="Arial"/>
          <w:szCs w:val="22"/>
        </w:rPr>
      </w:pPr>
    </w:p>
    <w:p w14:paraId="76C7FF6B" w14:textId="77777777" w:rsidR="00627F4A" w:rsidRDefault="00627F4A" w:rsidP="00627F4A">
      <w:pPr>
        <w:rPr>
          <w:rFonts w:cs="Arial"/>
          <w:szCs w:val="22"/>
        </w:rPr>
      </w:pPr>
    </w:p>
    <w:p w14:paraId="719E9DE9" w14:textId="77777777" w:rsidR="00627F4A" w:rsidRDefault="00627F4A" w:rsidP="00627F4A">
      <w:pPr>
        <w:rPr>
          <w:rFonts w:cs="Arial"/>
          <w:szCs w:val="22"/>
        </w:rPr>
      </w:pPr>
    </w:p>
    <w:p w14:paraId="6D1CDF2A" w14:textId="77777777" w:rsidR="00627F4A" w:rsidRDefault="00627F4A" w:rsidP="00627F4A">
      <w:pPr>
        <w:rPr>
          <w:rFonts w:cs="Arial"/>
          <w:szCs w:val="22"/>
        </w:rPr>
      </w:pPr>
    </w:p>
    <w:p w14:paraId="07AA4147" w14:textId="77777777" w:rsidR="00627F4A" w:rsidRPr="00F94E56" w:rsidRDefault="00627F4A" w:rsidP="00627F4A">
      <w:pPr>
        <w:rPr>
          <w:rFonts w:cs="Arial"/>
          <w:szCs w:val="22"/>
        </w:rPr>
      </w:pPr>
    </w:p>
    <w:p w14:paraId="2996ED61" w14:textId="77777777" w:rsidR="00627F4A" w:rsidRPr="00F94E56" w:rsidRDefault="00627F4A" w:rsidP="00627F4A">
      <w:pPr>
        <w:rPr>
          <w:rFonts w:cs="Arial"/>
          <w:szCs w:val="22"/>
        </w:rPr>
      </w:pPr>
    </w:p>
    <w:p w14:paraId="1E1D58A3" w14:textId="77777777" w:rsidR="00627F4A" w:rsidRPr="00F94E56" w:rsidRDefault="00627F4A" w:rsidP="00627F4A">
      <w:pPr>
        <w:rPr>
          <w:rFonts w:cs="Arial"/>
          <w:szCs w:val="22"/>
        </w:rPr>
      </w:pPr>
    </w:p>
    <w:p w14:paraId="66DE3A1B" w14:textId="77777777" w:rsidR="00627F4A" w:rsidRPr="00F94E56" w:rsidRDefault="00627F4A" w:rsidP="00627F4A">
      <w:pPr>
        <w:rPr>
          <w:rFonts w:cs="Arial"/>
          <w:szCs w:val="22"/>
        </w:rPr>
      </w:pPr>
    </w:p>
    <w:p w14:paraId="7668164A" w14:textId="77777777" w:rsidR="00627F4A" w:rsidRPr="00F94E56" w:rsidRDefault="00627F4A" w:rsidP="00627F4A">
      <w:pPr>
        <w:rPr>
          <w:rFonts w:cs="Arial"/>
          <w:szCs w:val="22"/>
        </w:rPr>
      </w:pPr>
    </w:p>
    <w:p w14:paraId="122C1816" w14:textId="77777777" w:rsidR="00627F4A" w:rsidRPr="00F94E56" w:rsidRDefault="00627F4A" w:rsidP="00627F4A">
      <w:pPr>
        <w:rPr>
          <w:rFonts w:cs="Arial"/>
          <w:szCs w:val="22"/>
        </w:rPr>
      </w:pPr>
    </w:p>
    <w:p w14:paraId="40A4B991" w14:textId="77777777" w:rsidR="00627F4A" w:rsidRPr="00F94E56" w:rsidRDefault="00627F4A" w:rsidP="00627F4A">
      <w:pPr>
        <w:rPr>
          <w:rFonts w:cs="Arial"/>
          <w:szCs w:val="22"/>
        </w:rPr>
      </w:pPr>
    </w:p>
    <w:p w14:paraId="0A6FC4A6" w14:textId="77777777" w:rsidR="00627F4A" w:rsidRPr="00F94E56" w:rsidRDefault="00627F4A" w:rsidP="00627F4A">
      <w:pPr>
        <w:rPr>
          <w:rFonts w:cs="Arial"/>
          <w:szCs w:val="22"/>
        </w:rPr>
      </w:pPr>
    </w:p>
    <w:p w14:paraId="7CD7C707" w14:textId="77777777" w:rsidR="00627F4A" w:rsidRPr="00F94E56" w:rsidRDefault="00627F4A" w:rsidP="00627F4A">
      <w:pPr>
        <w:rPr>
          <w:rFonts w:cs="Arial"/>
          <w:szCs w:val="22"/>
        </w:rPr>
      </w:pPr>
    </w:p>
    <w:p w14:paraId="7CFB569E" w14:textId="0C7423EE" w:rsidR="00627F4A" w:rsidRDefault="00627F4A" w:rsidP="00627F4A">
      <w:pPr>
        <w:rPr>
          <w:rFonts w:cs="Arial"/>
          <w:szCs w:val="22"/>
        </w:rPr>
      </w:pPr>
    </w:p>
    <w:p w14:paraId="5E930653" w14:textId="49668614" w:rsidR="009D18A7" w:rsidRDefault="009D18A7" w:rsidP="00627F4A">
      <w:pPr>
        <w:rPr>
          <w:rFonts w:cs="Arial"/>
          <w:szCs w:val="22"/>
        </w:rPr>
      </w:pPr>
    </w:p>
    <w:p w14:paraId="7D3284A1" w14:textId="16170CC0" w:rsidR="009D18A7" w:rsidRDefault="009D18A7" w:rsidP="00627F4A">
      <w:pPr>
        <w:rPr>
          <w:rFonts w:cs="Arial"/>
          <w:szCs w:val="22"/>
        </w:rPr>
      </w:pPr>
    </w:p>
    <w:p w14:paraId="0D50E9C2" w14:textId="7424804E" w:rsidR="009D18A7" w:rsidRDefault="009D18A7" w:rsidP="00627F4A">
      <w:pPr>
        <w:rPr>
          <w:rFonts w:cs="Arial"/>
          <w:szCs w:val="22"/>
        </w:rPr>
      </w:pPr>
    </w:p>
    <w:p w14:paraId="375B1F75" w14:textId="3DD28D5E" w:rsidR="009D18A7" w:rsidRDefault="009D18A7" w:rsidP="00627F4A">
      <w:pPr>
        <w:rPr>
          <w:rFonts w:cs="Arial"/>
          <w:szCs w:val="22"/>
        </w:rPr>
      </w:pPr>
    </w:p>
    <w:p w14:paraId="51861C06" w14:textId="77777777" w:rsidR="009D18A7" w:rsidRPr="00F94E56" w:rsidRDefault="009D18A7" w:rsidP="00627F4A">
      <w:pPr>
        <w:rPr>
          <w:rFonts w:cs="Arial"/>
          <w:szCs w:val="22"/>
        </w:rPr>
      </w:pPr>
    </w:p>
    <w:p w14:paraId="5136EDFF" w14:textId="77777777" w:rsidR="00627F4A" w:rsidRPr="00F94E56" w:rsidRDefault="00627F4A" w:rsidP="00627F4A">
      <w:pPr>
        <w:rPr>
          <w:rFonts w:cs="Arial"/>
          <w:szCs w:val="22"/>
        </w:rPr>
      </w:pPr>
    </w:p>
    <w:p w14:paraId="4355408E" w14:textId="77777777" w:rsidR="00627F4A" w:rsidRPr="00F94E56" w:rsidRDefault="00627F4A" w:rsidP="00627F4A">
      <w:pPr>
        <w:rPr>
          <w:rFonts w:cs="Arial"/>
          <w:szCs w:val="22"/>
        </w:rPr>
      </w:pPr>
    </w:p>
    <w:p w14:paraId="389A5729" w14:textId="77777777" w:rsidR="00627F4A" w:rsidRPr="00F94E56" w:rsidRDefault="00627F4A" w:rsidP="00627F4A">
      <w:pPr>
        <w:rPr>
          <w:rFonts w:cs="Arial"/>
          <w:szCs w:val="22"/>
        </w:rPr>
      </w:pPr>
    </w:p>
    <w:p w14:paraId="140E95FD" w14:textId="194B9763" w:rsidR="00D86241" w:rsidRDefault="00D86241">
      <w:pPr>
        <w:rPr>
          <w:rFonts w:cs="Arial"/>
          <w:szCs w:val="22"/>
        </w:rPr>
      </w:pPr>
      <w:r>
        <w:rPr>
          <w:rFonts w:cs="Arial"/>
          <w:szCs w:val="22"/>
        </w:rPr>
        <w:br w:type="page"/>
      </w:r>
    </w:p>
    <w:p w14:paraId="4A3064BB" w14:textId="7A578CA8" w:rsidR="00627F4A" w:rsidRDefault="00627F4A" w:rsidP="00D86241">
      <w:pPr>
        <w:tabs>
          <w:tab w:val="left" w:pos="8820"/>
        </w:tabs>
        <w:ind w:left="720" w:hanging="720"/>
        <w:rPr>
          <w:rFonts w:cs="Arial"/>
          <w:szCs w:val="22"/>
        </w:rPr>
      </w:pPr>
      <w:r w:rsidRPr="00F94E56">
        <w:rPr>
          <w:rFonts w:cs="Arial"/>
          <w:szCs w:val="22"/>
        </w:rPr>
        <w:lastRenderedPageBreak/>
        <w:t>(</w:t>
      </w:r>
      <w:r w:rsidR="00921A10">
        <w:rPr>
          <w:rFonts w:cs="Arial"/>
          <w:szCs w:val="22"/>
        </w:rPr>
        <w:t>f</w:t>
      </w:r>
      <w:r w:rsidRPr="00F94E56">
        <w:rPr>
          <w:rFonts w:cs="Arial"/>
          <w:szCs w:val="22"/>
        </w:rPr>
        <w:t>)</w:t>
      </w:r>
      <w:r w:rsidRPr="00F94E56">
        <w:rPr>
          <w:rFonts w:cs="Arial"/>
          <w:szCs w:val="22"/>
        </w:rPr>
        <w:tab/>
        <w:t xml:space="preserve">State and explain the effect that the charge accumulation would have on the experimental value of the </w:t>
      </w:r>
      <w:r w:rsidR="005445EE">
        <w:rPr>
          <w:rFonts w:cs="Arial"/>
          <w:szCs w:val="22"/>
        </w:rPr>
        <w:t>Newtonian constant of gravitation “G”</w:t>
      </w:r>
      <w:r w:rsidRPr="00F94E56">
        <w:rPr>
          <w:rFonts w:cs="Arial"/>
          <w:szCs w:val="22"/>
        </w:rPr>
        <w:t xml:space="preserve"> if the scientists were not aware of the net charge</w:t>
      </w:r>
      <w:r w:rsidR="008565FD">
        <w:rPr>
          <w:rFonts w:cs="Arial"/>
          <w:szCs w:val="22"/>
        </w:rPr>
        <w:t xml:space="preserve"> accumulation</w:t>
      </w:r>
      <w:r w:rsidR="00D86241">
        <w:rPr>
          <w:rFonts w:cs="Arial"/>
          <w:szCs w:val="22"/>
        </w:rPr>
        <w:t>.</w:t>
      </w:r>
      <w:r w:rsidR="00D86241">
        <w:rPr>
          <w:rFonts w:cs="Arial"/>
          <w:szCs w:val="22"/>
        </w:rPr>
        <w:tab/>
      </w:r>
      <w:r w:rsidRPr="00F94E56">
        <w:rPr>
          <w:rFonts w:cs="Arial"/>
          <w:szCs w:val="22"/>
        </w:rPr>
        <w:t>(2 marks)</w:t>
      </w:r>
    </w:p>
    <w:p w14:paraId="53D220DA" w14:textId="77777777" w:rsidR="00D86241" w:rsidRDefault="00D86241" w:rsidP="00D86241">
      <w:pPr>
        <w:tabs>
          <w:tab w:val="right" w:leader="underscore" w:pos="10206"/>
        </w:tabs>
        <w:spacing w:before="360"/>
        <w:ind w:left="720" w:right="-25"/>
        <w:rPr>
          <w:rFonts w:cs="Arial"/>
          <w:sz w:val="8"/>
          <w:szCs w:val="8"/>
        </w:rPr>
      </w:pPr>
      <w:r w:rsidRPr="00A12068">
        <w:rPr>
          <w:rFonts w:cs="Arial"/>
          <w:sz w:val="8"/>
          <w:szCs w:val="8"/>
        </w:rPr>
        <w:tab/>
      </w:r>
    </w:p>
    <w:p w14:paraId="3F4329D5" w14:textId="77777777" w:rsidR="00D86241" w:rsidRPr="00A12068" w:rsidRDefault="00D86241" w:rsidP="00D86241">
      <w:pPr>
        <w:tabs>
          <w:tab w:val="right" w:leader="underscore" w:pos="10206"/>
        </w:tabs>
        <w:spacing w:before="360"/>
        <w:ind w:left="720" w:right="-25"/>
        <w:rPr>
          <w:rFonts w:cs="Arial"/>
          <w:sz w:val="8"/>
          <w:szCs w:val="8"/>
        </w:rPr>
      </w:pPr>
      <w:r>
        <w:rPr>
          <w:rFonts w:cs="Arial"/>
          <w:sz w:val="8"/>
          <w:szCs w:val="8"/>
        </w:rPr>
        <w:tab/>
      </w:r>
    </w:p>
    <w:p w14:paraId="0EA893AB" w14:textId="77777777" w:rsidR="00D86241" w:rsidRDefault="00D86241" w:rsidP="00D86241">
      <w:pPr>
        <w:tabs>
          <w:tab w:val="right" w:leader="underscore" w:pos="10206"/>
        </w:tabs>
        <w:spacing w:before="360"/>
        <w:ind w:left="720" w:right="-25"/>
        <w:rPr>
          <w:rFonts w:cs="Arial"/>
          <w:sz w:val="8"/>
          <w:szCs w:val="8"/>
        </w:rPr>
      </w:pPr>
      <w:r w:rsidRPr="00A12068">
        <w:rPr>
          <w:rFonts w:cs="Arial"/>
          <w:sz w:val="8"/>
          <w:szCs w:val="8"/>
        </w:rPr>
        <w:tab/>
      </w:r>
    </w:p>
    <w:p w14:paraId="7435BEF1" w14:textId="77777777" w:rsidR="00D86241" w:rsidRPr="00A12068" w:rsidRDefault="00D86241" w:rsidP="00D86241">
      <w:pPr>
        <w:tabs>
          <w:tab w:val="right" w:leader="underscore" w:pos="10206"/>
        </w:tabs>
        <w:spacing w:before="360"/>
        <w:ind w:left="720" w:right="-25"/>
        <w:rPr>
          <w:rFonts w:cs="Arial"/>
          <w:sz w:val="8"/>
          <w:szCs w:val="8"/>
        </w:rPr>
      </w:pPr>
      <w:r>
        <w:rPr>
          <w:rFonts w:cs="Arial"/>
          <w:sz w:val="8"/>
          <w:szCs w:val="8"/>
        </w:rPr>
        <w:tab/>
      </w:r>
    </w:p>
    <w:p w14:paraId="4CEB09C1" w14:textId="77777777" w:rsidR="00D86241" w:rsidRDefault="00D86241" w:rsidP="00D86241">
      <w:pPr>
        <w:tabs>
          <w:tab w:val="right" w:leader="underscore" w:pos="10206"/>
        </w:tabs>
        <w:spacing w:before="360"/>
        <w:ind w:left="720" w:right="-25"/>
        <w:rPr>
          <w:rFonts w:cs="Arial"/>
          <w:sz w:val="8"/>
          <w:szCs w:val="8"/>
        </w:rPr>
      </w:pPr>
      <w:r w:rsidRPr="00A12068">
        <w:rPr>
          <w:rFonts w:cs="Arial"/>
          <w:sz w:val="8"/>
          <w:szCs w:val="8"/>
        </w:rPr>
        <w:tab/>
      </w:r>
    </w:p>
    <w:p w14:paraId="6FE201A9" w14:textId="77777777" w:rsidR="00D86241" w:rsidRPr="00A12068" w:rsidRDefault="00D86241" w:rsidP="00D86241">
      <w:pPr>
        <w:tabs>
          <w:tab w:val="right" w:leader="underscore" w:pos="10206"/>
        </w:tabs>
        <w:spacing w:before="360"/>
        <w:ind w:left="720" w:right="-25"/>
        <w:rPr>
          <w:rFonts w:cs="Arial"/>
          <w:sz w:val="8"/>
          <w:szCs w:val="8"/>
        </w:rPr>
      </w:pPr>
      <w:r>
        <w:rPr>
          <w:rFonts w:cs="Arial"/>
          <w:sz w:val="8"/>
          <w:szCs w:val="8"/>
        </w:rPr>
        <w:tab/>
      </w:r>
    </w:p>
    <w:p w14:paraId="4C669459" w14:textId="77777777" w:rsidR="00D86241" w:rsidRDefault="00D86241" w:rsidP="00D86241">
      <w:pPr>
        <w:tabs>
          <w:tab w:val="right" w:leader="underscore" w:pos="10206"/>
        </w:tabs>
        <w:spacing w:before="360"/>
        <w:ind w:left="720" w:right="-25"/>
        <w:rPr>
          <w:rFonts w:cs="Arial"/>
          <w:sz w:val="8"/>
          <w:szCs w:val="8"/>
        </w:rPr>
      </w:pPr>
      <w:r w:rsidRPr="00A12068">
        <w:rPr>
          <w:rFonts w:cs="Arial"/>
          <w:sz w:val="8"/>
          <w:szCs w:val="8"/>
        </w:rPr>
        <w:tab/>
      </w:r>
    </w:p>
    <w:p w14:paraId="1656002A" w14:textId="77777777" w:rsidR="00D86241" w:rsidRPr="00A12068" w:rsidRDefault="00D86241" w:rsidP="00D86241">
      <w:pPr>
        <w:tabs>
          <w:tab w:val="right" w:leader="underscore" w:pos="10206"/>
        </w:tabs>
        <w:spacing w:before="360"/>
        <w:ind w:left="720" w:right="-25"/>
        <w:rPr>
          <w:rFonts w:cs="Arial"/>
          <w:sz w:val="8"/>
          <w:szCs w:val="8"/>
        </w:rPr>
      </w:pPr>
      <w:r>
        <w:rPr>
          <w:rFonts w:cs="Arial"/>
          <w:sz w:val="8"/>
          <w:szCs w:val="8"/>
        </w:rPr>
        <w:tab/>
      </w:r>
    </w:p>
    <w:p w14:paraId="242B2A24" w14:textId="26FC6C8A" w:rsidR="00B46FCD" w:rsidRPr="00D86241" w:rsidRDefault="00B46FCD" w:rsidP="00141427">
      <w:pPr>
        <w:ind w:right="245"/>
        <w:jc w:val="center"/>
        <w:rPr>
          <w:rFonts w:cs="Arial"/>
          <w:lang w:val="en-AU"/>
        </w:rPr>
      </w:pPr>
    </w:p>
    <w:p w14:paraId="3CDCAC38" w14:textId="78C7C21F" w:rsidR="00B46FCD" w:rsidRPr="00D86241" w:rsidRDefault="00B46FCD" w:rsidP="00141427">
      <w:pPr>
        <w:ind w:right="245"/>
        <w:jc w:val="center"/>
        <w:rPr>
          <w:rFonts w:cs="Arial"/>
          <w:lang w:val="en-AU"/>
        </w:rPr>
      </w:pPr>
    </w:p>
    <w:p w14:paraId="226F210A" w14:textId="1C534730" w:rsidR="00B46FCD" w:rsidRPr="00D86241" w:rsidRDefault="00B46FCD" w:rsidP="00141427">
      <w:pPr>
        <w:ind w:right="245"/>
        <w:jc w:val="center"/>
        <w:rPr>
          <w:rFonts w:cs="Arial"/>
          <w:lang w:val="en-AU"/>
        </w:rPr>
      </w:pPr>
    </w:p>
    <w:p w14:paraId="41DECC03" w14:textId="1B45652F" w:rsidR="00B46FCD" w:rsidRPr="00D86241" w:rsidRDefault="00B46FCD" w:rsidP="00141427">
      <w:pPr>
        <w:ind w:right="245"/>
        <w:jc w:val="center"/>
        <w:rPr>
          <w:rFonts w:cs="Arial"/>
          <w:lang w:val="en-AU"/>
        </w:rPr>
      </w:pPr>
    </w:p>
    <w:p w14:paraId="50478A99" w14:textId="639CF735" w:rsidR="00B46FCD" w:rsidRPr="00D86241" w:rsidRDefault="00B46FCD" w:rsidP="00141427">
      <w:pPr>
        <w:ind w:right="245"/>
        <w:jc w:val="center"/>
        <w:rPr>
          <w:rFonts w:cs="Arial"/>
          <w:lang w:val="en-AU"/>
        </w:rPr>
      </w:pPr>
    </w:p>
    <w:p w14:paraId="17C48E1D" w14:textId="6A8CAA8D" w:rsidR="00B46FCD" w:rsidRPr="00D86241" w:rsidRDefault="00B46FCD" w:rsidP="00141427">
      <w:pPr>
        <w:ind w:right="245"/>
        <w:jc w:val="center"/>
        <w:rPr>
          <w:rFonts w:cs="Arial"/>
          <w:lang w:val="en-AU"/>
        </w:rPr>
      </w:pPr>
    </w:p>
    <w:p w14:paraId="3177D005" w14:textId="5C741FC3" w:rsidR="00B46FCD" w:rsidRPr="00D86241" w:rsidRDefault="00B46FCD" w:rsidP="00141427">
      <w:pPr>
        <w:ind w:right="245"/>
        <w:jc w:val="center"/>
        <w:rPr>
          <w:rFonts w:cs="Arial"/>
          <w:lang w:val="en-AU"/>
        </w:rPr>
      </w:pPr>
    </w:p>
    <w:p w14:paraId="4931EBA6" w14:textId="1B2A2536" w:rsidR="00B46FCD" w:rsidRPr="00D86241" w:rsidRDefault="00B46FCD" w:rsidP="00141427">
      <w:pPr>
        <w:ind w:right="245"/>
        <w:jc w:val="center"/>
        <w:rPr>
          <w:rFonts w:cs="Arial"/>
          <w:lang w:val="en-AU"/>
        </w:rPr>
      </w:pPr>
    </w:p>
    <w:p w14:paraId="3AE23D4B" w14:textId="14563453" w:rsidR="00B46FCD" w:rsidRPr="00D86241" w:rsidRDefault="00B46FCD" w:rsidP="00141427">
      <w:pPr>
        <w:ind w:right="245"/>
        <w:jc w:val="center"/>
        <w:rPr>
          <w:rFonts w:cs="Arial"/>
          <w:lang w:val="en-AU"/>
        </w:rPr>
      </w:pPr>
    </w:p>
    <w:p w14:paraId="4A2211F8" w14:textId="18182B51" w:rsidR="00B46FCD" w:rsidRPr="00D86241" w:rsidRDefault="00B46FCD" w:rsidP="00141427">
      <w:pPr>
        <w:ind w:right="245"/>
        <w:jc w:val="center"/>
        <w:rPr>
          <w:rFonts w:cs="Arial"/>
          <w:lang w:val="en-AU"/>
        </w:rPr>
      </w:pPr>
    </w:p>
    <w:p w14:paraId="72427C31" w14:textId="7BA365B9" w:rsidR="00B46FCD" w:rsidRPr="00D86241" w:rsidRDefault="00B46FCD" w:rsidP="00141427">
      <w:pPr>
        <w:ind w:right="245"/>
        <w:jc w:val="center"/>
        <w:rPr>
          <w:rFonts w:cs="Arial"/>
          <w:lang w:val="en-AU"/>
        </w:rPr>
      </w:pPr>
    </w:p>
    <w:p w14:paraId="46826936" w14:textId="140B11F7" w:rsidR="00B46FCD" w:rsidRPr="00D86241" w:rsidRDefault="00B46FCD" w:rsidP="00141427">
      <w:pPr>
        <w:ind w:right="245"/>
        <w:jc w:val="center"/>
        <w:rPr>
          <w:rFonts w:cs="Arial"/>
          <w:lang w:val="en-AU"/>
        </w:rPr>
      </w:pPr>
    </w:p>
    <w:p w14:paraId="07BCDFF0" w14:textId="73E7BE4B" w:rsidR="00B46FCD" w:rsidRPr="00D86241" w:rsidRDefault="00B46FCD" w:rsidP="00141427">
      <w:pPr>
        <w:ind w:right="245"/>
        <w:jc w:val="center"/>
        <w:rPr>
          <w:rFonts w:cs="Arial"/>
          <w:lang w:val="en-AU"/>
        </w:rPr>
      </w:pPr>
    </w:p>
    <w:p w14:paraId="1C7C47B9" w14:textId="66D83D13" w:rsidR="00B46FCD" w:rsidRPr="00D86241" w:rsidRDefault="00B46FCD" w:rsidP="00141427">
      <w:pPr>
        <w:ind w:right="245"/>
        <w:jc w:val="center"/>
        <w:rPr>
          <w:rFonts w:cs="Arial"/>
          <w:lang w:val="en-AU"/>
        </w:rPr>
      </w:pPr>
    </w:p>
    <w:p w14:paraId="10ABFCF0" w14:textId="31134068" w:rsidR="00B46FCD" w:rsidRPr="00D86241" w:rsidRDefault="00B46FCD" w:rsidP="00141427">
      <w:pPr>
        <w:ind w:right="245"/>
        <w:jc w:val="center"/>
        <w:rPr>
          <w:rFonts w:cs="Arial"/>
          <w:lang w:val="en-AU"/>
        </w:rPr>
      </w:pPr>
    </w:p>
    <w:p w14:paraId="4A9A989E" w14:textId="27DDC023" w:rsidR="00B46FCD" w:rsidRPr="00D86241" w:rsidRDefault="00B46FCD" w:rsidP="00141427">
      <w:pPr>
        <w:ind w:right="245"/>
        <w:jc w:val="center"/>
        <w:rPr>
          <w:rFonts w:cs="Arial"/>
          <w:lang w:val="en-AU"/>
        </w:rPr>
      </w:pPr>
    </w:p>
    <w:p w14:paraId="0120D749" w14:textId="63EFB374" w:rsidR="00B46FCD" w:rsidRPr="00D86241" w:rsidRDefault="00B46FCD" w:rsidP="00141427">
      <w:pPr>
        <w:ind w:right="245"/>
        <w:jc w:val="center"/>
        <w:rPr>
          <w:rFonts w:cs="Arial"/>
          <w:lang w:val="en-AU"/>
        </w:rPr>
      </w:pPr>
    </w:p>
    <w:p w14:paraId="7D0FBB90" w14:textId="5F9B9067" w:rsidR="00B46FCD" w:rsidRPr="00D86241" w:rsidRDefault="00B46FCD" w:rsidP="00D86241">
      <w:pPr>
        <w:ind w:right="245"/>
        <w:rPr>
          <w:rFonts w:cs="Arial"/>
          <w:lang w:val="en-AU"/>
        </w:rPr>
      </w:pPr>
    </w:p>
    <w:p w14:paraId="6DFF9A74" w14:textId="01D54895" w:rsidR="00B46FCD" w:rsidRPr="00D86241" w:rsidRDefault="00B46FCD" w:rsidP="00141427">
      <w:pPr>
        <w:ind w:right="245"/>
        <w:jc w:val="center"/>
        <w:rPr>
          <w:rFonts w:cs="Arial"/>
          <w:lang w:val="en-AU"/>
        </w:rPr>
      </w:pPr>
    </w:p>
    <w:p w14:paraId="04845C59" w14:textId="77777777" w:rsidR="00B46FCD" w:rsidRPr="00D86241" w:rsidRDefault="00B46FCD" w:rsidP="00141427">
      <w:pPr>
        <w:ind w:right="245"/>
        <w:jc w:val="center"/>
        <w:rPr>
          <w:rFonts w:cs="Arial"/>
          <w:lang w:val="en-AU"/>
        </w:rPr>
      </w:pPr>
    </w:p>
    <w:p w14:paraId="320DEB4E" w14:textId="551B88E0" w:rsidR="005C5452" w:rsidRDefault="005C5452" w:rsidP="00141427">
      <w:pPr>
        <w:ind w:right="245"/>
        <w:jc w:val="center"/>
        <w:rPr>
          <w:rFonts w:cs="Arial"/>
          <w:b/>
          <w:lang w:val="en-AU"/>
        </w:rPr>
      </w:pPr>
      <w:r w:rsidRPr="000810AA">
        <w:rPr>
          <w:rFonts w:cs="Arial"/>
          <w:b/>
          <w:lang w:val="en-AU"/>
        </w:rPr>
        <w:t>End of questions</w:t>
      </w:r>
    </w:p>
    <w:p w14:paraId="6BF54D1F" w14:textId="77777777" w:rsidR="004B0EF2" w:rsidRDefault="005C5452" w:rsidP="00141427">
      <w:pPr>
        <w:ind w:right="245"/>
        <w:sectPr w:rsidR="004B0EF2" w:rsidSect="00765BA2">
          <w:headerReference w:type="even" r:id="rId40"/>
          <w:headerReference w:type="default" r:id="rId41"/>
          <w:footerReference w:type="even" r:id="rId42"/>
          <w:footerReference w:type="default" r:id="rId43"/>
          <w:pgSz w:w="11900" w:h="16840"/>
          <w:pgMar w:top="806" w:right="920" w:bottom="547" w:left="1195" w:header="634" w:footer="706" w:gutter="0"/>
          <w:cols w:space="708"/>
          <w:titlePg/>
          <w:docGrid w:linePitch="360"/>
        </w:sectPr>
      </w:pPr>
      <w:r>
        <w:br w:type="page"/>
      </w:r>
    </w:p>
    <w:p w14:paraId="1164CA75" w14:textId="77777777" w:rsidR="004B0EF2" w:rsidRDefault="004B0EF2" w:rsidP="004B0EF2">
      <w:pPr>
        <w:rPr>
          <w:rFonts w:cs="Arial"/>
          <w:szCs w:val="22"/>
        </w:rPr>
      </w:pPr>
      <w:r>
        <w:rPr>
          <w:rFonts w:cs="Arial"/>
          <w:szCs w:val="22"/>
        </w:rPr>
        <w:lastRenderedPageBreak/>
        <w:t>Supplementary page</w:t>
      </w:r>
    </w:p>
    <w:p w14:paraId="62B79669" w14:textId="77777777" w:rsidR="004B0EF2" w:rsidRPr="00E168C9" w:rsidRDefault="004B0EF2" w:rsidP="004B0EF2">
      <w:pPr>
        <w:rPr>
          <w:rFonts w:cs="Arial"/>
          <w:szCs w:val="22"/>
        </w:rPr>
      </w:pPr>
    </w:p>
    <w:p w14:paraId="381224EB" w14:textId="77777777" w:rsidR="004B0EF2" w:rsidRPr="00506CE2" w:rsidRDefault="004B0EF2" w:rsidP="004B0EF2">
      <w:pPr>
        <w:spacing w:line="480" w:lineRule="auto"/>
        <w:ind w:right="-336"/>
        <w:rPr>
          <w:rFonts w:cs="Arial"/>
          <w:color w:val="7F7F7F" w:themeColor="text1" w:themeTint="80"/>
          <w:szCs w:val="22"/>
        </w:rPr>
      </w:pPr>
      <w:r w:rsidRPr="00E168C9">
        <w:rPr>
          <w:rFonts w:cs="Arial"/>
          <w:szCs w:val="22"/>
        </w:rPr>
        <w:t xml:space="preserve">Question number: </w:t>
      </w:r>
      <w:r w:rsidRPr="006A0762">
        <w:rPr>
          <w:rFonts w:cs="Arial"/>
          <w:color w:val="AEAAAA" w:themeColor="background2" w:themeShade="BF"/>
          <w:szCs w:val="22"/>
        </w:rPr>
        <w:t>_________________</w:t>
      </w:r>
    </w:p>
    <w:p w14:paraId="2B1F1EFE" w14:textId="77777777" w:rsidR="004B0EF2" w:rsidRPr="00506CE2" w:rsidRDefault="004B0EF2" w:rsidP="004B0EF2">
      <w:pPr>
        <w:tabs>
          <w:tab w:val="right" w:leader="underscore" w:pos="9497"/>
          <w:tab w:val="left" w:pos="9720"/>
        </w:tabs>
        <w:spacing w:before="200"/>
        <w:ind w:right="159"/>
        <w:rPr>
          <w:color w:val="7F7F7F" w:themeColor="text1" w:themeTint="80"/>
          <w:sz w:val="8"/>
          <w:szCs w:val="8"/>
          <w:lang w:val="en-AU"/>
        </w:rPr>
      </w:pPr>
      <w:r w:rsidRPr="00506CE2">
        <w:rPr>
          <w:color w:val="7F7F7F" w:themeColor="text1" w:themeTint="80"/>
          <w:sz w:val="8"/>
          <w:szCs w:val="8"/>
          <w:lang w:val="en-AU"/>
        </w:rPr>
        <w:tab/>
      </w:r>
      <w:r w:rsidRPr="00506CE2">
        <w:rPr>
          <w:color w:val="7F7F7F" w:themeColor="text1" w:themeTint="80"/>
          <w:sz w:val="8"/>
          <w:szCs w:val="8"/>
          <w:lang w:val="en-AU"/>
        </w:rPr>
        <w:tab/>
      </w:r>
    </w:p>
    <w:p w14:paraId="63F4C505"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40374D59"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249F24D4"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08549629"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30115EC3"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256D3DB3"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6AE4D437"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67AE3A2A"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21FA4496"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1925F47A"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6020B8D2"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625F3B96"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7A7DC786"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465C5E4F"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609AD5A3"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2F02BF5C"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1773EA8A"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54F979DC"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01C4E2F0"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7942C7E2"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11FB19E0"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691C58A6"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7F81D3EF"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32AC6CCA"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1BD649B1"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06D5C9A5" w14:textId="77777777" w:rsidR="004B0EF2" w:rsidRPr="00506CE2"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52A57736" w14:textId="4CA4FE50" w:rsidR="00D86241" w:rsidRDefault="004B0EF2" w:rsidP="004B0EF2">
      <w:pPr>
        <w:tabs>
          <w:tab w:val="right" w:leader="underscore" w:pos="9497"/>
          <w:tab w:val="left" w:pos="9720"/>
        </w:tabs>
        <w:spacing w:before="400"/>
        <w:ind w:right="159"/>
        <w:rPr>
          <w:color w:val="7F7F7F" w:themeColor="text1" w:themeTint="80"/>
          <w:sz w:val="8"/>
          <w:szCs w:val="8"/>
          <w:lang w:val="en-AU"/>
        </w:rPr>
      </w:pPr>
      <w:r w:rsidRPr="00506CE2">
        <w:rPr>
          <w:color w:val="7F7F7F" w:themeColor="text1" w:themeTint="80"/>
          <w:sz w:val="8"/>
          <w:szCs w:val="8"/>
          <w:lang w:val="en-AU"/>
        </w:rPr>
        <w:tab/>
      </w:r>
    </w:p>
    <w:p w14:paraId="70BD297D" w14:textId="77777777" w:rsidR="00D86241" w:rsidRDefault="00D86241">
      <w:pPr>
        <w:rPr>
          <w:color w:val="7F7F7F" w:themeColor="text1" w:themeTint="80"/>
          <w:sz w:val="8"/>
          <w:szCs w:val="8"/>
          <w:lang w:val="en-AU"/>
        </w:rPr>
      </w:pPr>
      <w:r>
        <w:rPr>
          <w:color w:val="7F7F7F" w:themeColor="text1" w:themeTint="80"/>
          <w:sz w:val="8"/>
          <w:szCs w:val="8"/>
          <w:lang w:val="en-AU"/>
        </w:rPr>
        <w:br w:type="page"/>
      </w:r>
    </w:p>
    <w:p w14:paraId="5C3AD7F4" w14:textId="6A72D0C1" w:rsidR="005831B9" w:rsidRDefault="005831B9" w:rsidP="004B0EF2">
      <w:pPr>
        <w:rPr>
          <w:rFonts w:cs="Arial"/>
          <w:szCs w:val="22"/>
        </w:rPr>
      </w:pPr>
      <w:r>
        <w:rPr>
          <w:rFonts w:cs="Arial"/>
          <w:szCs w:val="22"/>
        </w:rPr>
        <w:lastRenderedPageBreak/>
        <w:t>Spare Graph Q 15</w:t>
      </w:r>
      <w:r w:rsidR="00372D6D">
        <w:rPr>
          <w:rFonts w:cs="Arial"/>
          <w:szCs w:val="22"/>
        </w:rPr>
        <w:t xml:space="preserve"> </w:t>
      </w:r>
      <w:r>
        <w:rPr>
          <w:rFonts w:cs="Arial"/>
          <w:szCs w:val="22"/>
        </w:rPr>
        <w:t>(e)</w:t>
      </w:r>
    </w:p>
    <w:p w14:paraId="546B7C6B" w14:textId="3A90E9B1" w:rsidR="005831B9" w:rsidRDefault="005831B9" w:rsidP="004B0EF2">
      <w:pPr>
        <w:rPr>
          <w:rFonts w:cs="Arial"/>
          <w:szCs w:val="22"/>
        </w:rPr>
      </w:pPr>
    </w:p>
    <w:p w14:paraId="20891792" w14:textId="77777777" w:rsidR="005831B9" w:rsidRDefault="005831B9" w:rsidP="005831B9">
      <w:pPr>
        <w:rPr>
          <w:rFonts w:cs="Arial"/>
          <w:szCs w:val="22"/>
        </w:rPr>
      </w:pPr>
    </w:p>
    <w:p w14:paraId="4A843A49" w14:textId="77777777" w:rsidR="00D86241" w:rsidRPr="00F94E56" w:rsidRDefault="00D86241" w:rsidP="005831B9">
      <w:pPr>
        <w:rPr>
          <w:rFonts w:cs="Arial"/>
          <w:szCs w:val="22"/>
        </w:rPr>
      </w:pPr>
    </w:p>
    <w:tbl>
      <w:tblPr>
        <w:tblW w:w="926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278"/>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5831B9" w:rsidRPr="00F94E56" w14:paraId="50DB560F" w14:textId="77777777" w:rsidTr="00866A58">
        <w:trPr>
          <w:trHeight w:val="285"/>
          <w:jc w:val="center"/>
        </w:trPr>
        <w:tc>
          <w:tcPr>
            <w:tcW w:w="271" w:type="dxa"/>
            <w:shd w:val="clear" w:color="auto" w:fill="auto"/>
            <w:noWrap/>
            <w:vAlign w:val="bottom"/>
          </w:tcPr>
          <w:p w14:paraId="465A0D9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7C718C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C0DEDA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D63AA7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390508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26D4F9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69213F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D14BD9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FBA92E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3A1F56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750D38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2CFAAB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3D55C6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46325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F06B89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FE3F8C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7CBE38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3E487D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3BF5D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452C51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66005F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CD1527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55627C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541CBA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2D7F0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46F41C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3C44E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22BBC7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2EAE35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20A24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6FF3D3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8DC2746" w14:textId="77777777" w:rsidR="005831B9" w:rsidRPr="00F94E56" w:rsidRDefault="005831B9" w:rsidP="00866A58">
            <w:pPr>
              <w:rPr>
                <w:rFonts w:cs="Arial"/>
                <w:szCs w:val="22"/>
              </w:rPr>
            </w:pPr>
            <w:r w:rsidRPr="00F94E56">
              <w:rPr>
                <w:rFonts w:cs="Arial"/>
                <w:szCs w:val="22"/>
              </w:rPr>
              <w:t> </w:t>
            </w:r>
          </w:p>
        </w:tc>
      </w:tr>
      <w:tr w:rsidR="005831B9" w:rsidRPr="00F94E56" w14:paraId="255C781F" w14:textId="77777777" w:rsidTr="00866A58">
        <w:trPr>
          <w:trHeight w:val="285"/>
          <w:jc w:val="center"/>
        </w:trPr>
        <w:tc>
          <w:tcPr>
            <w:tcW w:w="271" w:type="dxa"/>
            <w:shd w:val="clear" w:color="auto" w:fill="auto"/>
            <w:noWrap/>
            <w:vAlign w:val="bottom"/>
          </w:tcPr>
          <w:p w14:paraId="09816F0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58DBA8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93AD75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163105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076081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B20F5D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A849F6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CE54D3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D1679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380EA7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3AEED4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8D1C32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23809B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AD91F1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68BD53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D7F302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3669F6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2FE39D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DFCC30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4D2643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65B842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FEA5EE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D48AD3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82A389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6CA3E1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7BBEF0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FCD21F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9C5BC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7A3F9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4E6F47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B3CC32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516C3A6" w14:textId="77777777" w:rsidR="005831B9" w:rsidRPr="00F94E56" w:rsidRDefault="005831B9" w:rsidP="00866A58">
            <w:pPr>
              <w:rPr>
                <w:rFonts w:cs="Arial"/>
                <w:szCs w:val="22"/>
              </w:rPr>
            </w:pPr>
            <w:r w:rsidRPr="00F94E56">
              <w:rPr>
                <w:rFonts w:cs="Arial"/>
                <w:szCs w:val="22"/>
              </w:rPr>
              <w:t> </w:t>
            </w:r>
          </w:p>
        </w:tc>
      </w:tr>
      <w:tr w:rsidR="005831B9" w:rsidRPr="00F94E56" w14:paraId="783ED703" w14:textId="77777777" w:rsidTr="00866A58">
        <w:trPr>
          <w:trHeight w:val="285"/>
          <w:jc w:val="center"/>
        </w:trPr>
        <w:tc>
          <w:tcPr>
            <w:tcW w:w="271" w:type="dxa"/>
            <w:shd w:val="clear" w:color="auto" w:fill="auto"/>
            <w:noWrap/>
            <w:vAlign w:val="bottom"/>
          </w:tcPr>
          <w:p w14:paraId="6778F54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667AC7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24F559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893B3A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560359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6F4712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AA54E0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2AEC46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5B23C7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C6D49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3D738D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2AB831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8D0E90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88FCC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F55339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2A947A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32FA28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57BA18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2EFF17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A0F11A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F25596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6E3E2E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F84254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B964C6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FFE46A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8E9BE8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A3F018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E2B8D9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7E2932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A33D75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DA24B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BE5139" w14:textId="77777777" w:rsidR="005831B9" w:rsidRPr="00F94E56" w:rsidRDefault="005831B9" w:rsidP="00866A58">
            <w:pPr>
              <w:rPr>
                <w:rFonts w:cs="Arial"/>
                <w:szCs w:val="22"/>
              </w:rPr>
            </w:pPr>
            <w:r w:rsidRPr="00F94E56">
              <w:rPr>
                <w:rFonts w:cs="Arial"/>
                <w:szCs w:val="22"/>
              </w:rPr>
              <w:t> </w:t>
            </w:r>
          </w:p>
        </w:tc>
      </w:tr>
      <w:tr w:rsidR="005831B9" w:rsidRPr="00F94E56" w14:paraId="62A62611" w14:textId="77777777" w:rsidTr="00866A58">
        <w:trPr>
          <w:trHeight w:val="285"/>
          <w:jc w:val="center"/>
        </w:trPr>
        <w:tc>
          <w:tcPr>
            <w:tcW w:w="271" w:type="dxa"/>
            <w:shd w:val="clear" w:color="auto" w:fill="auto"/>
            <w:noWrap/>
            <w:vAlign w:val="bottom"/>
          </w:tcPr>
          <w:p w14:paraId="1DCB901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563A1E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A46720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9089D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304280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181C18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9E96E0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B2E8ED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42A5E9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87B9F3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99720E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5D6DCD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EE22B0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5994AA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4D137B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954366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EB8316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4D609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280597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0F478B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DC768C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60AAC8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28966A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C32C8B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34ADDF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A32EDA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ED4091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76DA70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4AC773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765D55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8B54C9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E47C6E5" w14:textId="77777777" w:rsidR="005831B9" w:rsidRPr="00F94E56" w:rsidRDefault="005831B9" w:rsidP="00866A58">
            <w:pPr>
              <w:rPr>
                <w:rFonts w:cs="Arial"/>
                <w:szCs w:val="22"/>
              </w:rPr>
            </w:pPr>
            <w:r w:rsidRPr="00F94E56">
              <w:rPr>
                <w:rFonts w:cs="Arial"/>
                <w:szCs w:val="22"/>
              </w:rPr>
              <w:t> </w:t>
            </w:r>
          </w:p>
        </w:tc>
      </w:tr>
      <w:tr w:rsidR="005831B9" w:rsidRPr="00F94E56" w14:paraId="3AEBE8CE" w14:textId="77777777" w:rsidTr="00866A58">
        <w:trPr>
          <w:trHeight w:val="285"/>
          <w:jc w:val="center"/>
        </w:trPr>
        <w:tc>
          <w:tcPr>
            <w:tcW w:w="271" w:type="dxa"/>
            <w:shd w:val="clear" w:color="auto" w:fill="auto"/>
            <w:noWrap/>
            <w:vAlign w:val="bottom"/>
          </w:tcPr>
          <w:p w14:paraId="1B0F431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38D152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6707C0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453586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C747B2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BA494E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F13BC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88E532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718B23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978F66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091261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B6EBF9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2B97E5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130B21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42BDD3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1D252C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CBFA22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EBC424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74779A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C12F00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D8F401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9B973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B05DEF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B489C6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BA4E50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FF1F2B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FF9156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B799E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B97888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F5CC46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4E7BA2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DE1582" w14:textId="77777777" w:rsidR="005831B9" w:rsidRPr="00F94E56" w:rsidRDefault="005831B9" w:rsidP="00866A58">
            <w:pPr>
              <w:rPr>
                <w:rFonts w:cs="Arial"/>
                <w:szCs w:val="22"/>
              </w:rPr>
            </w:pPr>
            <w:r w:rsidRPr="00F94E56">
              <w:rPr>
                <w:rFonts w:cs="Arial"/>
                <w:szCs w:val="22"/>
              </w:rPr>
              <w:t> </w:t>
            </w:r>
          </w:p>
        </w:tc>
      </w:tr>
      <w:tr w:rsidR="005831B9" w:rsidRPr="00F94E56" w14:paraId="25263DC3" w14:textId="77777777" w:rsidTr="00866A58">
        <w:trPr>
          <w:trHeight w:val="285"/>
          <w:jc w:val="center"/>
        </w:trPr>
        <w:tc>
          <w:tcPr>
            <w:tcW w:w="271" w:type="dxa"/>
            <w:shd w:val="clear" w:color="auto" w:fill="auto"/>
            <w:noWrap/>
            <w:vAlign w:val="bottom"/>
          </w:tcPr>
          <w:p w14:paraId="074EF2B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AC3169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945DE0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864215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45FDC2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C8E6E9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F361C5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9EAA60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9F1162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0EB3F9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BF4507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6BFA45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10FB56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2AE311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F9F0E7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F99D8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A1E134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ED6313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A2B853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2A3691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202D7A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21885D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1D2E42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2880A6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80407E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DAF233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2E7FFE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952116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C732C7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97E592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F2E16F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632C7C2" w14:textId="77777777" w:rsidR="005831B9" w:rsidRPr="00F94E56" w:rsidRDefault="005831B9" w:rsidP="00866A58">
            <w:pPr>
              <w:rPr>
                <w:rFonts w:cs="Arial"/>
                <w:szCs w:val="22"/>
              </w:rPr>
            </w:pPr>
            <w:r w:rsidRPr="00F94E56">
              <w:rPr>
                <w:rFonts w:cs="Arial"/>
                <w:szCs w:val="22"/>
              </w:rPr>
              <w:t> </w:t>
            </w:r>
          </w:p>
        </w:tc>
      </w:tr>
      <w:tr w:rsidR="005831B9" w:rsidRPr="00F94E56" w14:paraId="4A3D31E0" w14:textId="77777777" w:rsidTr="00866A58">
        <w:trPr>
          <w:trHeight w:val="285"/>
          <w:jc w:val="center"/>
        </w:trPr>
        <w:tc>
          <w:tcPr>
            <w:tcW w:w="271" w:type="dxa"/>
            <w:shd w:val="clear" w:color="auto" w:fill="auto"/>
            <w:noWrap/>
            <w:vAlign w:val="bottom"/>
          </w:tcPr>
          <w:p w14:paraId="471C24F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DC35B1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A89899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971689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EC520F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8DCC7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9E8CD7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31E192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4B6DFD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6B6985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60036D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1440CF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AB2A1D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1F8B3B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D12527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2F2457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35EF25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C82E75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4F1CD4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B5BBF2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9C1302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360509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10041D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1EB9E0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71ACEE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A807BF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E216D5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6D0AB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9419D8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543EAC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991AAE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4555F7E" w14:textId="77777777" w:rsidR="005831B9" w:rsidRPr="00F94E56" w:rsidRDefault="005831B9" w:rsidP="00866A58">
            <w:pPr>
              <w:rPr>
                <w:rFonts w:cs="Arial"/>
                <w:szCs w:val="22"/>
              </w:rPr>
            </w:pPr>
            <w:r w:rsidRPr="00F94E56">
              <w:rPr>
                <w:rFonts w:cs="Arial"/>
                <w:szCs w:val="22"/>
              </w:rPr>
              <w:t> </w:t>
            </w:r>
          </w:p>
        </w:tc>
      </w:tr>
      <w:tr w:rsidR="005831B9" w:rsidRPr="00F94E56" w14:paraId="3D164327" w14:textId="77777777" w:rsidTr="00866A58">
        <w:trPr>
          <w:trHeight w:val="285"/>
          <w:jc w:val="center"/>
        </w:trPr>
        <w:tc>
          <w:tcPr>
            <w:tcW w:w="271" w:type="dxa"/>
            <w:shd w:val="clear" w:color="auto" w:fill="auto"/>
            <w:noWrap/>
            <w:vAlign w:val="bottom"/>
          </w:tcPr>
          <w:p w14:paraId="28AF34B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4854DB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903DA3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3D6932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9D7CA4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6771B5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25FEE5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548038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6BC569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252C50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C5EA0F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5533A9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4FB988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1785E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78C95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CD18B1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DD2CD5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1BB14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06DFA7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62E8E4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144A8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C7BDAA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67F5E8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F5A648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9CFF9F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AB47D6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93B8CA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C8F609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78979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45C011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8A3115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2DD4113" w14:textId="77777777" w:rsidR="005831B9" w:rsidRPr="00F94E56" w:rsidRDefault="005831B9" w:rsidP="00866A58">
            <w:pPr>
              <w:rPr>
                <w:rFonts w:cs="Arial"/>
                <w:szCs w:val="22"/>
              </w:rPr>
            </w:pPr>
            <w:r w:rsidRPr="00F94E56">
              <w:rPr>
                <w:rFonts w:cs="Arial"/>
                <w:szCs w:val="22"/>
              </w:rPr>
              <w:t> </w:t>
            </w:r>
          </w:p>
        </w:tc>
      </w:tr>
      <w:tr w:rsidR="005831B9" w:rsidRPr="00F94E56" w14:paraId="50C5BD8B" w14:textId="77777777" w:rsidTr="00866A58">
        <w:trPr>
          <w:trHeight w:val="285"/>
          <w:jc w:val="center"/>
        </w:trPr>
        <w:tc>
          <w:tcPr>
            <w:tcW w:w="271" w:type="dxa"/>
            <w:shd w:val="clear" w:color="auto" w:fill="auto"/>
            <w:noWrap/>
            <w:vAlign w:val="bottom"/>
          </w:tcPr>
          <w:p w14:paraId="1A1B136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BC4F16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D6E983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6D384D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B9B67B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3E5F7B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5D48C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DBEBD1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968BBF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FF33B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66FD68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B86248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4352CC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704D72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FBE671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686474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869722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04CB8E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A5D558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9A5C71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7D3E9B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7BB245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16E663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35322F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77059C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C312C8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5859C2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C4094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8A436A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ED2041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9F44C4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C205E13" w14:textId="77777777" w:rsidR="005831B9" w:rsidRPr="00F94E56" w:rsidRDefault="005831B9" w:rsidP="00866A58">
            <w:pPr>
              <w:rPr>
                <w:rFonts w:cs="Arial"/>
                <w:szCs w:val="22"/>
              </w:rPr>
            </w:pPr>
            <w:r w:rsidRPr="00F94E56">
              <w:rPr>
                <w:rFonts w:cs="Arial"/>
                <w:szCs w:val="22"/>
              </w:rPr>
              <w:t> </w:t>
            </w:r>
          </w:p>
        </w:tc>
      </w:tr>
      <w:tr w:rsidR="005831B9" w:rsidRPr="00F94E56" w14:paraId="06E4929C" w14:textId="77777777" w:rsidTr="00866A58">
        <w:trPr>
          <w:trHeight w:val="285"/>
          <w:jc w:val="center"/>
        </w:trPr>
        <w:tc>
          <w:tcPr>
            <w:tcW w:w="271" w:type="dxa"/>
            <w:shd w:val="clear" w:color="auto" w:fill="auto"/>
            <w:noWrap/>
            <w:vAlign w:val="bottom"/>
          </w:tcPr>
          <w:p w14:paraId="4D0551A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019D9B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AC32DB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CBD50D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5D445D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B891AB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5D363E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9AC8B4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B6908D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786559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78F329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B949A6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EF5440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2409B9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39E974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61F207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32D6E9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0F904E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C3DEE8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EF49E5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96C302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67FFDE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73BF6B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2755B2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B3673E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309607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9C6EFF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FF02FF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C6E00A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31B2D2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49F229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7FE6E91" w14:textId="77777777" w:rsidR="005831B9" w:rsidRPr="00F94E56" w:rsidRDefault="005831B9" w:rsidP="00866A58">
            <w:pPr>
              <w:rPr>
                <w:rFonts w:cs="Arial"/>
                <w:szCs w:val="22"/>
              </w:rPr>
            </w:pPr>
            <w:r w:rsidRPr="00F94E56">
              <w:rPr>
                <w:rFonts w:cs="Arial"/>
                <w:szCs w:val="22"/>
              </w:rPr>
              <w:t> </w:t>
            </w:r>
          </w:p>
        </w:tc>
      </w:tr>
      <w:tr w:rsidR="005831B9" w:rsidRPr="00F94E56" w14:paraId="29123D39" w14:textId="77777777" w:rsidTr="00866A58">
        <w:trPr>
          <w:trHeight w:val="285"/>
          <w:jc w:val="center"/>
        </w:trPr>
        <w:tc>
          <w:tcPr>
            <w:tcW w:w="271" w:type="dxa"/>
            <w:shd w:val="clear" w:color="auto" w:fill="auto"/>
            <w:noWrap/>
            <w:vAlign w:val="bottom"/>
          </w:tcPr>
          <w:p w14:paraId="09D92DA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BB96EB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3D8E61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2FF5C5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9855B1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C04DFF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210F9A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047076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FF33AE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26B96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5A2B0C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D659E4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E75388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20536E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D1822C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1FBAEA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F67D52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D69BBA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C51824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E000B5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2BF631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3485CF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A22546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20CDED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2CEB06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E5263B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9C9415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8DBC3B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1EF8CDC"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DFB9DC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8E19F0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29FD744" w14:textId="77777777" w:rsidR="005831B9" w:rsidRPr="00F94E56" w:rsidRDefault="005831B9" w:rsidP="00866A58">
            <w:pPr>
              <w:rPr>
                <w:rFonts w:cs="Arial"/>
                <w:szCs w:val="22"/>
              </w:rPr>
            </w:pPr>
            <w:r w:rsidRPr="00F94E56">
              <w:rPr>
                <w:rFonts w:cs="Arial"/>
                <w:szCs w:val="22"/>
              </w:rPr>
              <w:t> </w:t>
            </w:r>
          </w:p>
        </w:tc>
      </w:tr>
      <w:tr w:rsidR="005831B9" w:rsidRPr="00F94E56" w14:paraId="2B018AD5" w14:textId="77777777" w:rsidTr="00866A58">
        <w:trPr>
          <w:trHeight w:val="285"/>
          <w:jc w:val="center"/>
        </w:trPr>
        <w:tc>
          <w:tcPr>
            <w:tcW w:w="271" w:type="dxa"/>
            <w:shd w:val="clear" w:color="auto" w:fill="auto"/>
            <w:noWrap/>
            <w:vAlign w:val="bottom"/>
          </w:tcPr>
          <w:p w14:paraId="3BC36E4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36B5B7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8A08F6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2A9BAC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46F611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FEDD3A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1DC9A83"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72050F6"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DCE97C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9A196C8"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7225E2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C82125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506AB8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BF074E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2C08CD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FE706C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CFC5DB5"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8A3B8EE"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BFA439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AFF3252"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3B3A5E6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4944CE31"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FA704CA"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756FB52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5985E8CB"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1409A2D"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6676F70"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92AF347"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2FC3DD19"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0805D244"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6260276F" w14:textId="77777777" w:rsidR="005831B9" w:rsidRPr="00F94E56" w:rsidRDefault="005831B9" w:rsidP="00866A58">
            <w:pPr>
              <w:rPr>
                <w:rFonts w:cs="Arial"/>
                <w:szCs w:val="22"/>
              </w:rPr>
            </w:pPr>
            <w:r w:rsidRPr="00F94E56">
              <w:rPr>
                <w:rFonts w:cs="Arial"/>
                <w:szCs w:val="22"/>
              </w:rPr>
              <w:t> </w:t>
            </w:r>
          </w:p>
        </w:tc>
        <w:tc>
          <w:tcPr>
            <w:tcW w:w="290" w:type="dxa"/>
            <w:shd w:val="clear" w:color="auto" w:fill="auto"/>
            <w:noWrap/>
            <w:vAlign w:val="bottom"/>
          </w:tcPr>
          <w:p w14:paraId="1DD5B806" w14:textId="77777777" w:rsidR="005831B9" w:rsidRPr="00F94E56" w:rsidRDefault="005831B9" w:rsidP="00866A58">
            <w:pPr>
              <w:rPr>
                <w:rFonts w:cs="Arial"/>
                <w:szCs w:val="22"/>
              </w:rPr>
            </w:pPr>
            <w:r w:rsidRPr="00F94E56">
              <w:rPr>
                <w:rFonts w:cs="Arial"/>
                <w:szCs w:val="22"/>
              </w:rPr>
              <w:t> </w:t>
            </w:r>
          </w:p>
        </w:tc>
      </w:tr>
    </w:tbl>
    <w:p w14:paraId="7537E03F" w14:textId="77777777" w:rsidR="005831B9" w:rsidRPr="00F94E56" w:rsidRDefault="005831B9" w:rsidP="005831B9">
      <w:pPr>
        <w:rPr>
          <w:rFonts w:cs="Arial"/>
          <w:szCs w:val="22"/>
        </w:rPr>
      </w:pPr>
    </w:p>
    <w:p w14:paraId="7BA2CD0A" w14:textId="77777777" w:rsidR="005831B9" w:rsidRDefault="005831B9" w:rsidP="005831B9">
      <w:pPr>
        <w:tabs>
          <w:tab w:val="right" w:leader="underscore" w:pos="9497"/>
        </w:tabs>
        <w:ind w:right="245"/>
        <w:rPr>
          <w:rFonts w:cs="Arial"/>
          <w:szCs w:val="22"/>
        </w:rPr>
      </w:pPr>
    </w:p>
    <w:p w14:paraId="6461F674" w14:textId="2FA0F816" w:rsidR="005831B9" w:rsidRDefault="005831B9" w:rsidP="004B0EF2">
      <w:pPr>
        <w:rPr>
          <w:rFonts w:cs="Arial"/>
          <w:szCs w:val="22"/>
        </w:rPr>
      </w:pPr>
    </w:p>
    <w:p w14:paraId="4D5A3CC8" w14:textId="19DAA7DD" w:rsidR="005831B9" w:rsidRDefault="005831B9" w:rsidP="004B0EF2">
      <w:pPr>
        <w:rPr>
          <w:rFonts w:cs="Arial"/>
          <w:szCs w:val="22"/>
        </w:rPr>
      </w:pPr>
    </w:p>
    <w:p w14:paraId="74668FA4" w14:textId="77777777" w:rsidR="005831B9" w:rsidRDefault="005831B9" w:rsidP="004B0EF2">
      <w:pPr>
        <w:rPr>
          <w:rFonts w:cs="Arial"/>
          <w:szCs w:val="22"/>
        </w:rPr>
      </w:pPr>
    </w:p>
    <w:p w14:paraId="2C5C8A00" w14:textId="5FE189DD" w:rsidR="00696B2A" w:rsidRPr="00F94E56" w:rsidRDefault="00696B2A" w:rsidP="00696B2A">
      <w:pPr>
        <w:rPr>
          <w:rFonts w:cs="Arial"/>
          <w:szCs w:val="22"/>
        </w:rPr>
      </w:pPr>
      <w:r>
        <w:rPr>
          <w:rFonts w:cs="Arial"/>
          <w:szCs w:val="22"/>
        </w:rPr>
        <w:t>Spare diagram Q18</w:t>
      </w:r>
      <w:r w:rsidR="00372D6D">
        <w:rPr>
          <w:rFonts w:cs="Arial"/>
          <w:szCs w:val="22"/>
        </w:rPr>
        <w:t xml:space="preserve"> </w:t>
      </w:r>
      <w:r w:rsidR="00B46FCD">
        <w:rPr>
          <w:rFonts w:cs="Arial"/>
          <w:szCs w:val="22"/>
        </w:rPr>
        <w:t>(</w:t>
      </w:r>
      <w:r>
        <w:rPr>
          <w:rFonts w:cs="Arial"/>
          <w:szCs w:val="22"/>
        </w:rPr>
        <w:t>f</w:t>
      </w:r>
      <w:r w:rsidR="00B46FCD">
        <w:rPr>
          <w:rFonts w:cs="Arial"/>
          <w:szCs w:val="22"/>
        </w:rPr>
        <w:t>)</w:t>
      </w:r>
    </w:p>
    <w:p w14:paraId="7526ED73" w14:textId="77777777" w:rsidR="00696B2A" w:rsidRPr="00F94E56" w:rsidRDefault="00696B2A" w:rsidP="00696B2A">
      <w:pPr>
        <w:rPr>
          <w:rFonts w:cs="Arial"/>
          <w:szCs w:val="22"/>
        </w:rPr>
      </w:pPr>
    </w:p>
    <w:p w14:paraId="7170519B" w14:textId="77777777" w:rsidR="00696B2A" w:rsidRPr="00F94E56" w:rsidRDefault="00696B2A" w:rsidP="00696B2A">
      <w:pPr>
        <w:rPr>
          <w:rFonts w:cs="Arial"/>
          <w:szCs w:val="22"/>
        </w:rPr>
      </w:pPr>
    </w:p>
    <w:p w14:paraId="7CF798D2" w14:textId="64060A75" w:rsidR="00696B2A" w:rsidRPr="00F94E56" w:rsidRDefault="00D86241" w:rsidP="00696B2A">
      <w:pPr>
        <w:rPr>
          <w:rFonts w:cs="Arial"/>
          <w:szCs w:val="22"/>
        </w:rPr>
      </w:pPr>
      <w:r w:rsidRPr="00F94E56">
        <w:rPr>
          <w:rFonts w:cs="Arial"/>
          <w:noProof/>
          <w:szCs w:val="22"/>
          <w:lang w:val="en-AU" w:eastAsia="en-AU"/>
        </w:rPr>
        <mc:AlternateContent>
          <mc:Choice Requires="wps">
            <w:drawing>
              <wp:anchor distT="0" distB="0" distL="114300" distR="114300" simplePos="0" relativeHeight="251630592" behindDoc="0" locked="0" layoutInCell="1" allowOverlap="1" wp14:anchorId="52BE7595" wp14:editId="23E3E4AD">
                <wp:simplePos x="0" y="0"/>
                <wp:positionH relativeFrom="column">
                  <wp:posOffset>622935</wp:posOffset>
                </wp:positionH>
                <wp:positionV relativeFrom="paragraph">
                  <wp:posOffset>19685</wp:posOffset>
                </wp:positionV>
                <wp:extent cx="1290700" cy="1198170"/>
                <wp:effectExtent l="0" t="0" r="24130" b="21590"/>
                <wp:wrapNone/>
                <wp:docPr id="329" name="Cube 329"/>
                <wp:cNvGraphicFramePr/>
                <a:graphic xmlns:a="http://schemas.openxmlformats.org/drawingml/2006/main">
                  <a:graphicData uri="http://schemas.microsoft.com/office/word/2010/wordprocessingShape">
                    <wps:wsp>
                      <wps:cNvSpPr/>
                      <wps:spPr>
                        <a:xfrm>
                          <a:off x="0" y="0"/>
                          <a:ext cx="1290700" cy="1198170"/>
                        </a:xfrm>
                        <a:prstGeom prst="cube">
                          <a:avLst>
                            <a:gd name="adj" fmla="val 0"/>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5B5F5" id="Cube 329" o:spid="_x0000_s1026" type="#_x0000_t16" style="position:absolute;margin-left:49.05pt;margin-top:1.55pt;width:101.65pt;height:94.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" adj="0" filled="f" strokecolor="black [3213]" strokeweight=".5pt"/>
            </w:pict>
          </mc:Fallback>
        </mc:AlternateContent>
      </w:r>
      <w:r w:rsidRPr="00F94E56">
        <w:rPr>
          <w:rFonts w:cs="Arial"/>
          <w:noProof/>
          <w:szCs w:val="22"/>
          <w:lang w:val="en-AU" w:eastAsia="en-AU"/>
        </w:rPr>
        <mc:AlternateContent>
          <mc:Choice Requires="wps">
            <w:drawing>
              <wp:anchor distT="0" distB="0" distL="114300" distR="114300" simplePos="0" relativeHeight="251631616" behindDoc="0" locked="0" layoutInCell="1" allowOverlap="1" wp14:anchorId="0D617F7A" wp14:editId="78C88A59">
                <wp:simplePos x="0" y="0"/>
                <wp:positionH relativeFrom="column">
                  <wp:posOffset>5088890</wp:posOffset>
                </wp:positionH>
                <wp:positionV relativeFrom="paragraph">
                  <wp:posOffset>10795</wp:posOffset>
                </wp:positionV>
                <wp:extent cx="1157217" cy="1191895"/>
                <wp:effectExtent l="0" t="0" r="24130" b="27305"/>
                <wp:wrapNone/>
                <wp:docPr id="330" name="Cube 330"/>
                <wp:cNvGraphicFramePr/>
                <a:graphic xmlns:a="http://schemas.openxmlformats.org/drawingml/2006/main">
                  <a:graphicData uri="http://schemas.microsoft.com/office/word/2010/wordprocessingShape">
                    <wps:wsp>
                      <wps:cNvSpPr/>
                      <wps:spPr>
                        <a:xfrm>
                          <a:off x="0" y="0"/>
                          <a:ext cx="1157217" cy="1191895"/>
                        </a:xfrm>
                        <a:prstGeom prst="cube">
                          <a:avLst>
                            <a:gd name="adj" fmla="val 0"/>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495D" id="Cube 330" o:spid="_x0000_s1026" type="#_x0000_t16" style="position:absolute;margin-left:400.7pt;margin-top:.85pt;width:91.1pt;height:93.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" adj="0" filled="f" strokecolor="black [3213]" strokeweight=".5pt"/>
            </w:pict>
          </mc:Fallback>
        </mc:AlternateContent>
      </w:r>
    </w:p>
    <w:p w14:paraId="41AEB7AF" w14:textId="77777777" w:rsidR="00696B2A" w:rsidRPr="00F94E56" w:rsidRDefault="00696B2A" w:rsidP="00696B2A">
      <w:pPr>
        <w:rPr>
          <w:rFonts w:cs="Arial"/>
          <w:szCs w:val="22"/>
        </w:rPr>
      </w:pPr>
    </w:p>
    <w:p w14:paraId="66C9971A" w14:textId="7A1EFF31" w:rsidR="00696B2A" w:rsidRPr="00F94E56" w:rsidRDefault="00372D6D" w:rsidP="00696B2A">
      <w:pPr>
        <w:rPr>
          <w:rFonts w:cs="Arial"/>
          <w:szCs w:val="22"/>
        </w:rPr>
      </w:pPr>
      <w:r w:rsidRPr="00F94E56">
        <w:rPr>
          <w:noProof/>
          <w:szCs w:val="22"/>
          <w:lang w:val="en-AU" w:eastAsia="en-AU"/>
        </w:rPr>
        <mc:AlternateContent>
          <mc:Choice Requires="wps">
            <w:drawing>
              <wp:anchor distT="0" distB="0" distL="114300" distR="114300" simplePos="0" relativeHeight="251636736" behindDoc="0" locked="0" layoutInCell="1" allowOverlap="1" wp14:anchorId="7E9D164D" wp14:editId="40707FCD">
                <wp:simplePos x="0" y="0"/>
                <wp:positionH relativeFrom="column">
                  <wp:posOffset>2269935</wp:posOffset>
                </wp:positionH>
                <wp:positionV relativeFrom="paragraph">
                  <wp:posOffset>143510</wp:posOffset>
                </wp:positionV>
                <wp:extent cx="542925" cy="38100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1000"/>
                        </a:xfrm>
                        <a:prstGeom prst="rect">
                          <a:avLst/>
                        </a:prstGeom>
                        <a:noFill/>
                        <a:ln w="9525">
                          <a:noFill/>
                          <a:miter lim="800000"/>
                          <a:headEnd/>
                          <a:tailEnd/>
                        </a:ln>
                      </wps:spPr>
                      <wps:txbx>
                        <w:txbxContent>
                          <w:p w14:paraId="25602056" w14:textId="77777777" w:rsidR="008914FB" w:rsidRPr="00372D6D" w:rsidRDefault="008914FB" w:rsidP="00696B2A">
                            <w:pPr>
                              <w:rPr>
                                <w:rFonts w:cs="Arial"/>
                                <w:szCs w:val="22"/>
                              </w:rPr>
                            </w:pPr>
                            <w:r w:rsidRPr="00372D6D">
                              <w:rPr>
                                <w:rFonts w:cs="Arial"/>
                                <w:szCs w:val="2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164D" id="_x0000_s1235" type="#_x0000_t202" style="position:absolute;margin-left:178.75pt;margin-top:11.3pt;width:42.75pt;height:3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" filled="f" stroked="f">
                <v:textbox>
                  <w:txbxContent>
                    <w:p w14:paraId="25602056" w14:textId="77777777" w:rsidR="008914FB" w:rsidRPr="00372D6D" w:rsidRDefault="008914FB" w:rsidP="00696B2A">
                      <w:pPr>
                        <w:rPr>
                          <w:rFonts w:cs="Arial"/>
                          <w:szCs w:val="22"/>
                        </w:rPr>
                      </w:pPr>
                      <w:r w:rsidRPr="00372D6D">
                        <w:rPr>
                          <w:rFonts w:cs="Arial"/>
                          <w:szCs w:val="22"/>
                        </w:rPr>
                        <w:t>X</w:t>
                      </w:r>
                    </w:p>
                  </w:txbxContent>
                </v:textbox>
              </v:shape>
            </w:pict>
          </mc:Fallback>
        </mc:AlternateContent>
      </w:r>
      <w:r w:rsidR="00696B2A" w:rsidRPr="00F94E56">
        <w:rPr>
          <w:noProof/>
          <w:szCs w:val="22"/>
          <w:lang w:val="en-AU" w:eastAsia="en-AU"/>
        </w:rPr>
        <mc:AlternateContent>
          <mc:Choice Requires="wps">
            <w:drawing>
              <wp:anchor distT="0" distB="0" distL="114300" distR="114300" simplePos="0" relativeHeight="251633664" behindDoc="0" locked="0" layoutInCell="1" allowOverlap="1" wp14:anchorId="4E2630F3" wp14:editId="36E3C4E6">
                <wp:simplePos x="0" y="0"/>
                <wp:positionH relativeFrom="column">
                  <wp:posOffset>5467350</wp:posOffset>
                </wp:positionH>
                <wp:positionV relativeFrom="paragraph">
                  <wp:posOffset>110173</wp:posOffset>
                </wp:positionV>
                <wp:extent cx="363538" cy="318135"/>
                <wp:effectExtent l="0" t="0" r="0" b="571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8" cy="318135"/>
                        </a:xfrm>
                        <a:prstGeom prst="rect">
                          <a:avLst/>
                        </a:prstGeom>
                        <a:noFill/>
                        <a:ln w="9525">
                          <a:noFill/>
                          <a:miter lim="800000"/>
                          <a:headEnd/>
                          <a:tailEnd/>
                        </a:ln>
                      </wps:spPr>
                      <wps:txbx>
                        <w:txbxContent>
                          <w:p w14:paraId="075D67B4" w14:textId="77777777" w:rsidR="008914FB" w:rsidRPr="00BD1348" w:rsidRDefault="008914FB" w:rsidP="00696B2A">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30F3" id="_x0000_s1236" type="#_x0000_t202" style="position:absolute;margin-left:430.5pt;margin-top:8.7pt;width:28.65pt;height:2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" filled="f" stroked="f">
                <v:textbox>
                  <w:txbxContent>
                    <w:p w14:paraId="075D67B4" w14:textId="77777777" w:rsidR="008914FB" w:rsidRPr="00BD1348" w:rsidRDefault="008914FB" w:rsidP="00696B2A">
                      <w:r>
                        <w:t>N</w:t>
                      </w:r>
                    </w:p>
                  </w:txbxContent>
                </v:textbox>
              </v:shape>
            </w:pict>
          </mc:Fallback>
        </mc:AlternateContent>
      </w:r>
      <w:r w:rsidR="00696B2A" w:rsidRPr="00F94E56">
        <w:rPr>
          <w:noProof/>
          <w:szCs w:val="22"/>
          <w:lang w:val="en-AU" w:eastAsia="en-AU"/>
        </w:rPr>
        <mc:AlternateContent>
          <mc:Choice Requires="wps">
            <w:drawing>
              <wp:anchor distT="0" distB="0" distL="114300" distR="114300" simplePos="0" relativeHeight="251635712" behindDoc="0" locked="0" layoutInCell="1" allowOverlap="1" wp14:anchorId="2B971C42" wp14:editId="5B0574D5">
                <wp:simplePos x="0" y="0"/>
                <wp:positionH relativeFrom="column">
                  <wp:posOffset>4252595</wp:posOffset>
                </wp:positionH>
                <wp:positionV relativeFrom="paragraph">
                  <wp:posOffset>156845</wp:posOffset>
                </wp:positionV>
                <wp:extent cx="304800" cy="280987"/>
                <wp:effectExtent l="57150" t="19050" r="38100" b="100330"/>
                <wp:wrapNone/>
                <wp:docPr id="332" name="Oval 332"/>
                <wp:cNvGraphicFramePr/>
                <a:graphic xmlns:a="http://schemas.openxmlformats.org/drawingml/2006/main">
                  <a:graphicData uri="http://schemas.microsoft.com/office/word/2010/wordprocessingShape">
                    <wps:wsp>
                      <wps:cNvSpPr/>
                      <wps:spPr>
                        <a:xfrm>
                          <a:off x="0" y="0"/>
                          <a:ext cx="304800" cy="280987"/>
                        </a:xfrm>
                        <a:prstGeom prst="ellipse">
                          <a:avLst/>
                        </a:prstGeom>
                        <a:solidFill>
                          <a:schemeClr val="bg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E7F594" id="Oval 332" o:spid="_x0000_s1026" style="position:absolute;margin-left:334.85pt;margin-top:12.35pt;width:24pt;height:22.1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" fillcolor="white [3212]" strokecolor="black [3200]" strokeweight=".5pt">
                <v:stroke joinstyle="miter"/>
              </v:oval>
            </w:pict>
          </mc:Fallback>
        </mc:AlternateContent>
      </w:r>
      <w:r w:rsidR="00696B2A" w:rsidRPr="00F94E56">
        <w:rPr>
          <w:noProof/>
          <w:szCs w:val="22"/>
          <w:lang w:val="en-AU" w:eastAsia="en-AU"/>
        </w:rPr>
        <mc:AlternateContent>
          <mc:Choice Requires="wps">
            <w:drawing>
              <wp:anchor distT="0" distB="0" distL="114300" distR="114300" simplePos="0" relativeHeight="251632640" behindDoc="0" locked="0" layoutInCell="1" allowOverlap="1" wp14:anchorId="6635DF43" wp14:editId="7B6001F1">
                <wp:simplePos x="0" y="0"/>
                <wp:positionH relativeFrom="column">
                  <wp:posOffset>1133474</wp:posOffset>
                </wp:positionH>
                <wp:positionV relativeFrom="paragraph">
                  <wp:posOffset>86360</wp:posOffset>
                </wp:positionV>
                <wp:extent cx="542925" cy="299085"/>
                <wp:effectExtent l="0" t="0" r="0" b="571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9085"/>
                        </a:xfrm>
                        <a:prstGeom prst="rect">
                          <a:avLst/>
                        </a:prstGeom>
                        <a:noFill/>
                        <a:ln w="9525">
                          <a:noFill/>
                          <a:miter lim="800000"/>
                          <a:headEnd/>
                          <a:tailEnd/>
                        </a:ln>
                      </wps:spPr>
                      <wps:txbx>
                        <w:txbxContent>
                          <w:p w14:paraId="73C542B4" w14:textId="77777777" w:rsidR="008914FB" w:rsidRPr="00BD1348" w:rsidRDefault="008914FB" w:rsidP="00696B2A">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DF43" id="_x0000_s1237" type="#_x0000_t202" style="position:absolute;margin-left:89.25pt;margin-top:6.8pt;width:42.75pt;height:2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" filled="f" stroked="f">
                <v:textbox>
                  <w:txbxContent>
                    <w:p w14:paraId="73C542B4" w14:textId="77777777" w:rsidR="008914FB" w:rsidRPr="00BD1348" w:rsidRDefault="008914FB" w:rsidP="00696B2A">
                      <w:r>
                        <w:t>S</w:t>
                      </w:r>
                    </w:p>
                  </w:txbxContent>
                </v:textbox>
              </v:shape>
            </w:pict>
          </mc:Fallback>
        </mc:AlternateContent>
      </w:r>
      <w:r w:rsidR="00696B2A" w:rsidRPr="00F94E56">
        <w:rPr>
          <w:noProof/>
          <w:szCs w:val="22"/>
          <w:lang w:val="en-AU" w:eastAsia="en-AU"/>
        </w:rPr>
        <mc:AlternateContent>
          <mc:Choice Requires="wps">
            <w:drawing>
              <wp:anchor distT="0" distB="0" distL="114300" distR="114300" simplePos="0" relativeHeight="251634688" behindDoc="0" locked="0" layoutInCell="1" allowOverlap="1" wp14:anchorId="42507D2C" wp14:editId="2D377057">
                <wp:simplePos x="0" y="0"/>
                <wp:positionH relativeFrom="column">
                  <wp:posOffset>2242820</wp:posOffset>
                </wp:positionH>
                <wp:positionV relativeFrom="paragraph">
                  <wp:posOffset>133668</wp:posOffset>
                </wp:positionV>
                <wp:extent cx="304800" cy="280987"/>
                <wp:effectExtent l="57150" t="19050" r="38100" b="100330"/>
                <wp:wrapNone/>
                <wp:docPr id="335" name="Oval 335"/>
                <wp:cNvGraphicFramePr/>
                <a:graphic xmlns:a="http://schemas.openxmlformats.org/drawingml/2006/main">
                  <a:graphicData uri="http://schemas.microsoft.com/office/word/2010/wordprocessingShape">
                    <wps:wsp>
                      <wps:cNvSpPr/>
                      <wps:spPr>
                        <a:xfrm>
                          <a:off x="0" y="0"/>
                          <a:ext cx="304800" cy="280987"/>
                        </a:xfrm>
                        <a:prstGeom prst="ellipse">
                          <a:avLst/>
                        </a:prstGeom>
                        <a:solidFill>
                          <a:schemeClr val="bg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198C23" id="Oval 335" o:spid="_x0000_s1026" style="position:absolute;margin-left:176.6pt;margin-top:10.55pt;width:24pt;height:22.1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" fillcolor="white [3212]" strokecolor="black [3200]" strokeweight=".5pt">
                <v:stroke joinstyle="miter"/>
              </v:oval>
            </w:pict>
          </mc:Fallback>
        </mc:AlternateContent>
      </w:r>
    </w:p>
    <w:p w14:paraId="5EB6BB2D" w14:textId="77777777" w:rsidR="00696B2A" w:rsidRPr="00F94E56" w:rsidRDefault="00696B2A" w:rsidP="00696B2A">
      <w:pPr>
        <w:rPr>
          <w:rFonts w:cs="Arial"/>
          <w:szCs w:val="22"/>
        </w:rPr>
      </w:pPr>
      <w:r w:rsidRPr="00F94E56">
        <w:rPr>
          <w:rFonts w:cs="Arial"/>
          <w:noProof/>
          <w:szCs w:val="22"/>
          <w:lang w:val="en-AU" w:eastAsia="en-AU"/>
        </w:rPr>
        <mc:AlternateContent>
          <mc:Choice Requires="wps">
            <w:drawing>
              <wp:anchor distT="0" distB="0" distL="114300" distR="114300" simplePos="0" relativeHeight="251638784" behindDoc="0" locked="0" layoutInCell="1" allowOverlap="1" wp14:anchorId="13F96847" wp14:editId="42DD81C3">
                <wp:simplePos x="0" y="0"/>
                <wp:positionH relativeFrom="column">
                  <wp:posOffset>2528888</wp:posOffset>
                </wp:positionH>
                <wp:positionV relativeFrom="paragraph">
                  <wp:posOffset>106045</wp:posOffset>
                </wp:positionV>
                <wp:extent cx="1733550" cy="9843"/>
                <wp:effectExtent l="38100" t="38100" r="76200" b="85725"/>
                <wp:wrapNone/>
                <wp:docPr id="336" name="Straight Connector 336"/>
                <wp:cNvGraphicFramePr/>
                <a:graphic xmlns:a="http://schemas.openxmlformats.org/drawingml/2006/main">
                  <a:graphicData uri="http://schemas.microsoft.com/office/word/2010/wordprocessingShape">
                    <wps:wsp>
                      <wps:cNvCnPr/>
                      <wps:spPr>
                        <a:xfrm>
                          <a:off x="0" y="0"/>
                          <a:ext cx="1733550" cy="9843"/>
                        </a:xfrm>
                        <a:prstGeom prst="line">
                          <a:avLst/>
                        </a:prstGeom>
                        <a:ln w="6350">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0CAEC5" id="Straight Connector 336"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99.15pt,8.35pt" to="335.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" strokecolor="black [3213]" strokeweight=".5pt">
                <v:stroke dashstyle="3 1" joinstyle="miter"/>
              </v:line>
            </w:pict>
          </mc:Fallback>
        </mc:AlternateContent>
      </w:r>
      <w:r w:rsidRPr="00F94E56">
        <w:rPr>
          <w:rFonts w:cs="Arial"/>
          <w:noProof/>
          <w:szCs w:val="22"/>
          <w:lang w:val="en-AU" w:eastAsia="en-AU"/>
        </w:rPr>
        <mc:AlternateContent>
          <mc:Choice Requires="wps">
            <w:drawing>
              <wp:anchor distT="0" distB="0" distL="114300" distR="114300" simplePos="0" relativeHeight="251637760" behindDoc="0" locked="0" layoutInCell="1" allowOverlap="1" wp14:anchorId="51AEF065" wp14:editId="46C7EC9B">
                <wp:simplePos x="0" y="0"/>
                <wp:positionH relativeFrom="column">
                  <wp:posOffset>4371975</wp:posOffset>
                </wp:positionH>
                <wp:positionV relativeFrom="paragraph">
                  <wp:posOffset>86995</wp:posOffset>
                </wp:positionV>
                <wp:extent cx="71438" cy="61913"/>
                <wp:effectExtent l="57150" t="19050" r="62230" b="90805"/>
                <wp:wrapNone/>
                <wp:docPr id="337" name="Oval 337"/>
                <wp:cNvGraphicFramePr/>
                <a:graphic xmlns:a="http://schemas.openxmlformats.org/drawingml/2006/main">
                  <a:graphicData uri="http://schemas.microsoft.com/office/word/2010/wordprocessingShape">
                    <wps:wsp>
                      <wps:cNvSpPr/>
                      <wps:spPr>
                        <a:xfrm>
                          <a:off x="0" y="0"/>
                          <a:ext cx="71438" cy="61913"/>
                        </a:xfrm>
                        <a:prstGeom prst="ellipse">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54152" id="Oval 337" o:spid="_x0000_s1026" style="position:absolute;margin-left:344.25pt;margin-top:6.85pt;width:5.65pt;height:4.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" fillcolor="black [3213]" strokecolor="black [3213]" strokeweight=".5pt">
                <v:stroke joinstyle="miter"/>
              </v:oval>
            </w:pict>
          </mc:Fallback>
        </mc:AlternateContent>
      </w:r>
    </w:p>
    <w:p w14:paraId="23379B6B" w14:textId="77777777" w:rsidR="00696B2A" w:rsidRPr="00F94E56" w:rsidRDefault="00696B2A" w:rsidP="00696B2A">
      <w:pPr>
        <w:rPr>
          <w:rFonts w:cs="Arial"/>
          <w:szCs w:val="22"/>
        </w:rPr>
      </w:pPr>
    </w:p>
    <w:p w14:paraId="27522B31" w14:textId="77777777" w:rsidR="00696B2A" w:rsidRPr="00F94E56" w:rsidRDefault="00696B2A" w:rsidP="00696B2A">
      <w:pPr>
        <w:rPr>
          <w:rFonts w:cs="Arial"/>
          <w:szCs w:val="22"/>
        </w:rPr>
      </w:pPr>
    </w:p>
    <w:p w14:paraId="164FD00B" w14:textId="77777777" w:rsidR="00696B2A" w:rsidRPr="00F94E56" w:rsidRDefault="00696B2A" w:rsidP="00696B2A">
      <w:pPr>
        <w:rPr>
          <w:rFonts w:cs="Arial"/>
          <w:szCs w:val="22"/>
        </w:rPr>
      </w:pPr>
    </w:p>
    <w:p w14:paraId="0EECF64A" w14:textId="77777777" w:rsidR="00696B2A" w:rsidRPr="00F94E56" w:rsidRDefault="00696B2A" w:rsidP="00696B2A">
      <w:pPr>
        <w:rPr>
          <w:rFonts w:cs="Arial"/>
          <w:szCs w:val="22"/>
        </w:rPr>
      </w:pPr>
    </w:p>
    <w:p w14:paraId="33B12284" w14:textId="77777777" w:rsidR="00696B2A" w:rsidRPr="00F94E56" w:rsidRDefault="00696B2A" w:rsidP="00696B2A">
      <w:pPr>
        <w:rPr>
          <w:rFonts w:cs="Arial"/>
          <w:szCs w:val="22"/>
        </w:rPr>
      </w:pPr>
    </w:p>
    <w:p w14:paraId="2D85ED2F" w14:textId="77777777" w:rsidR="00696B2A" w:rsidRPr="00F94E56" w:rsidRDefault="00696B2A" w:rsidP="00696B2A">
      <w:pPr>
        <w:rPr>
          <w:rFonts w:cs="Arial"/>
          <w:szCs w:val="22"/>
        </w:rPr>
      </w:pPr>
    </w:p>
    <w:p w14:paraId="05E8E5A4" w14:textId="77777777" w:rsidR="00696B2A" w:rsidRPr="00F94E56" w:rsidRDefault="00696B2A" w:rsidP="00696B2A">
      <w:pPr>
        <w:rPr>
          <w:rFonts w:cs="Arial"/>
          <w:szCs w:val="22"/>
        </w:rPr>
      </w:pPr>
    </w:p>
    <w:p w14:paraId="04AC1E38" w14:textId="5A100982" w:rsidR="00696B2A" w:rsidRDefault="00696B2A" w:rsidP="004B0EF2">
      <w:pPr>
        <w:rPr>
          <w:rFonts w:cs="Arial"/>
          <w:szCs w:val="22"/>
        </w:rPr>
      </w:pPr>
    </w:p>
    <w:p w14:paraId="34499EC9" w14:textId="1DA175ED" w:rsidR="00696B2A" w:rsidRDefault="00696B2A" w:rsidP="004B0EF2">
      <w:pPr>
        <w:rPr>
          <w:rFonts w:cs="Arial"/>
          <w:szCs w:val="22"/>
        </w:rPr>
      </w:pPr>
    </w:p>
    <w:p w14:paraId="5635B593" w14:textId="6583B63F" w:rsidR="005831B9" w:rsidRDefault="005831B9" w:rsidP="004B0EF2">
      <w:pPr>
        <w:rPr>
          <w:rFonts w:cs="Arial"/>
          <w:szCs w:val="22"/>
        </w:rPr>
      </w:pPr>
    </w:p>
    <w:p w14:paraId="08F373AB" w14:textId="7EA9265B" w:rsidR="005831B9" w:rsidRDefault="005831B9" w:rsidP="004B0EF2">
      <w:pPr>
        <w:rPr>
          <w:rFonts w:cs="Arial"/>
          <w:szCs w:val="22"/>
        </w:rPr>
      </w:pPr>
    </w:p>
    <w:p w14:paraId="3A317CF3" w14:textId="179354EA" w:rsidR="005831B9" w:rsidRDefault="005831B9" w:rsidP="004B0EF2">
      <w:pPr>
        <w:rPr>
          <w:rFonts w:cs="Arial"/>
          <w:szCs w:val="22"/>
        </w:rPr>
      </w:pPr>
    </w:p>
    <w:p w14:paraId="0A2D584C" w14:textId="08A1136F" w:rsidR="005831B9" w:rsidRDefault="005831B9" w:rsidP="004B0EF2">
      <w:pPr>
        <w:rPr>
          <w:rFonts w:cs="Arial"/>
          <w:szCs w:val="22"/>
        </w:rPr>
      </w:pPr>
    </w:p>
    <w:p w14:paraId="2673492A" w14:textId="2FCAA0CF" w:rsidR="005831B9" w:rsidRDefault="005831B9" w:rsidP="004B0EF2">
      <w:pPr>
        <w:rPr>
          <w:rFonts w:cs="Arial"/>
          <w:szCs w:val="22"/>
        </w:rPr>
      </w:pPr>
    </w:p>
    <w:p w14:paraId="0B87E2CB" w14:textId="7714450F" w:rsidR="005831B9" w:rsidRDefault="005831B9" w:rsidP="004B0EF2">
      <w:pPr>
        <w:rPr>
          <w:rFonts w:cs="Arial"/>
          <w:szCs w:val="22"/>
        </w:rPr>
      </w:pPr>
    </w:p>
    <w:p w14:paraId="5FAA3CF2" w14:textId="20F0EA5B" w:rsidR="005831B9" w:rsidRDefault="005831B9" w:rsidP="004B0EF2">
      <w:pPr>
        <w:rPr>
          <w:rFonts w:cs="Arial"/>
          <w:szCs w:val="22"/>
        </w:rPr>
      </w:pPr>
    </w:p>
    <w:p w14:paraId="555B61C0" w14:textId="2DC1E189" w:rsidR="005831B9" w:rsidRDefault="005831B9" w:rsidP="004B0EF2">
      <w:pPr>
        <w:rPr>
          <w:rFonts w:cs="Arial"/>
          <w:szCs w:val="22"/>
        </w:rPr>
      </w:pPr>
    </w:p>
    <w:p w14:paraId="01F615FF" w14:textId="58B68737" w:rsidR="005831B9" w:rsidRDefault="005831B9" w:rsidP="004B0EF2">
      <w:pPr>
        <w:rPr>
          <w:rFonts w:cs="Arial"/>
          <w:szCs w:val="22"/>
        </w:rPr>
      </w:pPr>
    </w:p>
    <w:p w14:paraId="6D6E2FEF" w14:textId="3731C455" w:rsidR="005831B9" w:rsidRDefault="005831B9" w:rsidP="004B0EF2">
      <w:pPr>
        <w:rPr>
          <w:rFonts w:cs="Arial"/>
          <w:szCs w:val="22"/>
        </w:rPr>
      </w:pPr>
    </w:p>
    <w:p w14:paraId="0B45C8EC" w14:textId="0F39C99F" w:rsidR="005831B9" w:rsidRDefault="005831B9" w:rsidP="004B0EF2">
      <w:pPr>
        <w:rPr>
          <w:rFonts w:cs="Arial"/>
          <w:szCs w:val="22"/>
        </w:rPr>
      </w:pPr>
    </w:p>
    <w:p w14:paraId="36F8A1F8" w14:textId="7B6A6C53" w:rsidR="005831B9" w:rsidRDefault="005831B9" w:rsidP="004B0EF2">
      <w:pPr>
        <w:rPr>
          <w:rFonts w:cs="Arial"/>
          <w:szCs w:val="22"/>
        </w:rPr>
      </w:pPr>
    </w:p>
    <w:p w14:paraId="3CCAA610" w14:textId="45517BAB" w:rsidR="005831B9" w:rsidRDefault="005831B9" w:rsidP="004B0EF2">
      <w:pPr>
        <w:rPr>
          <w:rFonts w:cs="Arial"/>
          <w:szCs w:val="22"/>
        </w:rPr>
      </w:pPr>
    </w:p>
    <w:p w14:paraId="62023060" w14:textId="0906CA3D" w:rsidR="005831B9" w:rsidRDefault="005831B9" w:rsidP="004B0EF2">
      <w:pPr>
        <w:rPr>
          <w:rFonts w:cs="Arial"/>
          <w:szCs w:val="22"/>
        </w:rPr>
      </w:pPr>
    </w:p>
    <w:p w14:paraId="64894732" w14:textId="017D3C7C" w:rsidR="005831B9" w:rsidRDefault="005831B9" w:rsidP="004B0EF2">
      <w:pPr>
        <w:rPr>
          <w:rFonts w:cs="Arial"/>
          <w:szCs w:val="22"/>
        </w:rPr>
      </w:pPr>
    </w:p>
    <w:p w14:paraId="3C860311" w14:textId="7C30687B" w:rsidR="005831B9" w:rsidRDefault="005831B9" w:rsidP="004B0EF2">
      <w:pPr>
        <w:rPr>
          <w:rFonts w:cs="Arial"/>
          <w:szCs w:val="22"/>
        </w:rPr>
      </w:pPr>
    </w:p>
    <w:p w14:paraId="68254306" w14:textId="78891F42" w:rsidR="005831B9" w:rsidRDefault="005831B9" w:rsidP="004B0EF2">
      <w:pPr>
        <w:rPr>
          <w:rFonts w:cs="Arial"/>
          <w:szCs w:val="22"/>
        </w:rPr>
      </w:pPr>
    </w:p>
    <w:p w14:paraId="3F811E43" w14:textId="5772D0C5" w:rsidR="005831B9" w:rsidRDefault="005831B9" w:rsidP="004B0EF2">
      <w:pPr>
        <w:rPr>
          <w:rFonts w:cs="Arial"/>
          <w:szCs w:val="22"/>
        </w:rPr>
      </w:pPr>
    </w:p>
    <w:p w14:paraId="6AC00D00" w14:textId="64BFA75E" w:rsidR="005831B9" w:rsidRDefault="005831B9" w:rsidP="004B0EF2">
      <w:pPr>
        <w:rPr>
          <w:rFonts w:cs="Arial"/>
          <w:szCs w:val="22"/>
        </w:rPr>
      </w:pPr>
    </w:p>
    <w:p w14:paraId="3522666A" w14:textId="77777777" w:rsidR="005831B9" w:rsidRDefault="005831B9" w:rsidP="004B0EF2">
      <w:pPr>
        <w:rPr>
          <w:rFonts w:cs="Arial"/>
          <w:szCs w:val="22"/>
        </w:rPr>
      </w:pPr>
    </w:p>
    <w:p w14:paraId="6A8F1673" w14:textId="5BA20E20" w:rsidR="00982910" w:rsidRDefault="00982910" w:rsidP="00982910">
      <w:pPr>
        <w:ind w:right="4"/>
        <w:rPr>
          <w:rFonts w:cs="Arial"/>
          <w:szCs w:val="22"/>
        </w:rPr>
      </w:pPr>
      <w:r>
        <w:rPr>
          <w:rFonts w:cs="Arial"/>
          <w:szCs w:val="22"/>
        </w:rPr>
        <w:t>Spare grid</w:t>
      </w:r>
      <w:r w:rsidR="00B46FCD">
        <w:rPr>
          <w:rFonts w:cs="Arial"/>
          <w:szCs w:val="22"/>
        </w:rPr>
        <w:t xml:space="preserve"> Q19(c)</w:t>
      </w:r>
    </w:p>
    <w:p w14:paraId="0E5D3CD5" w14:textId="77777777" w:rsidR="00982910" w:rsidRDefault="00982910" w:rsidP="00982910">
      <w:pPr>
        <w:ind w:right="4"/>
        <w:rPr>
          <w:rFonts w:cs="Arial"/>
          <w:szCs w:val="22"/>
        </w:rPr>
      </w:pPr>
    </w:p>
    <w:p w14:paraId="29F35EF1" w14:textId="2DE9D21C" w:rsidR="00982910" w:rsidRDefault="00982910" w:rsidP="00982910">
      <w:pPr>
        <w:ind w:right="4"/>
        <w:rPr>
          <w:rFonts w:cs="Arial"/>
          <w:szCs w:val="22"/>
        </w:rPr>
      </w:pPr>
    </w:p>
    <w:p w14:paraId="788E19CA" w14:textId="382FD3B5" w:rsidR="00982910" w:rsidRDefault="00146143" w:rsidP="00982910">
      <w:pPr>
        <w:ind w:right="4"/>
        <w:rPr>
          <w:rFonts w:cs="Arial"/>
          <w:szCs w:val="22"/>
        </w:rPr>
      </w:pPr>
      <w:r>
        <w:rPr>
          <w:noProof/>
          <w:lang w:val="en-AU" w:eastAsia="en-AU"/>
        </w:rPr>
        <w:drawing>
          <wp:inline distT="0" distB="0" distL="0" distR="0" wp14:anchorId="1DD99163" wp14:editId="3EAB3325">
            <wp:extent cx="6009640" cy="7267575"/>
            <wp:effectExtent l="0" t="0" r="0" b="9525"/>
            <wp:docPr id="73" name="Picture 73" descr="Engineering Graph Paper Template, 8.5x11 Letter, Printable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ering Graph Paper Template, 8.5x11 Letter, Printable PDF ..."/>
                    <pic:cNvPicPr>
                      <a:picLocks noChangeAspect="1" noChangeArrowheads="1"/>
                    </pic:cNvPicPr>
                  </pic:nvPicPr>
                  <pic:blipFill rotWithShape="1">
                    <a:blip r:embed="rId20">
                      <a:extLst>
                        <a:ext uri="{28A0092B-C50C-407E-A947-70E740481C1C}">
                          <a14:useLocalDpi xmlns:a14="http://schemas.microsoft.com/office/drawing/2010/main" val="0"/>
                        </a:ext>
                      </a:extLst>
                    </a:blip>
                    <a:srcRect t="3427" b="3212"/>
                    <a:stretch/>
                  </pic:blipFill>
                  <pic:spPr bwMode="auto">
                    <a:xfrm>
                      <a:off x="0" y="0"/>
                      <a:ext cx="6019312" cy="7279272"/>
                    </a:xfrm>
                    <a:prstGeom prst="rect">
                      <a:avLst/>
                    </a:prstGeom>
                    <a:noFill/>
                    <a:ln>
                      <a:noFill/>
                    </a:ln>
                    <a:extLst>
                      <a:ext uri="{53640926-AAD7-44D8-BBD7-CCE9431645EC}">
                        <a14:shadowObscured xmlns:a14="http://schemas.microsoft.com/office/drawing/2010/main"/>
                      </a:ext>
                    </a:extLst>
                  </pic:spPr>
                </pic:pic>
              </a:graphicData>
            </a:graphic>
          </wp:inline>
        </w:drawing>
      </w:r>
    </w:p>
    <w:p w14:paraId="028C2F30" w14:textId="51A91FC6" w:rsidR="0054078E" w:rsidRDefault="0054078E" w:rsidP="0054078E">
      <w:pPr>
        <w:jc w:val="center"/>
        <w:rPr>
          <w:szCs w:val="22"/>
        </w:rPr>
      </w:pPr>
    </w:p>
    <w:p w14:paraId="4628D356" w14:textId="77777777" w:rsidR="00F67497" w:rsidRDefault="00F67497" w:rsidP="00982910">
      <w:pPr>
        <w:ind w:right="4"/>
        <w:rPr>
          <w:rFonts w:cs="Arial"/>
          <w:szCs w:val="22"/>
        </w:rPr>
      </w:pPr>
    </w:p>
    <w:sectPr w:rsidR="00F67497" w:rsidSect="00765BA2">
      <w:footerReference w:type="even" r:id="rId44"/>
      <w:footerReference w:type="default" r:id="rId45"/>
      <w:headerReference w:type="first" r:id="rId46"/>
      <w:pgSz w:w="11900" w:h="16840"/>
      <w:pgMar w:top="806" w:right="920" w:bottom="547" w:left="1195" w:header="634"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2DF1C" w14:textId="77777777" w:rsidR="008914FB" w:rsidRDefault="008914FB" w:rsidP="00FE48C3">
      <w:r>
        <w:separator/>
      </w:r>
    </w:p>
  </w:endnote>
  <w:endnote w:type="continuationSeparator" w:id="0">
    <w:p w14:paraId="4D6F99B3" w14:textId="77777777" w:rsidR="008914FB" w:rsidRDefault="008914FB" w:rsidP="00FE4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MT">
    <w:altName w:val="MS Minch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46822" w14:textId="481AE2B2" w:rsidR="008914FB" w:rsidRDefault="008914FB" w:rsidP="00C947A9">
    <w:pPr>
      <w:pStyle w:val="Footer"/>
      <w:tabs>
        <w:tab w:val="clear" w:pos="4513"/>
        <w:tab w:val="clear" w:pos="9026"/>
        <w:tab w:val="center" w:pos="4950"/>
        <w:tab w:val="right" w:pos="9785"/>
      </w:tabs>
    </w:pPr>
    <w:r w:rsidRPr="006A0762">
      <w:rPr>
        <w:color w:val="AEAAAA" w:themeColor="background2" w:themeShade="BF"/>
      </w:rPr>
      <w:t>© Academic Associates</w:t>
    </w:r>
    <w:r>
      <w:rPr>
        <w:b/>
      </w:rPr>
      <w:tab/>
      <w:t>See next page</w:t>
    </w:r>
    <w:r>
      <w:rPr>
        <w:b/>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3312" w14:textId="64421757" w:rsidR="008914FB" w:rsidRDefault="008914FB" w:rsidP="006A0762">
    <w:pPr>
      <w:pStyle w:val="Footer"/>
      <w:tabs>
        <w:tab w:val="clear" w:pos="4513"/>
        <w:tab w:val="center" w:pos="4950"/>
      </w:tabs>
    </w:pPr>
    <w:r>
      <w:rPr>
        <w:b/>
      </w:rPr>
      <w:tab/>
      <w:t>See next page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7E83B" w14:textId="2F34E664" w:rsidR="008914FB" w:rsidRPr="004B0EF2" w:rsidRDefault="008914FB" w:rsidP="004B0E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4662" w14:textId="73791928" w:rsidR="008914FB" w:rsidRPr="004B0EF2" w:rsidRDefault="008914FB" w:rsidP="004B0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BF70E" w14:textId="77777777" w:rsidR="008914FB" w:rsidRDefault="008914FB" w:rsidP="00FE48C3">
      <w:r>
        <w:separator/>
      </w:r>
    </w:p>
  </w:footnote>
  <w:footnote w:type="continuationSeparator" w:id="0">
    <w:p w14:paraId="2CED8B05" w14:textId="77777777" w:rsidR="008914FB" w:rsidRDefault="008914FB" w:rsidP="00FE4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97D6" w14:textId="728A4BD6" w:rsidR="008914FB" w:rsidRPr="001048C6" w:rsidRDefault="008914FB" w:rsidP="00DC1075">
    <w:pPr>
      <w:pStyle w:val="Header"/>
      <w:tabs>
        <w:tab w:val="clear" w:pos="9026"/>
        <w:tab w:val="right" w:pos="9657"/>
      </w:tabs>
      <w:rPr>
        <w:b/>
        <w:noProof/>
        <w:szCs w:val="22"/>
      </w:rPr>
    </w:pPr>
    <w:r w:rsidRPr="001048C6">
      <w:rPr>
        <w:b/>
        <w:szCs w:val="22"/>
      </w:rPr>
      <w:t>PHYSICS</w:t>
    </w:r>
    <w:r w:rsidRPr="001048C6">
      <w:rPr>
        <w:b/>
        <w:szCs w:val="22"/>
      </w:rPr>
      <w:tab/>
    </w:r>
    <w:r w:rsidRPr="001048C6">
      <w:rPr>
        <w:b/>
        <w:szCs w:val="22"/>
      </w:rPr>
      <w:fldChar w:fldCharType="begin"/>
    </w:r>
    <w:r w:rsidRPr="001048C6">
      <w:rPr>
        <w:b/>
        <w:szCs w:val="22"/>
      </w:rPr>
      <w:instrText xml:space="preserve"> PAGE   \* MERGEFORMAT </w:instrText>
    </w:r>
    <w:r w:rsidRPr="001048C6">
      <w:rPr>
        <w:b/>
        <w:szCs w:val="22"/>
      </w:rPr>
      <w:fldChar w:fldCharType="separate"/>
    </w:r>
    <w:r w:rsidR="00CA002B">
      <w:rPr>
        <w:b/>
        <w:noProof/>
        <w:szCs w:val="22"/>
      </w:rPr>
      <w:t>32</w:t>
    </w:r>
    <w:r w:rsidRPr="001048C6">
      <w:rPr>
        <w:b/>
        <w:noProof/>
        <w:szCs w:val="22"/>
      </w:rPr>
      <w:fldChar w:fldCharType="end"/>
    </w:r>
    <w:r w:rsidRPr="001048C6">
      <w:rPr>
        <w:b/>
        <w:noProof/>
        <w:szCs w:val="22"/>
      </w:rPr>
      <w:tab/>
    </w:r>
  </w:p>
  <w:p w14:paraId="3BE409C7" w14:textId="77777777" w:rsidR="008914FB" w:rsidRPr="001048C6" w:rsidRDefault="008914FB" w:rsidP="00DC1075">
    <w:pPr>
      <w:pStyle w:val="Header"/>
      <w:tabs>
        <w:tab w:val="clear" w:pos="9026"/>
        <w:tab w:val="right" w:pos="9657"/>
      </w:tabs>
      <w:rPr>
        <w:b/>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731695"/>
      <w:docPartObj>
        <w:docPartGallery w:val="Page Numbers (Top of Page)"/>
        <w:docPartUnique/>
      </w:docPartObj>
    </w:sdtPr>
    <w:sdtEndPr>
      <w:rPr>
        <w:b/>
        <w:noProof/>
      </w:rPr>
    </w:sdtEndPr>
    <w:sdtContent>
      <w:p w14:paraId="0A2BF4FC" w14:textId="25EADE2E" w:rsidR="008914FB" w:rsidRDefault="008914FB" w:rsidP="00F0023E">
        <w:pPr>
          <w:pStyle w:val="Header"/>
          <w:tabs>
            <w:tab w:val="clear" w:pos="9026"/>
            <w:tab w:val="right" w:pos="9540"/>
          </w:tabs>
          <w:ind w:right="245"/>
          <w:rPr>
            <w:b/>
          </w:rPr>
        </w:pPr>
        <w:r>
          <w:tab/>
        </w:r>
        <w:r w:rsidRPr="00C86EFE">
          <w:rPr>
            <w:b/>
          </w:rPr>
          <w:fldChar w:fldCharType="begin"/>
        </w:r>
        <w:r w:rsidRPr="00C86EFE">
          <w:rPr>
            <w:b/>
          </w:rPr>
          <w:instrText xml:space="preserve"> PAGE   \* MERGEFORMAT </w:instrText>
        </w:r>
        <w:r w:rsidRPr="00C86EFE">
          <w:rPr>
            <w:b/>
          </w:rPr>
          <w:fldChar w:fldCharType="separate"/>
        </w:r>
        <w:r w:rsidR="00CA002B">
          <w:rPr>
            <w:b/>
            <w:noProof/>
          </w:rPr>
          <w:t>33</w:t>
        </w:r>
        <w:r w:rsidRPr="00C86EFE">
          <w:rPr>
            <w:b/>
            <w:noProof/>
          </w:rPr>
          <w:fldChar w:fldCharType="end"/>
        </w:r>
        <w:r>
          <w:rPr>
            <w:b/>
            <w:noProof/>
          </w:rPr>
          <w:tab/>
        </w:r>
        <w:r>
          <w:rPr>
            <w:b/>
          </w:rPr>
          <w:t>PHYSICS</w:t>
        </w:r>
      </w:p>
      <w:p w14:paraId="52456F54" w14:textId="53621B3F" w:rsidR="008914FB" w:rsidRPr="00C86EFE" w:rsidRDefault="00CA002B" w:rsidP="00F0023E">
        <w:pPr>
          <w:pStyle w:val="Header"/>
          <w:tabs>
            <w:tab w:val="clear" w:pos="9026"/>
            <w:tab w:val="right" w:pos="9540"/>
          </w:tabs>
          <w:ind w:right="245"/>
          <w:rPr>
            <w:b/>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140975"/>
      <w:docPartObj>
        <w:docPartGallery w:val="Page Numbers (Top of Page)"/>
        <w:docPartUnique/>
      </w:docPartObj>
    </w:sdtPr>
    <w:sdtEndPr>
      <w:rPr>
        <w:b/>
        <w:noProof/>
      </w:rPr>
    </w:sdtEndPr>
    <w:sdtContent>
      <w:p w14:paraId="0186A9D6" w14:textId="3E69A591" w:rsidR="008914FB" w:rsidRPr="004B0EF2" w:rsidRDefault="008914FB" w:rsidP="004B0EF2">
        <w:pPr>
          <w:pStyle w:val="Header"/>
          <w:tabs>
            <w:tab w:val="clear" w:pos="9026"/>
            <w:tab w:val="right" w:pos="9540"/>
          </w:tabs>
          <w:ind w:right="245"/>
          <w:rPr>
            <w:b/>
          </w:rPr>
        </w:pPr>
        <w:r>
          <w:tab/>
        </w:r>
        <w:r w:rsidRPr="00C86EFE">
          <w:rPr>
            <w:b/>
          </w:rPr>
          <w:fldChar w:fldCharType="begin"/>
        </w:r>
        <w:r w:rsidRPr="00C86EFE">
          <w:rPr>
            <w:b/>
          </w:rPr>
          <w:instrText xml:space="preserve"> PAGE   \* MERGEFORMAT </w:instrText>
        </w:r>
        <w:r w:rsidRPr="00C86EFE">
          <w:rPr>
            <w:b/>
          </w:rPr>
          <w:fldChar w:fldCharType="separate"/>
        </w:r>
        <w:r w:rsidR="00CA002B">
          <w:rPr>
            <w:b/>
            <w:noProof/>
          </w:rPr>
          <w:t>34</w:t>
        </w:r>
        <w:r w:rsidRPr="00C86EFE">
          <w:rPr>
            <w:b/>
            <w:noProof/>
          </w:rPr>
          <w:fldChar w:fldCharType="end"/>
        </w:r>
        <w:r>
          <w:rPr>
            <w:b/>
            <w:noProof/>
          </w:rPr>
          <w:tab/>
        </w:r>
        <w:r>
          <w:rPr>
            <w:b/>
          </w:rPr>
          <w:t>PHYSICS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8A0"/>
    <w:multiLevelType w:val="hybridMultilevel"/>
    <w:tmpl w:val="E1DAF7EE"/>
    <w:lvl w:ilvl="0" w:tplc="933AA488">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442E20"/>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E11EC5"/>
    <w:multiLevelType w:val="hybridMultilevel"/>
    <w:tmpl w:val="98C09980"/>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124DF2"/>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F56243"/>
    <w:multiLevelType w:val="hybridMultilevel"/>
    <w:tmpl w:val="1C40346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2D6188"/>
    <w:multiLevelType w:val="hybridMultilevel"/>
    <w:tmpl w:val="1C40346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B024C2"/>
    <w:multiLevelType w:val="hybridMultilevel"/>
    <w:tmpl w:val="F458557C"/>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5D4275"/>
    <w:multiLevelType w:val="hybridMultilevel"/>
    <w:tmpl w:val="A2DEC0B4"/>
    <w:lvl w:ilvl="0" w:tplc="3B7C5E98">
      <w:start w:val="1"/>
      <w:numFmt w:val="lowerLetter"/>
      <w:lvlText w:val="(%1)"/>
      <w:lvlJc w:val="left"/>
      <w:pPr>
        <w:ind w:left="720" w:hanging="360"/>
      </w:pPr>
    </w:lvl>
    <w:lvl w:ilvl="1" w:tplc="4C7A6A80">
      <w:start w:val="1"/>
      <w:numFmt w:val="lowerLetter"/>
      <w:lvlText w:val="%2."/>
      <w:lvlJc w:val="left"/>
      <w:pPr>
        <w:ind w:left="1440" w:hanging="360"/>
      </w:pPr>
    </w:lvl>
    <w:lvl w:ilvl="2" w:tplc="0E5AD3A8">
      <w:start w:val="1"/>
      <w:numFmt w:val="lowerRoman"/>
      <w:lvlText w:val="%3."/>
      <w:lvlJc w:val="right"/>
      <w:pPr>
        <w:ind w:left="2160" w:hanging="180"/>
      </w:pPr>
    </w:lvl>
    <w:lvl w:ilvl="3" w:tplc="7D8A7438">
      <w:start w:val="1"/>
      <w:numFmt w:val="decimal"/>
      <w:lvlText w:val="%4."/>
      <w:lvlJc w:val="left"/>
      <w:pPr>
        <w:ind w:left="2880" w:hanging="360"/>
      </w:pPr>
    </w:lvl>
    <w:lvl w:ilvl="4" w:tplc="1188E35A">
      <w:start w:val="1"/>
      <w:numFmt w:val="lowerLetter"/>
      <w:lvlText w:val="%5."/>
      <w:lvlJc w:val="left"/>
      <w:pPr>
        <w:ind w:left="3600" w:hanging="360"/>
      </w:pPr>
    </w:lvl>
    <w:lvl w:ilvl="5" w:tplc="99B41082">
      <w:start w:val="1"/>
      <w:numFmt w:val="lowerRoman"/>
      <w:lvlText w:val="%6."/>
      <w:lvlJc w:val="right"/>
      <w:pPr>
        <w:ind w:left="4320" w:hanging="180"/>
      </w:pPr>
    </w:lvl>
    <w:lvl w:ilvl="6" w:tplc="CDBEAB42">
      <w:start w:val="1"/>
      <w:numFmt w:val="decimal"/>
      <w:lvlText w:val="%7."/>
      <w:lvlJc w:val="left"/>
      <w:pPr>
        <w:ind w:left="5040" w:hanging="360"/>
      </w:pPr>
    </w:lvl>
    <w:lvl w:ilvl="7" w:tplc="8BC0E7E8">
      <w:start w:val="1"/>
      <w:numFmt w:val="lowerLetter"/>
      <w:lvlText w:val="%8."/>
      <w:lvlJc w:val="left"/>
      <w:pPr>
        <w:ind w:left="5760" w:hanging="360"/>
      </w:pPr>
    </w:lvl>
    <w:lvl w:ilvl="8" w:tplc="6FA2FCC4">
      <w:start w:val="1"/>
      <w:numFmt w:val="lowerRoman"/>
      <w:lvlText w:val="%9."/>
      <w:lvlJc w:val="right"/>
      <w:pPr>
        <w:ind w:left="6480" w:hanging="180"/>
      </w:pPr>
    </w:lvl>
  </w:abstractNum>
  <w:abstractNum w:abstractNumId="8" w15:restartNumberingAfterBreak="0">
    <w:nsid w:val="227D5745"/>
    <w:multiLevelType w:val="hybridMultilevel"/>
    <w:tmpl w:val="DD14FAA8"/>
    <w:lvl w:ilvl="0" w:tplc="53DA40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81D32"/>
    <w:multiLevelType w:val="hybridMultilevel"/>
    <w:tmpl w:val="82B0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F4D0B"/>
    <w:multiLevelType w:val="hybridMultilevel"/>
    <w:tmpl w:val="2E921ED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6B48E5"/>
    <w:multiLevelType w:val="hybridMultilevel"/>
    <w:tmpl w:val="3E60399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42172E"/>
    <w:multiLevelType w:val="hybridMultilevel"/>
    <w:tmpl w:val="2E921ED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8F5FEC"/>
    <w:multiLevelType w:val="hybridMultilevel"/>
    <w:tmpl w:val="9684BC3A"/>
    <w:lvl w:ilvl="0" w:tplc="6B9237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0450AB"/>
    <w:multiLevelType w:val="hybridMultilevel"/>
    <w:tmpl w:val="48A8C048"/>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8C370F"/>
    <w:multiLevelType w:val="hybridMultilevel"/>
    <w:tmpl w:val="985C7B90"/>
    <w:lvl w:ilvl="0" w:tplc="933AA48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3F6B13"/>
    <w:multiLevelType w:val="hybridMultilevel"/>
    <w:tmpl w:val="52F05944"/>
    <w:lvl w:ilvl="0" w:tplc="FF946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674D59"/>
    <w:multiLevelType w:val="hybridMultilevel"/>
    <w:tmpl w:val="A52E6B92"/>
    <w:lvl w:ilvl="0" w:tplc="6B92375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911B5A"/>
    <w:multiLevelType w:val="hybridMultilevel"/>
    <w:tmpl w:val="0C0C9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54559B"/>
    <w:multiLevelType w:val="hybridMultilevel"/>
    <w:tmpl w:val="2BBC1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7020CD"/>
    <w:multiLevelType w:val="hybridMultilevel"/>
    <w:tmpl w:val="814CC50E"/>
    <w:lvl w:ilvl="0" w:tplc="3A94B0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344A78"/>
    <w:multiLevelType w:val="hybridMultilevel"/>
    <w:tmpl w:val="4C92FE12"/>
    <w:lvl w:ilvl="0" w:tplc="7436C3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4938F5"/>
    <w:multiLevelType w:val="hybridMultilevel"/>
    <w:tmpl w:val="29586AD0"/>
    <w:lvl w:ilvl="0" w:tplc="CABE58F6">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5663FE"/>
    <w:multiLevelType w:val="hybridMultilevel"/>
    <w:tmpl w:val="1C40346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183DDF"/>
    <w:multiLevelType w:val="hybridMultilevel"/>
    <w:tmpl w:val="C2EC5C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091CC4"/>
    <w:multiLevelType w:val="hybridMultilevel"/>
    <w:tmpl w:val="9456156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6A5E2B"/>
    <w:multiLevelType w:val="multilevel"/>
    <w:tmpl w:val="B30C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2311E3"/>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D11B94"/>
    <w:multiLevelType w:val="hybridMultilevel"/>
    <w:tmpl w:val="8BF82FF0"/>
    <w:lvl w:ilvl="0" w:tplc="6B92375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7F25B3"/>
    <w:multiLevelType w:val="hybridMultilevel"/>
    <w:tmpl w:val="53FA2FD8"/>
    <w:lvl w:ilvl="0" w:tplc="2438C46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C304747"/>
    <w:multiLevelType w:val="hybridMultilevel"/>
    <w:tmpl w:val="3E9A2810"/>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96075E"/>
    <w:multiLevelType w:val="hybridMultilevel"/>
    <w:tmpl w:val="B86C850C"/>
    <w:lvl w:ilvl="0" w:tplc="933AA488">
      <w:start w:val="1"/>
      <w:numFmt w:val="lowerLetter"/>
      <w:lvlText w:val="(%1)"/>
      <w:lvlJc w:val="left"/>
      <w:pPr>
        <w:ind w:left="720" w:hanging="360"/>
      </w:pPr>
      <w:rPr>
        <w:rFonts w:hint="default"/>
        <w:color w:val="auto"/>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995228"/>
    <w:multiLevelType w:val="hybridMultilevel"/>
    <w:tmpl w:val="CDB8C058"/>
    <w:lvl w:ilvl="0" w:tplc="6FDCC6A2">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6C4D73"/>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C8298B"/>
    <w:multiLevelType w:val="hybridMultilevel"/>
    <w:tmpl w:val="FE04A6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30"/>
  </w:num>
  <w:num w:numId="5">
    <w:abstractNumId w:val="4"/>
  </w:num>
  <w:num w:numId="6">
    <w:abstractNumId w:val="5"/>
  </w:num>
  <w:num w:numId="7">
    <w:abstractNumId w:val="23"/>
  </w:num>
  <w:num w:numId="8">
    <w:abstractNumId w:val="33"/>
  </w:num>
  <w:num w:numId="9">
    <w:abstractNumId w:val="12"/>
  </w:num>
  <w:num w:numId="10">
    <w:abstractNumId w:val="18"/>
  </w:num>
  <w:num w:numId="11">
    <w:abstractNumId w:val="3"/>
  </w:num>
  <w:num w:numId="12">
    <w:abstractNumId w:val="11"/>
  </w:num>
  <w:num w:numId="13">
    <w:abstractNumId w:val="27"/>
  </w:num>
  <w:num w:numId="14">
    <w:abstractNumId w:val="1"/>
  </w:num>
  <w:num w:numId="15">
    <w:abstractNumId w:val="14"/>
  </w:num>
  <w:num w:numId="16">
    <w:abstractNumId w:val="2"/>
  </w:num>
  <w:num w:numId="17">
    <w:abstractNumId w:val="6"/>
  </w:num>
  <w:num w:numId="18">
    <w:abstractNumId w:val="25"/>
  </w:num>
  <w:num w:numId="19">
    <w:abstractNumId w:val="17"/>
  </w:num>
  <w:num w:numId="20">
    <w:abstractNumId w:val="28"/>
  </w:num>
  <w:num w:numId="21">
    <w:abstractNumId w:val="13"/>
  </w:num>
  <w:num w:numId="22">
    <w:abstractNumId w:val="20"/>
  </w:num>
  <w:num w:numId="23">
    <w:abstractNumId w:val="8"/>
  </w:num>
  <w:num w:numId="24">
    <w:abstractNumId w:val="29"/>
  </w:num>
  <w:num w:numId="25">
    <w:abstractNumId w:val="10"/>
  </w:num>
  <w:num w:numId="26">
    <w:abstractNumId w:val="26"/>
  </w:num>
  <w:num w:numId="27">
    <w:abstractNumId w:val="21"/>
  </w:num>
  <w:num w:numId="28">
    <w:abstractNumId w:val="15"/>
  </w:num>
  <w:num w:numId="29">
    <w:abstractNumId w:val="24"/>
  </w:num>
  <w:num w:numId="30">
    <w:abstractNumId w:val="34"/>
  </w:num>
  <w:num w:numId="31">
    <w:abstractNumId w:val="32"/>
  </w:num>
  <w:num w:numId="32">
    <w:abstractNumId w:val="22"/>
  </w:num>
  <w:num w:numId="33">
    <w:abstractNumId w:val="9"/>
  </w:num>
  <w:num w:numId="34">
    <w:abstractNumId w:val="31"/>
  </w:num>
  <w:num w:numId="3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2MjO3MLM0tTAyMrBQ0lEKTi0uzszPAykwsqwFAPpIMJEtAAAA"/>
  </w:docVars>
  <w:rsids>
    <w:rsidRoot w:val="004E0443"/>
    <w:rsid w:val="00001586"/>
    <w:rsid w:val="00004381"/>
    <w:rsid w:val="000067D1"/>
    <w:rsid w:val="00021023"/>
    <w:rsid w:val="00023FCF"/>
    <w:rsid w:val="000250D5"/>
    <w:rsid w:val="00027CD9"/>
    <w:rsid w:val="00027FC4"/>
    <w:rsid w:val="00030828"/>
    <w:rsid w:val="00032576"/>
    <w:rsid w:val="0003413A"/>
    <w:rsid w:val="00035105"/>
    <w:rsid w:val="00035A13"/>
    <w:rsid w:val="000370A2"/>
    <w:rsid w:val="000408EA"/>
    <w:rsid w:val="00042109"/>
    <w:rsid w:val="0004295A"/>
    <w:rsid w:val="000501AB"/>
    <w:rsid w:val="00051E4B"/>
    <w:rsid w:val="000521F5"/>
    <w:rsid w:val="00057C32"/>
    <w:rsid w:val="000611BC"/>
    <w:rsid w:val="00061426"/>
    <w:rsid w:val="000624D4"/>
    <w:rsid w:val="00062F6E"/>
    <w:rsid w:val="00063F71"/>
    <w:rsid w:val="00066DCC"/>
    <w:rsid w:val="00071B12"/>
    <w:rsid w:val="00075606"/>
    <w:rsid w:val="00076AAF"/>
    <w:rsid w:val="00076E4D"/>
    <w:rsid w:val="000810AA"/>
    <w:rsid w:val="00081903"/>
    <w:rsid w:val="00085952"/>
    <w:rsid w:val="00087224"/>
    <w:rsid w:val="00090351"/>
    <w:rsid w:val="000916EA"/>
    <w:rsid w:val="00091C47"/>
    <w:rsid w:val="00091EBC"/>
    <w:rsid w:val="00092D7F"/>
    <w:rsid w:val="00096360"/>
    <w:rsid w:val="000A3DE1"/>
    <w:rsid w:val="000B54D5"/>
    <w:rsid w:val="000B6582"/>
    <w:rsid w:val="000C2019"/>
    <w:rsid w:val="000C3C18"/>
    <w:rsid w:val="000C7CA9"/>
    <w:rsid w:val="000D0323"/>
    <w:rsid w:val="000D2D37"/>
    <w:rsid w:val="000D6F71"/>
    <w:rsid w:val="000D7550"/>
    <w:rsid w:val="000E0EF2"/>
    <w:rsid w:val="000E10E8"/>
    <w:rsid w:val="000E1CC3"/>
    <w:rsid w:val="000E4BCE"/>
    <w:rsid w:val="00101ADD"/>
    <w:rsid w:val="00104182"/>
    <w:rsid w:val="001048C6"/>
    <w:rsid w:val="001062C0"/>
    <w:rsid w:val="0010778E"/>
    <w:rsid w:val="00111BD8"/>
    <w:rsid w:val="001135D4"/>
    <w:rsid w:val="00124A37"/>
    <w:rsid w:val="001313D3"/>
    <w:rsid w:val="00134BB9"/>
    <w:rsid w:val="00137C53"/>
    <w:rsid w:val="00140275"/>
    <w:rsid w:val="00141427"/>
    <w:rsid w:val="001449E7"/>
    <w:rsid w:val="00146143"/>
    <w:rsid w:val="00146E81"/>
    <w:rsid w:val="001505A6"/>
    <w:rsid w:val="00152ED7"/>
    <w:rsid w:val="0015386A"/>
    <w:rsid w:val="00153AC1"/>
    <w:rsid w:val="00153FE2"/>
    <w:rsid w:val="00163C34"/>
    <w:rsid w:val="00174A88"/>
    <w:rsid w:val="00174AB2"/>
    <w:rsid w:val="00175EC3"/>
    <w:rsid w:val="00177873"/>
    <w:rsid w:val="00181E7B"/>
    <w:rsid w:val="00182F32"/>
    <w:rsid w:val="00183C0B"/>
    <w:rsid w:val="00187458"/>
    <w:rsid w:val="001904BE"/>
    <w:rsid w:val="00193221"/>
    <w:rsid w:val="00193379"/>
    <w:rsid w:val="001956F4"/>
    <w:rsid w:val="001A1380"/>
    <w:rsid w:val="001A7DC9"/>
    <w:rsid w:val="001B0EFC"/>
    <w:rsid w:val="001B20A4"/>
    <w:rsid w:val="001D522C"/>
    <w:rsid w:val="001E3DFD"/>
    <w:rsid w:val="001F01DF"/>
    <w:rsid w:val="001F0755"/>
    <w:rsid w:val="001F2010"/>
    <w:rsid w:val="001F5120"/>
    <w:rsid w:val="001F6A2D"/>
    <w:rsid w:val="001F6C2D"/>
    <w:rsid w:val="002016CB"/>
    <w:rsid w:val="00201A2A"/>
    <w:rsid w:val="002022CA"/>
    <w:rsid w:val="002036B3"/>
    <w:rsid w:val="002131B7"/>
    <w:rsid w:val="00214397"/>
    <w:rsid w:val="0021466B"/>
    <w:rsid w:val="0022149C"/>
    <w:rsid w:val="002316FB"/>
    <w:rsid w:val="0023465A"/>
    <w:rsid w:val="0023497C"/>
    <w:rsid w:val="00237BDB"/>
    <w:rsid w:val="002429B1"/>
    <w:rsid w:val="00243CB2"/>
    <w:rsid w:val="00247380"/>
    <w:rsid w:val="00251743"/>
    <w:rsid w:val="00253FAA"/>
    <w:rsid w:val="00254EAC"/>
    <w:rsid w:val="00257CF3"/>
    <w:rsid w:val="00274D85"/>
    <w:rsid w:val="00276391"/>
    <w:rsid w:val="00276E0F"/>
    <w:rsid w:val="00284C62"/>
    <w:rsid w:val="0028749F"/>
    <w:rsid w:val="0029287D"/>
    <w:rsid w:val="00293E96"/>
    <w:rsid w:val="00294F8F"/>
    <w:rsid w:val="00297AB8"/>
    <w:rsid w:val="00297E92"/>
    <w:rsid w:val="002A554E"/>
    <w:rsid w:val="002A799B"/>
    <w:rsid w:val="002A7E04"/>
    <w:rsid w:val="002B1466"/>
    <w:rsid w:val="002B34F7"/>
    <w:rsid w:val="002B3C63"/>
    <w:rsid w:val="002B6123"/>
    <w:rsid w:val="002C033C"/>
    <w:rsid w:val="002C2776"/>
    <w:rsid w:val="002C7529"/>
    <w:rsid w:val="002D495E"/>
    <w:rsid w:val="002D5317"/>
    <w:rsid w:val="002E0354"/>
    <w:rsid w:val="002F1A26"/>
    <w:rsid w:val="002F399D"/>
    <w:rsid w:val="00303583"/>
    <w:rsid w:val="00303D6B"/>
    <w:rsid w:val="00303ECD"/>
    <w:rsid w:val="00305CD3"/>
    <w:rsid w:val="0030676D"/>
    <w:rsid w:val="00317393"/>
    <w:rsid w:val="00317446"/>
    <w:rsid w:val="00317E74"/>
    <w:rsid w:val="00325628"/>
    <w:rsid w:val="00327A82"/>
    <w:rsid w:val="00333AB6"/>
    <w:rsid w:val="00333E7D"/>
    <w:rsid w:val="00343DB1"/>
    <w:rsid w:val="00351E79"/>
    <w:rsid w:val="0035317E"/>
    <w:rsid w:val="003554B8"/>
    <w:rsid w:val="00355794"/>
    <w:rsid w:val="00364D5B"/>
    <w:rsid w:val="003677A2"/>
    <w:rsid w:val="00372038"/>
    <w:rsid w:val="00372D6D"/>
    <w:rsid w:val="00373CE5"/>
    <w:rsid w:val="003804A6"/>
    <w:rsid w:val="00380E49"/>
    <w:rsid w:val="00383960"/>
    <w:rsid w:val="003872A3"/>
    <w:rsid w:val="00397639"/>
    <w:rsid w:val="003A20B0"/>
    <w:rsid w:val="003A4332"/>
    <w:rsid w:val="003B00A2"/>
    <w:rsid w:val="003B03FC"/>
    <w:rsid w:val="003B1BA8"/>
    <w:rsid w:val="003B264B"/>
    <w:rsid w:val="003B6215"/>
    <w:rsid w:val="003B730D"/>
    <w:rsid w:val="003C1F35"/>
    <w:rsid w:val="003C43EF"/>
    <w:rsid w:val="003C440A"/>
    <w:rsid w:val="003C52C0"/>
    <w:rsid w:val="003C6074"/>
    <w:rsid w:val="003C707E"/>
    <w:rsid w:val="003D2710"/>
    <w:rsid w:val="003D792E"/>
    <w:rsid w:val="003D7C46"/>
    <w:rsid w:val="003E5AFC"/>
    <w:rsid w:val="003E63BC"/>
    <w:rsid w:val="003E691C"/>
    <w:rsid w:val="003F4539"/>
    <w:rsid w:val="003F4673"/>
    <w:rsid w:val="00401C9E"/>
    <w:rsid w:val="00401E12"/>
    <w:rsid w:val="00407FDC"/>
    <w:rsid w:val="00412A8E"/>
    <w:rsid w:val="00414DC6"/>
    <w:rsid w:val="004178AF"/>
    <w:rsid w:val="00423640"/>
    <w:rsid w:val="0043337F"/>
    <w:rsid w:val="004358D2"/>
    <w:rsid w:val="00443AD6"/>
    <w:rsid w:val="0044434A"/>
    <w:rsid w:val="00444A90"/>
    <w:rsid w:val="00452669"/>
    <w:rsid w:val="00453E09"/>
    <w:rsid w:val="00455E7A"/>
    <w:rsid w:val="00456315"/>
    <w:rsid w:val="00456F31"/>
    <w:rsid w:val="00463DC9"/>
    <w:rsid w:val="0046521C"/>
    <w:rsid w:val="004658B0"/>
    <w:rsid w:val="0046703C"/>
    <w:rsid w:val="004678CC"/>
    <w:rsid w:val="00470D9F"/>
    <w:rsid w:val="004739A6"/>
    <w:rsid w:val="004758B5"/>
    <w:rsid w:val="004769FA"/>
    <w:rsid w:val="004824AA"/>
    <w:rsid w:val="004831A2"/>
    <w:rsid w:val="00484354"/>
    <w:rsid w:val="004911FF"/>
    <w:rsid w:val="004916AB"/>
    <w:rsid w:val="00491A8E"/>
    <w:rsid w:val="00492954"/>
    <w:rsid w:val="0049445C"/>
    <w:rsid w:val="00495A19"/>
    <w:rsid w:val="00497E1B"/>
    <w:rsid w:val="004A049F"/>
    <w:rsid w:val="004A53AA"/>
    <w:rsid w:val="004B0D92"/>
    <w:rsid w:val="004B0EF2"/>
    <w:rsid w:val="004B3D9D"/>
    <w:rsid w:val="004B5499"/>
    <w:rsid w:val="004B7958"/>
    <w:rsid w:val="004C0A59"/>
    <w:rsid w:val="004C1904"/>
    <w:rsid w:val="004C4795"/>
    <w:rsid w:val="004C7C4E"/>
    <w:rsid w:val="004C7E74"/>
    <w:rsid w:val="004D2C26"/>
    <w:rsid w:val="004D3818"/>
    <w:rsid w:val="004D3FFB"/>
    <w:rsid w:val="004D7973"/>
    <w:rsid w:val="004D7F7F"/>
    <w:rsid w:val="004E008C"/>
    <w:rsid w:val="004E0443"/>
    <w:rsid w:val="004E05FF"/>
    <w:rsid w:val="004E0718"/>
    <w:rsid w:val="004E7984"/>
    <w:rsid w:val="004E7A8E"/>
    <w:rsid w:val="004F0AE7"/>
    <w:rsid w:val="004F1EFD"/>
    <w:rsid w:val="0050077B"/>
    <w:rsid w:val="00506CE2"/>
    <w:rsid w:val="005163FD"/>
    <w:rsid w:val="00516E87"/>
    <w:rsid w:val="005170A6"/>
    <w:rsid w:val="0052334F"/>
    <w:rsid w:val="00523A30"/>
    <w:rsid w:val="00524B3A"/>
    <w:rsid w:val="00525444"/>
    <w:rsid w:val="00526108"/>
    <w:rsid w:val="005311A7"/>
    <w:rsid w:val="005335E9"/>
    <w:rsid w:val="0054078E"/>
    <w:rsid w:val="00542142"/>
    <w:rsid w:val="005445EE"/>
    <w:rsid w:val="005448DB"/>
    <w:rsid w:val="005465C9"/>
    <w:rsid w:val="0055189E"/>
    <w:rsid w:val="00552F95"/>
    <w:rsid w:val="00553014"/>
    <w:rsid w:val="00555CE5"/>
    <w:rsid w:val="00561F86"/>
    <w:rsid w:val="005647B1"/>
    <w:rsid w:val="005739AF"/>
    <w:rsid w:val="00575645"/>
    <w:rsid w:val="005773B4"/>
    <w:rsid w:val="00580D6E"/>
    <w:rsid w:val="00581F20"/>
    <w:rsid w:val="005830AC"/>
    <w:rsid w:val="005831B9"/>
    <w:rsid w:val="00585267"/>
    <w:rsid w:val="0058544D"/>
    <w:rsid w:val="005929DB"/>
    <w:rsid w:val="00597B6D"/>
    <w:rsid w:val="005B3EB6"/>
    <w:rsid w:val="005B7834"/>
    <w:rsid w:val="005C5452"/>
    <w:rsid w:val="005C5822"/>
    <w:rsid w:val="005C5E8F"/>
    <w:rsid w:val="005C77CE"/>
    <w:rsid w:val="005D0F48"/>
    <w:rsid w:val="005D5082"/>
    <w:rsid w:val="005D52CC"/>
    <w:rsid w:val="005E5149"/>
    <w:rsid w:val="005E68CA"/>
    <w:rsid w:val="005F3060"/>
    <w:rsid w:val="00603837"/>
    <w:rsid w:val="006074BB"/>
    <w:rsid w:val="0061265A"/>
    <w:rsid w:val="00612D1D"/>
    <w:rsid w:val="00615643"/>
    <w:rsid w:val="00620BD4"/>
    <w:rsid w:val="0062350C"/>
    <w:rsid w:val="006241A7"/>
    <w:rsid w:val="00624B02"/>
    <w:rsid w:val="00627CC0"/>
    <w:rsid w:val="00627F4A"/>
    <w:rsid w:val="00631D1C"/>
    <w:rsid w:val="0063362C"/>
    <w:rsid w:val="00633851"/>
    <w:rsid w:val="0063695F"/>
    <w:rsid w:val="00641747"/>
    <w:rsid w:val="00645780"/>
    <w:rsid w:val="0065027E"/>
    <w:rsid w:val="00652CF5"/>
    <w:rsid w:val="006537C0"/>
    <w:rsid w:val="00653C59"/>
    <w:rsid w:val="0065417B"/>
    <w:rsid w:val="00655B34"/>
    <w:rsid w:val="0065639C"/>
    <w:rsid w:val="006633EC"/>
    <w:rsid w:val="00664EF2"/>
    <w:rsid w:val="006658E6"/>
    <w:rsid w:val="00665F2E"/>
    <w:rsid w:val="0066717B"/>
    <w:rsid w:val="00667E5A"/>
    <w:rsid w:val="0067544E"/>
    <w:rsid w:val="006807DC"/>
    <w:rsid w:val="00683174"/>
    <w:rsid w:val="006834A4"/>
    <w:rsid w:val="006843F7"/>
    <w:rsid w:val="00690A29"/>
    <w:rsid w:val="00691BC4"/>
    <w:rsid w:val="0069416B"/>
    <w:rsid w:val="0069611F"/>
    <w:rsid w:val="006969B7"/>
    <w:rsid w:val="00696B2A"/>
    <w:rsid w:val="0069735C"/>
    <w:rsid w:val="00697CEB"/>
    <w:rsid w:val="006A0762"/>
    <w:rsid w:val="006A71BD"/>
    <w:rsid w:val="006B147A"/>
    <w:rsid w:val="006B1B4C"/>
    <w:rsid w:val="006C031E"/>
    <w:rsid w:val="006C0FFC"/>
    <w:rsid w:val="006C61FD"/>
    <w:rsid w:val="006C70EF"/>
    <w:rsid w:val="006D5845"/>
    <w:rsid w:val="006D5A42"/>
    <w:rsid w:val="006E01F8"/>
    <w:rsid w:val="006E2AD0"/>
    <w:rsid w:val="006E754B"/>
    <w:rsid w:val="006F2450"/>
    <w:rsid w:val="006F5D2E"/>
    <w:rsid w:val="00700E3B"/>
    <w:rsid w:val="00710859"/>
    <w:rsid w:val="00713BAD"/>
    <w:rsid w:val="00717F28"/>
    <w:rsid w:val="00722145"/>
    <w:rsid w:val="007244DB"/>
    <w:rsid w:val="00726C71"/>
    <w:rsid w:val="007270B8"/>
    <w:rsid w:val="00731121"/>
    <w:rsid w:val="00744968"/>
    <w:rsid w:val="00750095"/>
    <w:rsid w:val="00760510"/>
    <w:rsid w:val="00762E24"/>
    <w:rsid w:val="00763802"/>
    <w:rsid w:val="00765BA2"/>
    <w:rsid w:val="00773B09"/>
    <w:rsid w:val="00775F60"/>
    <w:rsid w:val="007766F4"/>
    <w:rsid w:val="00776763"/>
    <w:rsid w:val="00776D07"/>
    <w:rsid w:val="007801BB"/>
    <w:rsid w:val="007868BD"/>
    <w:rsid w:val="007909AB"/>
    <w:rsid w:val="00790C09"/>
    <w:rsid w:val="0079411C"/>
    <w:rsid w:val="007A15D8"/>
    <w:rsid w:val="007A46E0"/>
    <w:rsid w:val="007A5C6B"/>
    <w:rsid w:val="007A630D"/>
    <w:rsid w:val="007A6853"/>
    <w:rsid w:val="007B0335"/>
    <w:rsid w:val="007B166B"/>
    <w:rsid w:val="007B3637"/>
    <w:rsid w:val="007B6B56"/>
    <w:rsid w:val="007C3867"/>
    <w:rsid w:val="007C42AD"/>
    <w:rsid w:val="007D2401"/>
    <w:rsid w:val="007E1759"/>
    <w:rsid w:val="007E66A6"/>
    <w:rsid w:val="007F01D3"/>
    <w:rsid w:val="007F39C2"/>
    <w:rsid w:val="007F3C6D"/>
    <w:rsid w:val="007F3F40"/>
    <w:rsid w:val="007F48D9"/>
    <w:rsid w:val="007F5D55"/>
    <w:rsid w:val="008011DB"/>
    <w:rsid w:val="00803374"/>
    <w:rsid w:val="008037B1"/>
    <w:rsid w:val="00806506"/>
    <w:rsid w:val="00810B8F"/>
    <w:rsid w:val="00812CFA"/>
    <w:rsid w:val="0081537D"/>
    <w:rsid w:val="00821414"/>
    <w:rsid w:val="00822171"/>
    <w:rsid w:val="00823005"/>
    <w:rsid w:val="00823CA0"/>
    <w:rsid w:val="00824D28"/>
    <w:rsid w:val="008305AE"/>
    <w:rsid w:val="0083434D"/>
    <w:rsid w:val="00834C15"/>
    <w:rsid w:val="00837B7B"/>
    <w:rsid w:val="0084715F"/>
    <w:rsid w:val="00853812"/>
    <w:rsid w:val="008565FD"/>
    <w:rsid w:val="008617BE"/>
    <w:rsid w:val="00866A58"/>
    <w:rsid w:val="00866B33"/>
    <w:rsid w:val="00871BDB"/>
    <w:rsid w:val="00876306"/>
    <w:rsid w:val="008914FB"/>
    <w:rsid w:val="00894795"/>
    <w:rsid w:val="00895768"/>
    <w:rsid w:val="00895CA7"/>
    <w:rsid w:val="008A3160"/>
    <w:rsid w:val="008A4E17"/>
    <w:rsid w:val="008B06DB"/>
    <w:rsid w:val="008B1D9A"/>
    <w:rsid w:val="008B33B8"/>
    <w:rsid w:val="008B4C65"/>
    <w:rsid w:val="008B613A"/>
    <w:rsid w:val="008C3415"/>
    <w:rsid w:val="008D5CE7"/>
    <w:rsid w:val="008D7A1B"/>
    <w:rsid w:val="008E14A7"/>
    <w:rsid w:val="008E1D30"/>
    <w:rsid w:val="008E4399"/>
    <w:rsid w:val="008F01D3"/>
    <w:rsid w:val="008F2B00"/>
    <w:rsid w:val="008F33E3"/>
    <w:rsid w:val="008F5C30"/>
    <w:rsid w:val="008F66C1"/>
    <w:rsid w:val="00903CD8"/>
    <w:rsid w:val="009070A7"/>
    <w:rsid w:val="00916BA4"/>
    <w:rsid w:val="00921A10"/>
    <w:rsid w:val="00922F7A"/>
    <w:rsid w:val="00925F93"/>
    <w:rsid w:val="00927396"/>
    <w:rsid w:val="00931283"/>
    <w:rsid w:val="00931D26"/>
    <w:rsid w:val="009330EA"/>
    <w:rsid w:val="00933811"/>
    <w:rsid w:val="009449DE"/>
    <w:rsid w:val="009472F2"/>
    <w:rsid w:val="009478B4"/>
    <w:rsid w:val="0095188A"/>
    <w:rsid w:val="009529FA"/>
    <w:rsid w:val="00955534"/>
    <w:rsid w:val="009569BE"/>
    <w:rsid w:val="00957B68"/>
    <w:rsid w:val="00960CB1"/>
    <w:rsid w:val="00962261"/>
    <w:rsid w:val="009669A9"/>
    <w:rsid w:val="00966D56"/>
    <w:rsid w:val="00967B5D"/>
    <w:rsid w:val="00973CDC"/>
    <w:rsid w:val="00977024"/>
    <w:rsid w:val="00981944"/>
    <w:rsid w:val="0098210F"/>
    <w:rsid w:val="00982910"/>
    <w:rsid w:val="00983602"/>
    <w:rsid w:val="009837F8"/>
    <w:rsid w:val="00987683"/>
    <w:rsid w:val="00991218"/>
    <w:rsid w:val="00993006"/>
    <w:rsid w:val="00993E62"/>
    <w:rsid w:val="00994565"/>
    <w:rsid w:val="00994A3A"/>
    <w:rsid w:val="00997142"/>
    <w:rsid w:val="009A0B79"/>
    <w:rsid w:val="009A725A"/>
    <w:rsid w:val="009B1846"/>
    <w:rsid w:val="009B414F"/>
    <w:rsid w:val="009B6A34"/>
    <w:rsid w:val="009B6A55"/>
    <w:rsid w:val="009B6FA8"/>
    <w:rsid w:val="009C0219"/>
    <w:rsid w:val="009C43F5"/>
    <w:rsid w:val="009C5461"/>
    <w:rsid w:val="009C5A6E"/>
    <w:rsid w:val="009D18A7"/>
    <w:rsid w:val="009D1FB9"/>
    <w:rsid w:val="009D2A18"/>
    <w:rsid w:val="009D55B4"/>
    <w:rsid w:val="009F6C40"/>
    <w:rsid w:val="00A0046C"/>
    <w:rsid w:val="00A031B6"/>
    <w:rsid w:val="00A032BB"/>
    <w:rsid w:val="00A03FB5"/>
    <w:rsid w:val="00A05691"/>
    <w:rsid w:val="00A06F12"/>
    <w:rsid w:val="00A11C69"/>
    <w:rsid w:val="00A1309B"/>
    <w:rsid w:val="00A13513"/>
    <w:rsid w:val="00A13BFD"/>
    <w:rsid w:val="00A17898"/>
    <w:rsid w:val="00A20DE1"/>
    <w:rsid w:val="00A20F29"/>
    <w:rsid w:val="00A214F1"/>
    <w:rsid w:val="00A320AA"/>
    <w:rsid w:val="00A34724"/>
    <w:rsid w:val="00A37048"/>
    <w:rsid w:val="00A377C6"/>
    <w:rsid w:val="00A41CC9"/>
    <w:rsid w:val="00A448D0"/>
    <w:rsid w:val="00A5052C"/>
    <w:rsid w:val="00A50E86"/>
    <w:rsid w:val="00A5162C"/>
    <w:rsid w:val="00A52F21"/>
    <w:rsid w:val="00A5430C"/>
    <w:rsid w:val="00A64B41"/>
    <w:rsid w:val="00A86773"/>
    <w:rsid w:val="00A877FA"/>
    <w:rsid w:val="00A97C74"/>
    <w:rsid w:val="00AA705F"/>
    <w:rsid w:val="00AB03A7"/>
    <w:rsid w:val="00AB30DD"/>
    <w:rsid w:val="00AB3E76"/>
    <w:rsid w:val="00AC24BE"/>
    <w:rsid w:val="00AC27A3"/>
    <w:rsid w:val="00AC67C6"/>
    <w:rsid w:val="00AD1CA1"/>
    <w:rsid w:val="00AD36FE"/>
    <w:rsid w:val="00AD5A50"/>
    <w:rsid w:val="00AD6594"/>
    <w:rsid w:val="00AD69D5"/>
    <w:rsid w:val="00AE3469"/>
    <w:rsid w:val="00AF2C79"/>
    <w:rsid w:val="00AF389C"/>
    <w:rsid w:val="00AF6E88"/>
    <w:rsid w:val="00B03203"/>
    <w:rsid w:val="00B03355"/>
    <w:rsid w:val="00B03CA8"/>
    <w:rsid w:val="00B0521C"/>
    <w:rsid w:val="00B05F7D"/>
    <w:rsid w:val="00B10E15"/>
    <w:rsid w:val="00B16364"/>
    <w:rsid w:val="00B21609"/>
    <w:rsid w:val="00B22F3D"/>
    <w:rsid w:val="00B335BA"/>
    <w:rsid w:val="00B33BA0"/>
    <w:rsid w:val="00B33BD5"/>
    <w:rsid w:val="00B35E62"/>
    <w:rsid w:val="00B369A3"/>
    <w:rsid w:val="00B37983"/>
    <w:rsid w:val="00B421B6"/>
    <w:rsid w:val="00B4247A"/>
    <w:rsid w:val="00B42644"/>
    <w:rsid w:val="00B4389B"/>
    <w:rsid w:val="00B44907"/>
    <w:rsid w:val="00B44945"/>
    <w:rsid w:val="00B46FCD"/>
    <w:rsid w:val="00B506FD"/>
    <w:rsid w:val="00B60863"/>
    <w:rsid w:val="00B635A8"/>
    <w:rsid w:val="00B63C5D"/>
    <w:rsid w:val="00B64B15"/>
    <w:rsid w:val="00B655F1"/>
    <w:rsid w:val="00B67A51"/>
    <w:rsid w:val="00B67CBD"/>
    <w:rsid w:val="00B709DD"/>
    <w:rsid w:val="00B70A1C"/>
    <w:rsid w:val="00B8257F"/>
    <w:rsid w:val="00B853AC"/>
    <w:rsid w:val="00B85A01"/>
    <w:rsid w:val="00B933DD"/>
    <w:rsid w:val="00B97128"/>
    <w:rsid w:val="00B974E1"/>
    <w:rsid w:val="00BA2965"/>
    <w:rsid w:val="00BA7151"/>
    <w:rsid w:val="00BB0C8A"/>
    <w:rsid w:val="00BB1D32"/>
    <w:rsid w:val="00BB239B"/>
    <w:rsid w:val="00BB7CDD"/>
    <w:rsid w:val="00BC0C02"/>
    <w:rsid w:val="00BC2261"/>
    <w:rsid w:val="00BC46A0"/>
    <w:rsid w:val="00BC6990"/>
    <w:rsid w:val="00BD09CC"/>
    <w:rsid w:val="00BD1A57"/>
    <w:rsid w:val="00BD235E"/>
    <w:rsid w:val="00BD2B9B"/>
    <w:rsid w:val="00BD67A9"/>
    <w:rsid w:val="00BD7628"/>
    <w:rsid w:val="00BE3663"/>
    <w:rsid w:val="00BE3D53"/>
    <w:rsid w:val="00BE5DC2"/>
    <w:rsid w:val="00BF05B2"/>
    <w:rsid w:val="00BF0B98"/>
    <w:rsid w:val="00BF166C"/>
    <w:rsid w:val="00C01F18"/>
    <w:rsid w:val="00C122F0"/>
    <w:rsid w:val="00C13564"/>
    <w:rsid w:val="00C15D94"/>
    <w:rsid w:val="00C238D4"/>
    <w:rsid w:val="00C31023"/>
    <w:rsid w:val="00C3353E"/>
    <w:rsid w:val="00C3579E"/>
    <w:rsid w:val="00C361BA"/>
    <w:rsid w:val="00C404FC"/>
    <w:rsid w:val="00C4211E"/>
    <w:rsid w:val="00C42AFB"/>
    <w:rsid w:val="00C4307E"/>
    <w:rsid w:val="00C46731"/>
    <w:rsid w:val="00C52E64"/>
    <w:rsid w:val="00C54147"/>
    <w:rsid w:val="00C55738"/>
    <w:rsid w:val="00C67297"/>
    <w:rsid w:val="00C81D5A"/>
    <w:rsid w:val="00C8285B"/>
    <w:rsid w:val="00C849ED"/>
    <w:rsid w:val="00C84E6A"/>
    <w:rsid w:val="00C85441"/>
    <w:rsid w:val="00C86EFE"/>
    <w:rsid w:val="00C9114A"/>
    <w:rsid w:val="00C92022"/>
    <w:rsid w:val="00C92106"/>
    <w:rsid w:val="00C932F2"/>
    <w:rsid w:val="00C93BCF"/>
    <w:rsid w:val="00C947A9"/>
    <w:rsid w:val="00C94965"/>
    <w:rsid w:val="00CA002B"/>
    <w:rsid w:val="00CA0972"/>
    <w:rsid w:val="00CA1505"/>
    <w:rsid w:val="00CA5A75"/>
    <w:rsid w:val="00CB1932"/>
    <w:rsid w:val="00CB311E"/>
    <w:rsid w:val="00CB5D5A"/>
    <w:rsid w:val="00CC566B"/>
    <w:rsid w:val="00CC5BD9"/>
    <w:rsid w:val="00CC7362"/>
    <w:rsid w:val="00CD39C0"/>
    <w:rsid w:val="00CD69B3"/>
    <w:rsid w:val="00CD7CD2"/>
    <w:rsid w:val="00CE0DAE"/>
    <w:rsid w:val="00CE3FD4"/>
    <w:rsid w:val="00CE74B6"/>
    <w:rsid w:val="00CF05A2"/>
    <w:rsid w:val="00CF1ACA"/>
    <w:rsid w:val="00CF5BC2"/>
    <w:rsid w:val="00CF756C"/>
    <w:rsid w:val="00D02663"/>
    <w:rsid w:val="00D071A1"/>
    <w:rsid w:val="00D116FD"/>
    <w:rsid w:val="00D131A4"/>
    <w:rsid w:val="00D13273"/>
    <w:rsid w:val="00D14CC4"/>
    <w:rsid w:val="00D301E8"/>
    <w:rsid w:val="00D303E2"/>
    <w:rsid w:val="00D305B0"/>
    <w:rsid w:val="00D32934"/>
    <w:rsid w:val="00D329E9"/>
    <w:rsid w:val="00D33029"/>
    <w:rsid w:val="00D3526B"/>
    <w:rsid w:val="00D374A9"/>
    <w:rsid w:val="00D4061D"/>
    <w:rsid w:val="00D447BE"/>
    <w:rsid w:val="00D52792"/>
    <w:rsid w:val="00D53EF2"/>
    <w:rsid w:val="00D54324"/>
    <w:rsid w:val="00D5618F"/>
    <w:rsid w:val="00D56B28"/>
    <w:rsid w:val="00D56D3F"/>
    <w:rsid w:val="00D609D0"/>
    <w:rsid w:val="00D63716"/>
    <w:rsid w:val="00D640D1"/>
    <w:rsid w:val="00D6483B"/>
    <w:rsid w:val="00D669ED"/>
    <w:rsid w:val="00D67909"/>
    <w:rsid w:val="00D86241"/>
    <w:rsid w:val="00D87A10"/>
    <w:rsid w:val="00D945BE"/>
    <w:rsid w:val="00DA687C"/>
    <w:rsid w:val="00DC0BC0"/>
    <w:rsid w:val="00DC1075"/>
    <w:rsid w:val="00DD02D0"/>
    <w:rsid w:val="00DD0A6E"/>
    <w:rsid w:val="00DD2EBB"/>
    <w:rsid w:val="00DE04BA"/>
    <w:rsid w:val="00DE1466"/>
    <w:rsid w:val="00DE3093"/>
    <w:rsid w:val="00DE687D"/>
    <w:rsid w:val="00DF155A"/>
    <w:rsid w:val="00DF1A9E"/>
    <w:rsid w:val="00E0038E"/>
    <w:rsid w:val="00E05757"/>
    <w:rsid w:val="00E0641D"/>
    <w:rsid w:val="00E14969"/>
    <w:rsid w:val="00E155A6"/>
    <w:rsid w:val="00E16504"/>
    <w:rsid w:val="00E1764B"/>
    <w:rsid w:val="00E236F9"/>
    <w:rsid w:val="00E2581E"/>
    <w:rsid w:val="00E25ECB"/>
    <w:rsid w:val="00E3228F"/>
    <w:rsid w:val="00E41F27"/>
    <w:rsid w:val="00E439F2"/>
    <w:rsid w:val="00E4788E"/>
    <w:rsid w:val="00E51CCB"/>
    <w:rsid w:val="00E544A8"/>
    <w:rsid w:val="00E5663F"/>
    <w:rsid w:val="00E6044E"/>
    <w:rsid w:val="00E649E0"/>
    <w:rsid w:val="00E7167E"/>
    <w:rsid w:val="00E724B5"/>
    <w:rsid w:val="00E7321F"/>
    <w:rsid w:val="00E770C2"/>
    <w:rsid w:val="00E80450"/>
    <w:rsid w:val="00E85061"/>
    <w:rsid w:val="00E8694C"/>
    <w:rsid w:val="00EA15EF"/>
    <w:rsid w:val="00EA38CE"/>
    <w:rsid w:val="00EB31AB"/>
    <w:rsid w:val="00EB3C34"/>
    <w:rsid w:val="00EC26F0"/>
    <w:rsid w:val="00EC368D"/>
    <w:rsid w:val="00EC3E7A"/>
    <w:rsid w:val="00ED3962"/>
    <w:rsid w:val="00ED4D27"/>
    <w:rsid w:val="00ED52A1"/>
    <w:rsid w:val="00EE0199"/>
    <w:rsid w:val="00EE2AF2"/>
    <w:rsid w:val="00EE2D42"/>
    <w:rsid w:val="00EE68E6"/>
    <w:rsid w:val="00EF3759"/>
    <w:rsid w:val="00EF4861"/>
    <w:rsid w:val="00EF5984"/>
    <w:rsid w:val="00F0023E"/>
    <w:rsid w:val="00F04709"/>
    <w:rsid w:val="00F06AA4"/>
    <w:rsid w:val="00F16901"/>
    <w:rsid w:val="00F17A75"/>
    <w:rsid w:val="00F22948"/>
    <w:rsid w:val="00F26ACC"/>
    <w:rsid w:val="00F26F78"/>
    <w:rsid w:val="00F2739F"/>
    <w:rsid w:val="00F30B4C"/>
    <w:rsid w:val="00F34502"/>
    <w:rsid w:val="00F3747C"/>
    <w:rsid w:val="00F403C4"/>
    <w:rsid w:val="00F41DB8"/>
    <w:rsid w:val="00F424FA"/>
    <w:rsid w:val="00F42E52"/>
    <w:rsid w:val="00F43C47"/>
    <w:rsid w:val="00F44689"/>
    <w:rsid w:val="00F474CD"/>
    <w:rsid w:val="00F50D59"/>
    <w:rsid w:val="00F55347"/>
    <w:rsid w:val="00F57384"/>
    <w:rsid w:val="00F610E7"/>
    <w:rsid w:val="00F6125A"/>
    <w:rsid w:val="00F67497"/>
    <w:rsid w:val="00F736D4"/>
    <w:rsid w:val="00F76C6E"/>
    <w:rsid w:val="00F77560"/>
    <w:rsid w:val="00F77C14"/>
    <w:rsid w:val="00F811E6"/>
    <w:rsid w:val="00F8741E"/>
    <w:rsid w:val="00F87F37"/>
    <w:rsid w:val="00F90175"/>
    <w:rsid w:val="00F92290"/>
    <w:rsid w:val="00F96A13"/>
    <w:rsid w:val="00FA4117"/>
    <w:rsid w:val="00FA4D22"/>
    <w:rsid w:val="00FA72B3"/>
    <w:rsid w:val="00FB1986"/>
    <w:rsid w:val="00FB2490"/>
    <w:rsid w:val="00FB2A70"/>
    <w:rsid w:val="00FC41DF"/>
    <w:rsid w:val="00FC4A19"/>
    <w:rsid w:val="00FC6C11"/>
    <w:rsid w:val="00FD2F87"/>
    <w:rsid w:val="00FD480E"/>
    <w:rsid w:val="00FE3187"/>
    <w:rsid w:val="00FE48C3"/>
    <w:rsid w:val="00FE4DCE"/>
    <w:rsid w:val="00FE6CEF"/>
    <w:rsid w:val="00FF02CD"/>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99A21B"/>
  <w15:chartTrackingRefBased/>
  <w15:docId w15:val="{8EBC0489-1D82-4E23-AC76-1C12C9F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324"/>
    <w:rPr>
      <w:rFonts w:ascii="Arial" w:hAnsi="Arial"/>
      <w:sz w:val="22"/>
    </w:rPr>
  </w:style>
  <w:style w:type="paragraph" w:styleId="Heading2">
    <w:name w:val="heading 2"/>
    <w:basedOn w:val="Normal"/>
    <w:link w:val="Heading2Char"/>
    <w:uiPriority w:val="9"/>
    <w:qFormat/>
    <w:rsid w:val="00DD02D0"/>
    <w:pPr>
      <w:spacing w:before="100" w:beforeAutospacing="1" w:after="100" w:afterAutospacing="1"/>
      <w:outlineLvl w:val="1"/>
    </w:pPr>
    <w:rPr>
      <w:rFonts w:ascii="Times New Roman" w:eastAsia="Times New Roman" w:hAnsi="Times New Roman" w:cs="Times New Roman"/>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0443"/>
    <w:rPr>
      <w:color w:val="0000FF"/>
      <w:u w:val="single"/>
    </w:rPr>
  </w:style>
  <w:style w:type="character" w:customStyle="1" w:styleId="apple-converted-space">
    <w:name w:val="apple-converted-space"/>
    <w:basedOn w:val="DefaultParagraphFont"/>
    <w:rsid w:val="004E0443"/>
  </w:style>
  <w:style w:type="character" w:styleId="FollowedHyperlink">
    <w:name w:val="FollowedHyperlink"/>
    <w:basedOn w:val="DefaultParagraphFont"/>
    <w:uiPriority w:val="99"/>
    <w:semiHidden/>
    <w:unhideWhenUsed/>
    <w:rsid w:val="004E0443"/>
    <w:rPr>
      <w:color w:val="954F72" w:themeColor="followedHyperlink"/>
      <w:u w:val="single"/>
    </w:rPr>
  </w:style>
  <w:style w:type="paragraph" w:styleId="ListParagraph">
    <w:name w:val="List Paragraph"/>
    <w:basedOn w:val="Normal"/>
    <w:uiPriority w:val="34"/>
    <w:qFormat/>
    <w:rsid w:val="00DE3093"/>
    <w:pPr>
      <w:ind w:left="720"/>
      <w:contextualSpacing/>
    </w:pPr>
  </w:style>
  <w:style w:type="paragraph" w:styleId="NormalWeb">
    <w:name w:val="Normal (Web)"/>
    <w:basedOn w:val="Normal"/>
    <w:uiPriority w:val="99"/>
    <w:unhideWhenUsed/>
    <w:rsid w:val="009472F2"/>
    <w:pPr>
      <w:spacing w:before="100" w:beforeAutospacing="1" w:after="100" w:afterAutospacing="1"/>
    </w:pPr>
    <w:rPr>
      <w:rFonts w:cs="Times New Roman"/>
    </w:rPr>
  </w:style>
  <w:style w:type="paragraph" w:styleId="BalloonText">
    <w:name w:val="Balloon Text"/>
    <w:basedOn w:val="Normal"/>
    <w:link w:val="BalloonTextChar"/>
    <w:uiPriority w:val="99"/>
    <w:semiHidden/>
    <w:unhideWhenUsed/>
    <w:rsid w:val="000015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586"/>
    <w:rPr>
      <w:rFonts w:ascii="Segoe UI" w:hAnsi="Segoe UI" w:cs="Segoe UI"/>
      <w:sz w:val="18"/>
      <w:szCs w:val="18"/>
    </w:rPr>
  </w:style>
  <w:style w:type="paragraph" w:styleId="NoSpacing">
    <w:name w:val="No Spacing"/>
    <w:uiPriority w:val="1"/>
    <w:rsid w:val="00D54324"/>
    <w:rPr>
      <w:rFonts w:ascii="Times New Roman" w:hAnsi="Times New Roman"/>
    </w:rPr>
  </w:style>
  <w:style w:type="paragraph" w:customStyle="1" w:styleId="HeadingLevel1">
    <w:name w:val="Heading Level 1"/>
    <w:basedOn w:val="Normal"/>
    <w:link w:val="HeadingLevel1Char"/>
    <w:qFormat/>
    <w:rsid w:val="00D54324"/>
    <w:pPr>
      <w:spacing w:after="240"/>
      <w:jc w:val="center"/>
    </w:pPr>
    <w:rPr>
      <w:b/>
    </w:rPr>
  </w:style>
  <w:style w:type="paragraph" w:customStyle="1" w:styleId="HeadingLevel2">
    <w:name w:val="Heading Level 2"/>
    <w:basedOn w:val="Normal"/>
    <w:link w:val="HeadingLevel2Char"/>
    <w:qFormat/>
    <w:rsid w:val="00D54324"/>
    <w:rPr>
      <w:b/>
    </w:rPr>
  </w:style>
  <w:style w:type="character" w:customStyle="1" w:styleId="HeadingLevel1Char">
    <w:name w:val="Heading Level 1 Char"/>
    <w:basedOn w:val="DefaultParagraphFont"/>
    <w:link w:val="HeadingLevel1"/>
    <w:rsid w:val="00D54324"/>
    <w:rPr>
      <w:rFonts w:ascii="Arial" w:hAnsi="Arial"/>
      <w:b/>
      <w:sz w:val="22"/>
    </w:rPr>
  </w:style>
  <w:style w:type="character" w:styleId="CommentReference">
    <w:name w:val="annotation reference"/>
    <w:basedOn w:val="DefaultParagraphFont"/>
    <w:uiPriority w:val="99"/>
    <w:semiHidden/>
    <w:unhideWhenUsed/>
    <w:rsid w:val="00690A29"/>
    <w:rPr>
      <w:sz w:val="16"/>
      <w:szCs w:val="16"/>
    </w:rPr>
  </w:style>
  <w:style w:type="character" w:customStyle="1" w:styleId="HeadingLevel2Char">
    <w:name w:val="Heading Level 2 Char"/>
    <w:basedOn w:val="DefaultParagraphFont"/>
    <w:link w:val="HeadingLevel2"/>
    <w:rsid w:val="00D54324"/>
    <w:rPr>
      <w:rFonts w:ascii="Arial" w:hAnsi="Arial"/>
      <w:b/>
      <w:sz w:val="22"/>
    </w:rPr>
  </w:style>
  <w:style w:type="paragraph" w:styleId="CommentText">
    <w:name w:val="annotation text"/>
    <w:basedOn w:val="Normal"/>
    <w:link w:val="CommentTextChar"/>
    <w:uiPriority w:val="99"/>
    <w:semiHidden/>
    <w:unhideWhenUsed/>
    <w:rsid w:val="00690A29"/>
    <w:rPr>
      <w:sz w:val="20"/>
      <w:szCs w:val="20"/>
    </w:rPr>
  </w:style>
  <w:style w:type="character" w:customStyle="1" w:styleId="CommentTextChar">
    <w:name w:val="Comment Text Char"/>
    <w:basedOn w:val="DefaultParagraphFont"/>
    <w:link w:val="CommentText"/>
    <w:uiPriority w:val="99"/>
    <w:semiHidden/>
    <w:rsid w:val="00690A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90A29"/>
    <w:rPr>
      <w:b/>
      <w:bCs/>
    </w:rPr>
  </w:style>
  <w:style w:type="character" w:customStyle="1" w:styleId="CommentSubjectChar">
    <w:name w:val="Comment Subject Char"/>
    <w:basedOn w:val="CommentTextChar"/>
    <w:link w:val="CommentSubject"/>
    <w:uiPriority w:val="99"/>
    <w:semiHidden/>
    <w:rsid w:val="00690A29"/>
    <w:rPr>
      <w:rFonts w:ascii="Arial" w:hAnsi="Arial"/>
      <w:b/>
      <w:bCs/>
      <w:sz w:val="20"/>
      <w:szCs w:val="20"/>
    </w:rPr>
  </w:style>
  <w:style w:type="paragraph" w:customStyle="1" w:styleId="Tab1">
    <w:name w:val="Tab 1"/>
    <w:basedOn w:val="Normal"/>
    <w:link w:val="Tab1Char"/>
    <w:qFormat/>
    <w:rsid w:val="00A5430C"/>
    <w:pPr>
      <w:tabs>
        <w:tab w:val="left" w:pos="1814"/>
      </w:tabs>
    </w:pPr>
  </w:style>
  <w:style w:type="character" w:customStyle="1" w:styleId="Tab1Char">
    <w:name w:val="Tab 1 Char"/>
    <w:basedOn w:val="DefaultParagraphFont"/>
    <w:link w:val="Tab1"/>
    <w:rsid w:val="00A5430C"/>
    <w:rPr>
      <w:rFonts w:ascii="Arial" w:hAnsi="Arial"/>
      <w:sz w:val="22"/>
    </w:rPr>
  </w:style>
  <w:style w:type="paragraph" w:customStyle="1" w:styleId="Default">
    <w:name w:val="Default"/>
    <w:rsid w:val="0029287D"/>
    <w:pPr>
      <w:widowControl w:val="0"/>
      <w:autoSpaceDE w:val="0"/>
      <w:autoSpaceDN w:val="0"/>
      <w:adjustRightInd w:val="0"/>
    </w:pPr>
    <w:rPr>
      <w:rFonts w:ascii="Calibri" w:eastAsiaTheme="minorEastAsia" w:hAnsi="Calibri" w:cs="Calibri"/>
      <w:color w:val="000000"/>
      <w:lang w:val="en-AU" w:eastAsia="en-AU"/>
    </w:rPr>
  </w:style>
  <w:style w:type="paragraph" w:styleId="Header">
    <w:name w:val="header"/>
    <w:basedOn w:val="Normal"/>
    <w:link w:val="HeaderChar"/>
    <w:uiPriority w:val="99"/>
    <w:unhideWhenUsed/>
    <w:rsid w:val="00FE48C3"/>
    <w:pPr>
      <w:tabs>
        <w:tab w:val="center" w:pos="4513"/>
        <w:tab w:val="right" w:pos="9026"/>
      </w:tabs>
    </w:pPr>
  </w:style>
  <w:style w:type="character" w:customStyle="1" w:styleId="HeaderChar">
    <w:name w:val="Header Char"/>
    <w:basedOn w:val="DefaultParagraphFont"/>
    <w:link w:val="Header"/>
    <w:uiPriority w:val="99"/>
    <w:rsid w:val="00FE48C3"/>
    <w:rPr>
      <w:rFonts w:ascii="Arial" w:hAnsi="Arial"/>
      <w:sz w:val="22"/>
    </w:rPr>
  </w:style>
  <w:style w:type="paragraph" w:styleId="Footer">
    <w:name w:val="footer"/>
    <w:basedOn w:val="Normal"/>
    <w:link w:val="FooterChar"/>
    <w:unhideWhenUsed/>
    <w:rsid w:val="00FE48C3"/>
    <w:pPr>
      <w:tabs>
        <w:tab w:val="center" w:pos="4513"/>
        <w:tab w:val="right" w:pos="9026"/>
      </w:tabs>
    </w:pPr>
  </w:style>
  <w:style w:type="character" w:customStyle="1" w:styleId="FooterChar">
    <w:name w:val="Footer Char"/>
    <w:basedOn w:val="DefaultParagraphFont"/>
    <w:link w:val="Footer"/>
    <w:uiPriority w:val="99"/>
    <w:rsid w:val="00FE48C3"/>
    <w:rPr>
      <w:rFonts w:ascii="Arial" w:hAnsi="Arial"/>
      <w:sz w:val="22"/>
    </w:rPr>
  </w:style>
  <w:style w:type="paragraph" w:styleId="BodyText">
    <w:name w:val="Body Text"/>
    <w:basedOn w:val="Normal"/>
    <w:link w:val="BodyTextChar"/>
    <w:rsid w:val="00806506"/>
    <w:pPr>
      <w:tabs>
        <w:tab w:val="left" w:pos="-720"/>
      </w:tabs>
      <w:suppressAutoHyphens/>
    </w:pPr>
    <w:rPr>
      <w:rFonts w:ascii="Times New Roman" w:eastAsia="Times New Roman" w:hAnsi="Times New Roman" w:cs="Times New Roman"/>
      <w:b/>
      <w:spacing w:val="-2"/>
      <w:sz w:val="24"/>
      <w:szCs w:val="20"/>
    </w:rPr>
  </w:style>
  <w:style w:type="character" w:customStyle="1" w:styleId="BodyTextChar">
    <w:name w:val="Body Text Char"/>
    <w:basedOn w:val="DefaultParagraphFont"/>
    <w:link w:val="BodyText"/>
    <w:rsid w:val="00806506"/>
    <w:rPr>
      <w:rFonts w:ascii="Times New Roman" w:eastAsia="Times New Roman" w:hAnsi="Times New Roman" w:cs="Times New Roman"/>
      <w:b/>
      <w:spacing w:val="-2"/>
      <w:szCs w:val="20"/>
    </w:rPr>
  </w:style>
  <w:style w:type="character" w:styleId="PageNumber">
    <w:name w:val="page number"/>
    <w:basedOn w:val="DefaultParagraphFont"/>
    <w:rsid w:val="00806506"/>
  </w:style>
  <w:style w:type="paragraph" w:customStyle="1" w:styleId="DarkList-Accent61">
    <w:name w:val="Dark List - Accent 61"/>
    <w:uiPriority w:val="1"/>
    <w:qFormat/>
    <w:rsid w:val="009837F8"/>
    <w:rPr>
      <w:rFonts w:ascii="Calibri" w:eastAsia="Calibri" w:hAnsi="Calibri" w:cs="Times New Roman"/>
      <w:sz w:val="22"/>
      <w:szCs w:val="22"/>
    </w:rPr>
  </w:style>
  <w:style w:type="paragraph" w:customStyle="1" w:styleId="Pa3">
    <w:name w:val="Pa3"/>
    <w:basedOn w:val="Default"/>
    <w:next w:val="Default"/>
    <w:uiPriority w:val="99"/>
    <w:rsid w:val="00B0521C"/>
    <w:pPr>
      <w:widowControl/>
      <w:spacing w:line="221" w:lineRule="atLeast"/>
    </w:pPr>
    <w:rPr>
      <w:rFonts w:ascii="Arial" w:eastAsiaTheme="minorHAnsi" w:hAnsi="Arial" w:cs="Arial"/>
      <w:color w:val="auto"/>
      <w:lang w:val="en-US" w:eastAsia="en-US"/>
    </w:rPr>
  </w:style>
  <w:style w:type="paragraph" w:customStyle="1" w:styleId="Pa5">
    <w:name w:val="Pa5"/>
    <w:basedOn w:val="Default"/>
    <w:next w:val="Default"/>
    <w:uiPriority w:val="99"/>
    <w:rsid w:val="00B0521C"/>
    <w:pPr>
      <w:widowControl/>
      <w:spacing w:line="221" w:lineRule="atLeast"/>
    </w:pPr>
    <w:rPr>
      <w:rFonts w:ascii="Arial" w:eastAsiaTheme="minorHAnsi" w:hAnsi="Arial" w:cs="Arial"/>
      <w:color w:val="auto"/>
      <w:lang w:val="en-US" w:eastAsia="en-US"/>
    </w:rPr>
  </w:style>
  <w:style w:type="paragraph" w:customStyle="1" w:styleId="Pa10">
    <w:name w:val="Pa10"/>
    <w:basedOn w:val="Default"/>
    <w:next w:val="Default"/>
    <w:uiPriority w:val="99"/>
    <w:rsid w:val="00B0521C"/>
    <w:pPr>
      <w:widowControl/>
      <w:spacing w:line="221" w:lineRule="atLeast"/>
    </w:pPr>
    <w:rPr>
      <w:rFonts w:ascii="Arial" w:eastAsiaTheme="minorHAnsi" w:hAnsi="Arial" w:cs="Arial"/>
      <w:color w:val="auto"/>
      <w:lang w:val="en-US" w:eastAsia="en-US"/>
    </w:rPr>
  </w:style>
  <w:style w:type="paragraph" w:customStyle="1" w:styleId="MarkingKey">
    <w:name w:val="Marking Key"/>
    <w:basedOn w:val="Normal"/>
    <w:link w:val="MarkingKeyChar"/>
    <w:qFormat/>
    <w:rsid w:val="00B0521C"/>
    <w:pPr>
      <w:tabs>
        <w:tab w:val="right" w:pos="9026"/>
      </w:tabs>
      <w:spacing w:after="160" w:line="259" w:lineRule="auto"/>
    </w:pPr>
    <w:rPr>
      <w:color w:val="FF0000"/>
      <w:szCs w:val="22"/>
      <w:lang w:val="en-AU"/>
    </w:rPr>
  </w:style>
  <w:style w:type="character" w:customStyle="1" w:styleId="MarkingKeyChar">
    <w:name w:val="Marking Key Char"/>
    <w:basedOn w:val="DefaultParagraphFont"/>
    <w:link w:val="MarkingKey"/>
    <w:rsid w:val="00B0521C"/>
    <w:rPr>
      <w:rFonts w:ascii="Arial" w:hAnsi="Arial"/>
      <w:color w:val="FF0000"/>
      <w:sz w:val="22"/>
      <w:szCs w:val="22"/>
      <w:lang w:val="en-AU"/>
    </w:rPr>
  </w:style>
  <w:style w:type="paragraph" w:customStyle="1" w:styleId="WrittenAnswersection">
    <w:name w:val="Written Answer section"/>
    <w:basedOn w:val="Normal"/>
    <w:link w:val="WrittenAnswersectionChar"/>
    <w:qFormat/>
    <w:rsid w:val="00B0521C"/>
    <w:pPr>
      <w:tabs>
        <w:tab w:val="right" w:leader="underscore" w:pos="9026"/>
      </w:tabs>
      <w:spacing w:after="160" w:line="259" w:lineRule="auto"/>
    </w:pPr>
    <w:rPr>
      <w:szCs w:val="22"/>
      <w:lang w:val="en-AU"/>
    </w:rPr>
  </w:style>
  <w:style w:type="character" w:customStyle="1" w:styleId="WrittenAnswersectionChar">
    <w:name w:val="Written Answer section Char"/>
    <w:basedOn w:val="DefaultParagraphFont"/>
    <w:link w:val="WrittenAnswersection"/>
    <w:rsid w:val="00B0521C"/>
    <w:rPr>
      <w:rFonts w:ascii="Arial" w:hAnsi="Arial"/>
      <w:sz w:val="22"/>
      <w:szCs w:val="22"/>
      <w:lang w:val="en-AU"/>
    </w:rPr>
  </w:style>
  <w:style w:type="character" w:styleId="PlaceholderText">
    <w:name w:val="Placeholder Text"/>
    <w:basedOn w:val="DefaultParagraphFont"/>
    <w:uiPriority w:val="99"/>
    <w:semiHidden/>
    <w:rsid w:val="00CF756C"/>
    <w:rPr>
      <w:color w:val="808080"/>
    </w:rPr>
  </w:style>
  <w:style w:type="character" w:customStyle="1" w:styleId="UnresolvedMention1">
    <w:name w:val="Unresolved Mention1"/>
    <w:basedOn w:val="DefaultParagraphFont"/>
    <w:uiPriority w:val="99"/>
    <w:semiHidden/>
    <w:unhideWhenUsed/>
    <w:rsid w:val="00AD1CA1"/>
    <w:rPr>
      <w:color w:val="605E5C"/>
      <w:shd w:val="clear" w:color="auto" w:fill="E1DFDD"/>
    </w:rPr>
  </w:style>
  <w:style w:type="character" w:customStyle="1" w:styleId="Heading2Char">
    <w:name w:val="Heading 2 Char"/>
    <w:basedOn w:val="DefaultParagraphFont"/>
    <w:link w:val="Heading2"/>
    <w:uiPriority w:val="9"/>
    <w:rsid w:val="00DD02D0"/>
    <w:rPr>
      <w:rFonts w:ascii="Times New Roman" w:eastAsia="Times New Roman" w:hAnsi="Times New Roman" w:cs="Times New Roman"/>
      <w:b/>
      <w:bCs/>
      <w:sz w:val="36"/>
      <w:szCs w:val="3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0195">
      <w:bodyDiv w:val="1"/>
      <w:marLeft w:val="0"/>
      <w:marRight w:val="0"/>
      <w:marTop w:val="0"/>
      <w:marBottom w:val="0"/>
      <w:divBdr>
        <w:top w:val="none" w:sz="0" w:space="0" w:color="auto"/>
        <w:left w:val="none" w:sz="0" w:space="0" w:color="auto"/>
        <w:bottom w:val="none" w:sz="0" w:space="0" w:color="auto"/>
        <w:right w:val="none" w:sz="0" w:space="0" w:color="auto"/>
      </w:divBdr>
    </w:div>
    <w:div w:id="193812705">
      <w:bodyDiv w:val="1"/>
      <w:marLeft w:val="0"/>
      <w:marRight w:val="0"/>
      <w:marTop w:val="0"/>
      <w:marBottom w:val="0"/>
      <w:divBdr>
        <w:top w:val="none" w:sz="0" w:space="0" w:color="auto"/>
        <w:left w:val="none" w:sz="0" w:space="0" w:color="auto"/>
        <w:bottom w:val="none" w:sz="0" w:space="0" w:color="auto"/>
        <w:right w:val="none" w:sz="0" w:space="0" w:color="auto"/>
      </w:divBdr>
    </w:div>
    <w:div w:id="431126136">
      <w:bodyDiv w:val="1"/>
      <w:marLeft w:val="0"/>
      <w:marRight w:val="0"/>
      <w:marTop w:val="0"/>
      <w:marBottom w:val="0"/>
      <w:divBdr>
        <w:top w:val="none" w:sz="0" w:space="0" w:color="auto"/>
        <w:left w:val="none" w:sz="0" w:space="0" w:color="auto"/>
        <w:bottom w:val="none" w:sz="0" w:space="0" w:color="auto"/>
        <w:right w:val="none" w:sz="0" w:space="0" w:color="auto"/>
      </w:divBdr>
    </w:div>
    <w:div w:id="449011211">
      <w:bodyDiv w:val="1"/>
      <w:marLeft w:val="0"/>
      <w:marRight w:val="0"/>
      <w:marTop w:val="0"/>
      <w:marBottom w:val="0"/>
      <w:divBdr>
        <w:top w:val="none" w:sz="0" w:space="0" w:color="auto"/>
        <w:left w:val="none" w:sz="0" w:space="0" w:color="auto"/>
        <w:bottom w:val="none" w:sz="0" w:space="0" w:color="auto"/>
        <w:right w:val="none" w:sz="0" w:space="0" w:color="auto"/>
      </w:divBdr>
    </w:div>
    <w:div w:id="493648792">
      <w:bodyDiv w:val="1"/>
      <w:marLeft w:val="0"/>
      <w:marRight w:val="0"/>
      <w:marTop w:val="0"/>
      <w:marBottom w:val="0"/>
      <w:divBdr>
        <w:top w:val="none" w:sz="0" w:space="0" w:color="auto"/>
        <w:left w:val="none" w:sz="0" w:space="0" w:color="auto"/>
        <w:bottom w:val="none" w:sz="0" w:space="0" w:color="auto"/>
        <w:right w:val="none" w:sz="0" w:space="0" w:color="auto"/>
      </w:divBdr>
    </w:div>
    <w:div w:id="689913572">
      <w:bodyDiv w:val="1"/>
      <w:marLeft w:val="0"/>
      <w:marRight w:val="0"/>
      <w:marTop w:val="0"/>
      <w:marBottom w:val="0"/>
      <w:divBdr>
        <w:top w:val="none" w:sz="0" w:space="0" w:color="auto"/>
        <w:left w:val="none" w:sz="0" w:space="0" w:color="auto"/>
        <w:bottom w:val="none" w:sz="0" w:space="0" w:color="auto"/>
        <w:right w:val="none" w:sz="0" w:space="0" w:color="auto"/>
      </w:divBdr>
    </w:div>
    <w:div w:id="735974401">
      <w:bodyDiv w:val="1"/>
      <w:marLeft w:val="0"/>
      <w:marRight w:val="0"/>
      <w:marTop w:val="0"/>
      <w:marBottom w:val="0"/>
      <w:divBdr>
        <w:top w:val="none" w:sz="0" w:space="0" w:color="auto"/>
        <w:left w:val="none" w:sz="0" w:space="0" w:color="auto"/>
        <w:bottom w:val="none" w:sz="0" w:space="0" w:color="auto"/>
        <w:right w:val="none" w:sz="0" w:space="0" w:color="auto"/>
      </w:divBdr>
    </w:div>
    <w:div w:id="737939088">
      <w:bodyDiv w:val="1"/>
      <w:marLeft w:val="0"/>
      <w:marRight w:val="0"/>
      <w:marTop w:val="0"/>
      <w:marBottom w:val="0"/>
      <w:divBdr>
        <w:top w:val="none" w:sz="0" w:space="0" w:color="auto"/>
        <w:left w:val="none" w:sz="0" w:space="0" w:color="auto"/>
        <w:bottom w:val="none" w:sz="0" w:space="0" w:color="auto"/>
        <w:right w:val="none" w:sz="0" w:space="0" w:color="auto"/>
      </w:divBdr>
    </w:div>
    <w:div w:id="807167302">
      <w:bodyDiv w:val="1"/>
      <w:marLeft w:val="0"/>
      <w:marRight w:val="0"/>
      <w:marTop w:val="0"/>
      <w:marBottom w:val="0"/>
      <w:divBdr>
        <w:top w:val="none" w:sz="0" w:space="0" w:color="auto"/>
        <w:left w:val="none" w:sz="0" w:space="0" w:color="auto"/>
        <w:bottom w:val="none" w:sz="0" w:space="0" w:color="auto"/>
        <w:right w:val="none" w:sz="0" w:space="0" w:color="auto"/>
      </w:divBdr>
    </w:div>
    <w:div w:id="937909717">
      <w:bodyDiv w:val="1"/>
      <w:marLeft w:val="0"/>
      <w:marRight w:val="0"/>
      <w:marTop w:val="0"/>
      <w:marBottom w:val="0"/>
      <w:divBdr>
        <w:top w:val="none" w:sz="0" w:space="0" w:color="auto"/>
        <w:left w:val="none" w:sz="0" w:space="0" w:color="auto"/>
        <w:bottom w:val="none" w:sz="0" w:space="0" w:color="auto"/>
        <w:right w:val="none" w:sz="0" w:space="0" w:color="auto"/>
      </w:divBdr>
    </w:div>
    <w:div w:id="948900005">
      <w:bodyDiv w:val="1"/>
      <w:marLeft w:val="0"/>
      <w:marRight w:val="0"/>
      <w:marTop w:val="0"/>
      <w:marBottom w:val="0"/>
      <w:divBdr>
        <w:top w:val="none" w:sz="0" w:space="0" w:color="auto"/>
        <w:left w:val="none" w:sz="0" w:space="0" w:color="auto"/>
        <w:bottom w:val="none" w:sz="0" w:space="0" w:color="auto"/>
        <w:right w:val="none" w:sz="0" w:space="0" w:color="auto"/>
      </w:divBdr>
      <w:divsChild>
        <w:div w:id="765614268">
          <w:marLeft w:val="0"/>
          <w:marRight w:val="0"/>
          <w:marTop w:val="0"/>
          <w:marBottom w:val="0"/>
          <w:divBdr>
            <w:top w:val="none" w:sz="0" w:space="0" w:color="auto"/>
            <w:left w:val="none" w:sz="0" w:space="0" w:color="auto"/>
            <w:bottom w:val="none" w:sz="0" w:space="0" w:color="auto"/>
            <w:right w:val="none" w:sz="0" w:space="0" w:color="auto"/>
          </w:divBdr>
          <w:divsChild>
            <w:div w:id="33235595">
              <w:marLeft w:val="0"/>
              <w:marRight w:val="0"/>
              <w:marTop w:val="0"/>
              <w:marBottom w:val="0"/>
              <w:divBdr>
                <w:top w:val="none" w:sz="0" w:space="0" w:color="auto"/>
                <w:left w:val="none" w:sz="0" w:space="0" w:color="auto"/>
                <w:bottom w:val="none" w:sz="0" w:space="0" w:color="auto"/>
                <w:right w:val="none" w:sz="0" w:space="0" w:color="auto"/>
              </w:divBdr>
              <w:divsChild>
                <w:div w:id="19982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62276">
      <w:bodyDiv w:val="1"/>
      <w:marLeft w:val="0"/>
      <w:marRight w:val="0"/>
      <w:marTop w:val="0"/>
      <w:marBottom w:val="0"/>
      <w:divBdr>
        <w:top w:val="none" w:sz="0" w:space="0" w:color="auto"/>
        <w:left w:val="none" w:sz="0" w:space="0" w:color="auto"/>
        <w:bottom w:val="none" w:sz="0" w:space="0" w:color="auto"/>
        <w:right w:val="none" w:sz="0" w:space="0" w:color="auto"/>
      </w:divBdr>
    </w:div>
    <w:div w:id="1002006716">
      <w:bodyDiv w:val="1"/>
      <w:marLeft w:val="0"/>
      <w:marRight w:val="0"/>
      <w:marTop w:val="0"/>
      <w:marBottom w:val="0"/>
      <w:divBdr>
        <w:top w:val="none" w:sz="0" w:space="0" w:color="auto"/>
        <w:left w:val="none" w:sz="0" w:space="0" w:color="auto"/>
        <w:bottom w:val="none" w:sz="0" w:space="0" w:color="auto"/>
        <w:right w:val="none" w:sz="0" w:space="0" w:color="auto"/>
      </w:divBdr>
    </w:div>
    <w:div w:id="1018311376">
      <w:bodyDiv w:val="1"/>
      <w:marLeft w:val="0"/>
      <w:marRight w:val="0"/>
      <w:marTop w:val="0"/>
      <w:marBottom w:val="0"/>
      <w:divBdr>
        <w:top w:val="none" w:sz="0" w:space="0" w:color="auto"/>
        <w:left w:val="none" w:sz="0" w:space="0" w:color="auto"/>
        <w:bottom w:val="none" w:sz="0" w:space="0" w:color="auto"/>
        <w:right w:val="none" w:sz="0" w:space="0" w:color="auto"/>
      </w:divBdr>
    </w:div>
    <w:div w:id="1060789267">
      <w:bodyDiv w:val="1"/>
      <w:marLeft w:val="0"/>
      <w:marRight w:val="0"/>
      <w:marTop w:val="0"/>
      <w:marBottom w:val="0"/>
      <w:divBdr>
        <w:top w:val="none" w:sz="0" w:space="0" w:color="auto"/>
        <w:left w:val="none" w:sz="0" w:space="0" w:color="auto"/>
        <w:bottom w:val="none" w:sz="0" w:space="0" w:color="auto"/>
        <w:right w:val="none" w:sz="0" w:space="0" w:color="auto"/>
      </w:divBdr>
    </w:div>
    <w:div w:id="1167869923">
      <w:bodyDiv w:val="1"/>
      <w:marLeft w:val="0"/>
      <w:marRight w:val="0"/>
      <w:marTop w:val="0"/>
      <w:marBottom w:val="0"/>
      <w:divBdr>
        <w:top w:val="none" w:sz="0" w:space="0" w:color="auto"/>
        <w:left w:val="none" w:sz="0" w:space="0" w:color="auto"/>
        <w:bottom w:val="none" w:sz="0" w:space="0" w:color="auto"/>
        <w:right w:val="none" w:sz="0" w:space="0" w:color="auto"/>
      </w:divBdr>
    </w:div>
    <w:div w:id="1266231505">
      <w:bodyDiv w:val="1"/>
      <w:marLeft w:val="0"/>
      <w:marRight w:val="0"/>
      <w:marTop w:val="0"/>
      <w:marBottom w:val="0"/>
      <w:divBdr>
        <w:top w:val="none" w:sz="0" w:space="0" w:color="auto"/>
        <w:left w:val="none" w:sz="0" w:space="0" w:color="auto"/>
        <w:bottom w:val="none" w:sz="0" w:space="0" w:color="auto"/>
        <w:right w:val="none" w:sz="0" w:space="0" w:color="auto"/>
      </w:divBdr>
    </w:div>
    <w:div w:id="1330450462">
      <w:bodyDiv w:val="1"/>
      <w:marLeft w:val="0"/>
      <w:marRight w:val="0"/>
      <w:marTop w:val="0"/>
      <w:marBottom w:val="0"/>
      <w:divBdr>
        <w:top w:val="none" w:sz="0" w:space="0" w:color="auto"/>
        <w:left w:val="none" w:sz="0" w:space="0" w:color="auto"/>
        <w:bottom w:val="none" w:sz="0" w:space="0" w:color="auto"/>
        <w:right w:val="none" w:sz="0" w:space="0" w:color="auto"/>
      </w:divBdr>
    </w:div>
    <w:div w:id="1406954325">
      <w:bodyDiv w:val="1"/>
      <w:marLeft w:val="0"/>
      <w:marRight w:val="0"/>
      <w:marTop w:val="0"/>
      <w:marBottom w:val="0"/>
      <w:divBdr>
        <w:top w:val="none" w:sz="0" w:space="0" w:color="auto"/>
        <w:left w:val="none" w:sz="0" w:space="0" w:color="auto"/>
        <w:bottom w:val="none" w:sz="0" w:space="0" w:color="auto"/>
        <w:right w:val="none" w:sz="0" w:space="0" w:color="auto"/>
      </w:divBdr>
    </w:div>
    <w:div w:id="1458722672">
      <w:bodyDiv w:val="1"/>
      <w:marLeft w:val="0"/>
      <w:marRight w:val="0"/>
      <w:marTop w:val="0"/>
      <w:marBottom w:val="0"/>
      <w:divBdr>
        <w:top w:val="none" w:sz="0" w:space="0" w:color="auto"/>
        <w:left w:val="none" w:sz="0" w:space="0" w:color="auto"/>
        <w:bottom w:val="none" w:sz="0" w:space="0" w:color="auto"/>
        <w:right w:val="none" w:sz="0" w:space="0" w:color="auto"/>
      </w:divBdr>
    </w:div>
    <w:div w:id="1657764955">
      <w:bodyDiv w:val="1"/>
      <w:marLeft w:val="0"/>
      <w:marRight w:val="0"/>
      <w:marTop w:val="0"/>
      <w:marBottom w:val="0"/>
      <w:divBdr>
        <w:top w:val="none" w:sz="0" w:space="0" w:color="auto"/>
        <w:left w:val="none" w:sz="0" w:space="0" w:color="auto"/>
        <w:bottom w:val="none" w:sz="0" w:space="0" w:color="auto"/>
        <w:right w:val="none" w:sz="0" w:space="0" w:color="auto"/>
      </w:divBdr>
    </w:div>
    <w:div w:id="1719042041">
      <w:bodyDiv w:val="1"/>
      <w:marLeft w:val="0"/>
      <w:marRight w:val="0"/>
      <w:marTop w:val="0"/>
      <w:marBottom w:val="0"/>
      <w:divBdr>
        <w:top w:val="none" w:sz="0" w:space="0" w:color="auto"/>
        <w:left w:val="none" w:sz="0" w:space="0" w:color="auto"/>
        <w:bottom w:val="none" w:sz="0" w:space="0" w:color="auto"/>
        <w:right w:val="none" w:sz="0" w:space="0" w:color="auto"/>
      </w:divBdr>
    </w:div>
    <w:div w:id="1792244810">
      <w:bodyDiv w:val="1"/>
      <w:marLeft w:val="0"/>
      <w:marRight w:val="0"/>
      <w:marTop w:val="0"/>
      <w:marBottom w:val="0"/>
      <w:divBdr>
        <w:top w:val="none" w:sz="0" w:space="0" w:color="auto"/>
        <w:left w:val="none" w:sz="0" w:space="0" w:color="auto"/>
        <w:bottom w:val="none" w:sz="0" w:space="0" w:color="auto"/>
        <w:right w:val="none" w:sz="0" w:space="0" w:color="auto"/>
      </w:divBdr>
    </w:div>
    <w:div w:id="1817716860">
      <w:bodyDiv w:val="1"/>
      <w:marLeft w:val="0"/>
      <w:marRight w:val="0"/>
      <w:marTop w:val="0"/>
      <w:marBottom w:val="0"/>
      <w:divBdr>
        <w:top w:val="none" w:sz="0" w:space="0" w:color="auto"/>
        <w:left w:val="none" w:sz="0" w:space="0" w:color="auto"/>
        <w:bottom w:val="none" w:sz="0" w:space="0" w:color="auto"/>
        <w:right w:val="none" w:sz="0" w:space="0" w:color="auto"/>
      </w:divBdr>
    </w:div>
    <w:div w:id="1886211791">
      <w:bodyDiv w:val="1"/>
      <w:marLeft w:val="0"/>
      <w:marRight w:val="0"/>
      <w:marTop w:val="0"/>
      <w:marBottom w:val="0"/>
      <w:divBdr>
        <w:top w:val="none" w:sz="0" w:space="0" w:color="auto"/>
        <w:left w:val="none" w:sz="0" w:space="0" w:color="auto"/>
        <w:bottom w:val="none" w:sz="0" w:space="0" w:color="auto"/>
        <w:right w:val="none" w:sz="0" w:space="0" w:color="auto"/>
      </w:divBdr>
    </w:div>
    <w:div w:id="1931500712">
      <w:bodyDiv w:val="1"/>
      <w:marLeft w:val="0"/>
      <w:marRight w:val="0"/>
      <w:marTop w:val="0"/>
      <w:marBottom w:val="0"/>
      <w:divBdr>
        <w:top w:val="none" w:sz="0" w:space="0" w:color="auto"/>
        <w:left w:val="none" w:sz="0" w:space="0" w:color="auto"/>
        <w:bottom w:val="none" w:sz="0" w:space="0" w:color="auto"/>
        <w:right w:val="none" w:sz="0" w:space="0" w:color="auto"/>
      </w:divBdr>
    </w:div>
    <w:div w:id="2093578207">
      <w:bodyDiv w:val="1"/>
      <w:marLeft w:val="0"/>
      <w:marRight w:val="0"/>
      <w:marTop w:val="0"/>
      <w:marBottom w:val="0"/>
      <w:divBdr>
        <w:top w:val="none" w:sz="0" w:space="0" w:color="auto"/>
        <w:left w:val="none" w:sz="0" w:space="0" w:color="auto"/>
        <w:bottom w:val="none" w:sz="0" w:space="0" w:color="auto"/>
        <w:right w:val="none" w:sz="0" w:space="0" w:color="auto"/>
      </w:divBdr>
    </w:div>
    <w:div w:id="2130856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7.pn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9.png"/><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6.png"/><Relationship Id="rId38" Type="http://schemas.openxmlformats.org/officeDocument/2006/relationships/hyperlink" Target="https://opentextbc.ca/physicstestbook2/chapter/newtons-universal-law-of-gravitation/"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40" Type="http://schemas.openxmlformats.org/officeDocument/2006/relationships/header" Target="header1.xm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pxhere.com/en/photo/1448615" TargetMode="External"/><Relationship Id="rId10" Type="http://schemas.openxmlformats.org/officeDocument/2006/relationships/image" Target="media/image4.png"/><Relationship Id="rId19" Type="http://schemas.openxmlformats.org/officeDocument/2006/relationships/image" Target="media/image100.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10.jpg"/><Relationship Id="rId43" Type="http://schemas.openxmlformats.org/officeDocument/2006/relationships/footer" Target="foot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7C3A11B9</Template>
  <TotalTime>474</TotalTime>
  <Pages>36</Pages>
  <Words>3972</Words>
  <Characters>22645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Brandenburg</dc:creator>
  <cp:keywords/>
  <dc:description/>
  <cp:lastModifiedBy>PATTERSON Damien [Rossmoyne Senior High School]</cp:lastModifiedBy>
  <cp:revision>20</cp:revision>
  <cp:lastPrinted>2020-05-21T05:09:00Z</cp:lastPrinted>
  <dcterms:created xsi:type="dcterms:W3CDTF">2020-05-07T02:55:00Z</dcterms:created>
  <dcterms:modified xsi:type="dcterms:W3CDTF">2020-05-27T02:12:00Z</dcterms:modified>
</cp:coreProperties>
</file>